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96E" w:rsidRPr="00596316" w:rsidRDefault="007F096E" w:rsidP="00596316">
      <w:pPr>
        <w:spacing w:before="240" w:line="360" w:lineRule="auto"/>
        <w:rPr>
          <w:b/>
          <w:i/>
          <w:sz w:val="24"/>
          <w:u w:val="single"/>
        </w:rPr>
      </w:pPr>
      <w:r w:rsidRPr="00596316">
        <w:rPr>
          <w:sz w:val="24"/>
        </w:rPr>
        <w:t xml:space="preserve">          </w:t>
      </w:r>
      <w:r w:rsidRPr="00596316">
        <w:rPr>
          <w:sz w:val="24"/>
          <w:u w:val="single"/>
        </w:rPr>
        <w:t xml:space="preserve"> </w:t>
      </w:r>
      <w:r w:rsidRPr="00596316">
        <w:rPr>
          <w:b/>
          <w:i/>
          <w:sz w:val="24"/>
          <w:u w:val="single"/>
        </w:rPr>
        <w:t>PRZYKŁADOWE   ZADANIA   NA   EGZAMINIE   Z     MAT</w:t>
      </w:r>
      <w:r w:rsidR="00ED4DD0" w:rsidRPr="00596316">
        <w:rPr>
          <w:b/>
          <w:i/>
          <w:sz w:val="24"/>
          <w:u w:val="single"/>
        </w:rPr>
        <w:t>EMATYKI</w:t>
      </w:r>
      <w:r w:rsidRPr="00596316">
        <w:rPr>
          <w:b/>
          <w:i/>
          <w:sz w:val="24"/>
          <w:u w:val="single"/>
        </w:rPr>
        <w:t xml:space="preserve"> </w:t>
      </w:r>
    </w:p>
    <w:p w:rsidR="003D17AA" w:rsidRPr="00596316" w:rsidRDefault="007F096E" w:rsidP="003D17AA">
      <w:pPr>
        <w:pStyle w:val="Default"/>
        <w:spacing w:line="360" w:lineRule="auto"/>
        <w:rPr>
          <w:color w:val="auto"/>
        </w:rPr>
      </w:pPr>
      <w:r w:rsidRPr="00596316">
        <w:rPr>
          <w:u w:val="single"/>
        </w:rPr>
        <w:t>Zad. 1</w:t>
      </w:r>
      <w:r w:rsidR="003D17AA">
        <w:t xml:space="preserve">  </w:t>
      </w:r>
      <w:r w:rsidR="000834F8">
        <w:t xml:space="preserve">      </w:t>
      </w:r>
      <w:r w:rsidR="003D17AA" w:rsidRPr="00596316">
        <w:rPr>
          <w:color w:val="auto"/>
        </w:rPr>
        <w:t xml:space="preserve">Równość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x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 xml:space="preserve">y </m:t>
            </m:r>
          </m:den>
        </m:f>
      </m:oMath>
      <w:r w:rsidR="003D17AA" w:rsidRPr="00596316">
        <w:rPr>
          <w:color w:val="auto"/>
        </w:rPr>
        <w:t xml:space="preserve">  będzie prawdziwa, jeśli w miejsce </w:t>
      </w:r>
      <w:r w:rsidR="003D17AA" w:rsidRPr="00596316">
        <w:rPr>
          <w:i/>
          <w:iCs/>
          <w:color w:val="auto"/>
        </w:rPr>
        <w:t xml:space="preserve">x </w:t>
      </w:r>
      <w:r w:rsidR="003D17AA" w:rsidRPr="00596316">
        <w:rPr>
          <w:color w:val="auto"/>
        </w:rPr>
        <w:t xml:space="preserve">i </w:t>
      </w:r>
      <w:r w:rsidR="003D17AA" w:rsidRPr="00596316">
        <w:rPr>
          <w:i/>
          <w:iCs/>
          <w:color w:val="auto"/>
        </w:rPr>
        <w:t xml:space="preserve">y </w:t>
      </w:r>
      <w:r w:rsidR="003D17AA" w:rsidRPr="00596316">
        <w:rPr>
          <w:color w:val="auto"/>
        </w:rPr>
        <w:t xml:space="preserve">zostaną wpisane liczby </w:t>
      </w:r>
    </w:p>
    <w:p w:rsidR="003D17AA" w:rsidRDefault="000834F8" w:rsidP="00B468BC">
      <w:pPr>
        <w:pStyle w:val="Default"/>
        <w:spacing w:line="480" w:lineRule="auto"/>
        <w:ind w:firstLine="708"/>
        <w:rPr>
          <w:color w:val="auto"/>
        </w:rPr>
      </w:pPr>
      <w:r>
        <w:rPr>
          <w:b/>
          <w:bCs/>
          <w:color w:val="auto"/>
        </w:rPr>
        <w:t xml:space="preserve">         </w:t>
      </w:r>
      <w:r w:rsidR="003D17AA" w:rsidRPr="00596316">
        <w:rPr>
          <w:b/>
          <w:bCs/>
          <w:color w:val="auto"/>
        </w:rPr>
        <w:t xml:space="preserve">A. </w:t>
      </w:r>
      <w:r w:rsidR="003D17AA" w:rsidRPr="00596316">
        <w:rPr>
          <w:color w:val="auto"/>
        </w:rPr>
        <w:t>5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 </w:t>
      </w:r>
      <w:r w:rsidR="003D17AA" w:rsidRPr="00596316">
        <w:rPr>
          <w:color w:val="auto"/>
        </w:rPr>
        <w:t xml:space="preserve">2  </w:t>
      </w:r>
      <w:r w:rsidR="003D17AA" w:rsidRPr="00596316">
        <w:rPr>
          <w:color w:val="auto"/>
        </w:rPr>
        <w:tab/>
        <w:t xml:space="preserve">   </w:t>
      </w:r>
      <w:r w:rsidR="003D17AA" w:rsidRPr="00596316">
        <w:rPr>
          <w:b/>
          <w:bCs/>
          <w:color w:val="auto"/>
        </w:rPr>
        <w:t xml:space="preserve">B. </w:t>
      </w:r>
      <w:r w:rsidR="003D17AA" w:rsidRPr="00596316">
        <w:rPr>
          <w:color w:val="auto"/>
        </w:rPr>
        <w:t>6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</w:t>
      </w:r>
      <w:r w:rsidR="003D17AA" w:rsidRPr="00596316">
        <w:rPr>
          <w:color w:val="auto"/>
        </w:rPr>
        <w:t xml:space="preserve">4   </w:t>
      </w:r>
      <w:r w:rsidR="003D17AA" w:rsidRPr="00596316">
        <w:rPr>
          <w:color w:val="auto"/>
        </w:rPr>
        <w:tab/>
        <w:t xml:space="preserve">    </w:t>
      </w:r>
      <w:r w:rsidR="003D17AA" w:rsidRPr="00596316">
        <w:rPr>
          <w:b/>
          <w:bCs/>
          <w:color w:val="auto"/>
        </w:rPr>
        <w:t xml:space="preserve">C. </w:t>
      </w:r>
      <w:r w:rsidR="003D17AA" w:rsidRPr="00596316">
        <w:rPr>
          <w:color w:val="auto"/>
        </w:rPr>
        <w:t>10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</w:t>
      </w:r>
      <w:r w:rsidR="003D17AA" w:rsidRPr="00596316">
        <w:rPr>
          <w:color w:val="auto"/>
        </w:rPr>
        <w:t xml:space="preserve">2  </w:t>
      </w:r>
      <w:r w:rsidR="003D17AA" w:rsidRPr="00596316">
        <w:rPr>
          <w:color w:val="auto"/>
        </w:rPr>
        <w:tab/>
        <w:t xml:space="preserve">    </w:t>
      </w:r>
      <w:r w:rsidR="003D17AA" w:rsidRPr="00596316">
        <w:rPr>
          <w:b/>
          <w:bCs/>
          <w:color w:val="auto"/>
        </w:rPr>
        <w:t xml:space="preserve">D. </w:t>
      </w:r>
      <w:r w:rsidR="003D17AA" w:rsidRPr="00596316">
        <w:rPr>
          <w:color w:val="auto"/>
        </w:rPr>
        <w:t xml:space="preserve">10 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i </w:t>
      </w:r>
      <w:r w:rsidR="009E75B7">
        <w:rPr>
          <w:color w:val="auto"/>
        </w:rPr>
        <w:t xml:space="preserve"> </w:t>
      </w:r>
      <w:r w:rsidR="003D17AA" w:rsidRPr="00596316">
        <w:rPr>
          <w:color w:val="auto"/>
        </w:rPr>
        <w:t xml:space="preserve">6 </w:t>
      </w:r>
    </w:p>
    <w:p w:rsidR="00763053" w:rsidRDefault="000834F8" w:rsidP="00763053">
      <w:pPr>
        <w:pStyle w:val="Nagwek3"/>
        <w:spacing w:line="276" w:lineRule="auto"/>
        <w:rPr>
          <w:szCs w:val="24"/>
        </w:rPr>
      </w:pPr>
      <w:r w:rsidRPr="000834F8">
        <w:rPr>
          <w:u w:val="single"/>
        </w:rPr>
        <w:t xml:space="preserve">Zad. </w:t>
      </w:r>
      <w:r>
        <w:t xml:space="preserve"> 2   </w:t>
      </w:r>
      <w:r w:rsidR="00763053" w:rsidRPr="00763053">
        <w:rPr>
          <w:szCs w:val="24"/>
        </w:rPr>
        <w:t xml:space="preserve">Kasia zauważyła, że ścienny zegar w mieszkaniu babci w ciągu każdej godziny spóźnia się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Pr="00763053">
        <w:rPr>
          <w:szCs w:val="24"/>
        </w:rPr>
        <w:t xml:space="preserve">o kolejne 4 minuty. Gdy poprawnie działający zegarek Kasi wskazywał godzinę 9:00, dziewczynka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Pr="00763053">
        <w:rPr>
          <w:szCs w:val="24"/>
        </w:rPr>
        <w:t xml:space="preserve">ustawiła na zegarze ściennym tę samą godzinę. Przyjęła, że w każdym kolejnym kwadransie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</w:t>
      </w:r>
      <w:r w:rsidRPr="00763053">
        <w:rPr>
          <w:szCs w:val="24"/>
        </w:rPr>
        <w:t xml:space="preserve">opóźnienie jest jednakowe. Którą godzinę wskaże – zgodnie z założeniami Kasi – zegar ścienny po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</w:t>
      </w:r>
      <w:r w:rsidRPr="00763053">
        <w:rPr>
          <w:szCs w:val="24"/>
        </w:rPr>
        <w:t xml:space="preserve">upływie 2 godzin i 3 kwadransów od godziny 9:00, jeżeli zachowana zostanie zaobserwowana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</w:t>
      </w:r>
      <w:r w:rsidR="002F22A7">
        <w:rPr>
          <w:szCs w:val="24"/>
        </w:rPr>
        <w:t xml:space="preserve"> </w:t>
      </w:r>
      <w:r>
        <w:rPr>
          <w:szCs w:val="24"/>
        </w:rPr>
        <w:t xml:space="preserve">  </w:t>
      </w:r>
      <w:r w:rsidRPr="00763053">
        <w:rPr>
          <w:szCs w:val="24"/>
        </w:rPr>
        <w:t xml:space="preserve">tendencja opóźniania? </w:t>
      </w:r>
    </w:p>
    <w:p w:rsidR="003D17AA" w:rsidRPr="00763053" w:rsidRDefault="00763053" w:rsidP="00763053">
      <w:pPr>
        <w:pStyle w:val="Nagwek3"/>
        <w:spacing w:line="360" w:lineRule="auto"/>
        <w:rPr>
          <w:szCs w:val="24"/>
        </w:rPr>
      </w:pPr>
      <w:r>
        <w:rPr>
          <w:szCs w:val="24"/>
        </w:rPr>
        <w:t xml:space="preserve">                                </w:t>
      </w:r>
      <w:r w:rsidR="002F22A7">
        <w:rPr>
          <w:szCs w:val="24"/>
        </w:rPr>
        <w:t xml:space="preserve">              </w:t>
      </w:r>
      <w:r>
        <w:rPr>
          <w:szCs w:val="24"/>
        </w:rPr>
        <w:t xml:space="preserve">   </w:t>
      </w:r>
      <w:r w:rsidRPr="00763053">
        <w:rPr>
          <w:szCs w:val="24"/>
        </w:rPr>
        <w:t xml:space="preserve">A. 11:34 </w:t>
      </w:r>
      <w:r>
        <w:rPr>
          <w:szCs w:val="24"/>
        </w:rPr>
        <w:t xml:space="preserve">            </w:t>
      </w:r>
      <w:r w:rsidRPr="00763053">
        <w:rPr>
          <w:szCs w:val="24"/>
        </w:rPr>
        <w:t xml:space="preserve">B. 11:37 </w:t>
      </w:r>
      <w:r>
        <w:rPr>
          <w:szCs w:val="24"/>
        </w:rPr>
        <w:t xml:space="preserve">           </w:t>
      </w:r>
      <w:r w:rsidRPr="00763053">
        <w:rPr>
          <w:szCs w:val="24"/>
        </w:rPr>
        <w:t xml:space="preserve">C. 11:41 </w:t>
      </w:r>
      <w:r>
        <w:rPr>
          <w:szCs w:val="24"/>
        </w:rPr>
        <w:t xml:space="preserve">           </w:t>
      </w:r>
      <w:r w:rsidRPr="00763053">
        <w:rPr>
          <w:szCs w:val="24"/>
        </w:rPr>
        <w:t>D. 11:56</w:t>
      </w:r>
    </w:p>
    <w:p w:rsidR="003D17AA" w:rsidRPr="00596316" w:rsidRDefault="003D17AA" w:rsidP="003D17AA">
      <w:pPr>
        <w:pStyle w:val="nopad"/>
        <w:spacing w:line="360" w:lineRule="auto"/>
      </w:pPr>
      <w:r w:rsidRPr="00F20ADD">
        <w:rPr>
          <w:u w:val="single"/>
        </w:rPr>
        <w:t xml:space="preserve">Zad. </w:t>
      </w:r>
      <w:r w:rsidR="000834F8">
        <w:rPr>
          <w:u w:val="single"/>
        </w:rPr>
        <w:t>3</w:t>
      </w:r>
      <w:r w:rsidR="000834F8">
        <w:t xml:space="preserve"> </w:t>
      </w:r>
      <w:r>
        <w:t xml:space="preserve"> </w:t>
      </w:r>
      <w:r w:rsidRPr="00596316">
        <w:t xml:space="preserve">  Odległość na osi liczbowej między największą i najmniejszą spośród liczb:</w:t>
      </w:r>
      <m:oMath>
        <m:r>
          <w:rPr>
            <w:rFonts w:ascii="Cambria Math" w:hAnsi="Cambria Math"/>
          </w:rPr>
          <m:t xml:space="preserve"> 0,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,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-2</m:t>
        </m:r>
      </m:oMath>
      <w:r>
        <w:t xml:space="preserve">  </w:t>
      </w:r>
      <w:r w:rsidRPr="00596316">
        <w:t xml:space="preserve"> </w:t>
      </w:r>
    </w:p>
    <w:p w:rsidR="003D17AA" w:rsidRDefault="003D17AA" w:rsidP="003D17AA">
      <w:pPr>
        <w:pStyle w:val="nopad"/>
        <w:spacing w:line="600" w:lineRule="auto"/>
        <w:rPr>
          <w:rStyle w:val="odpkang"/>
          <w:rFonts w:eastAsia="Calibri"/>
        </w:rPr>
      </w:pPr>
      <w:r w:rsidRPr="00596316">
        <w:t xml:space="preserve">  </w:t>
      </w:r>
      <w:r w:rsidR="00F515AF">
        <w:t xml:space="preserve">     </w:t>
      </w:r>
      <w:r w:rsidRPr="00596316">
        <w:t xml:space="preserve">    jest równa:  </w:t>
      </w:r>
      <w:r w:rsidRPr="00596316">
        <w:rPr>
          <w:rStyle w:val="odpkang"/>
          <w:rFonts w:eastAsia="Calibri"/>
        </w:rPr>
        <w:t xml:space="preserve">         A) </w:t>
      </w:r>
      <w:r w:rsidR="0073275B" w:rsidRPr="00AA5D6F">
        <w:rPr>
          <w:noProof/>
        </w:rPr>
        <w:drawing>
          <wp:inline distT="0" distB="0" distL="0" distR="0">
            <wp:extent cx="152400" cy="209550"/>
            <wp:effectExtent l="0" t="0" r="0" b="0"/>
            <wp:docPr id="5" name="Obraz 50" descr="Opis: Opis: Opis: Opis: Opis: Opis: Opis:  3 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 descr="Opis: Opis: Opis: Opis: Opis: Opis: Opis:  3 14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B) </w:t>
      </w:r>
      <w:r w:rsidR="0073275B" w:rsidRPr="00AA5D6F">
        <w:rPr>
          <w:noProof/>
        </w:rPr>
        <w:drawing>
          <wp:inline distT="0" distB="0" distL="0" distR="0">
            <wp:extent cx="161925" cy="219075"/>
            <wp:effectExtent l="0" t="0" r="0" b="0"/>
            <wp:docPr id="6" name="Obraz 51" descr="Opis: Opis: Opis: Opis: Opis: Opis: Opis:  1 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Opis: Opis: Opis: Opis: Opis: Opis: Opis:  1 34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 C) </w:t>
      </w:r>
      <w:r w:rsidR="0073275B" w:rsidRPr="00AA5D6F">
        <w:rPr>
          <w:noProof/>
        </w:rPr>
        <w:drawing>
          <wp:inline distT="0" distB="0" distL="0" distR="0">
            <wp:extent cx="161925" cy="209550"/>
            <wp:effectExtent l="0" t="0" r="0" b="0"/>
            <wp:docPr id="7" name="Obraz 52" descr="Opis: Opis: Opis: Opis: Opis: Opis: Opis:  3 2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Opis: Opis: Opis: Opis: Opis: Opis: Opis:  3 2 4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    D) </w:t>
      </w:r>
      <w:r w:rsidR="0073275B" w:rsidRPr="00AA5D6F">
        <w:rPr>
          <w:noProof/>
        </w:rPr>
        <w:drawing>
          <wp:inline distT="0" distB="0" distL="0" distR="0">
            <wp:extent cx="152400" cy="209550"/>
            <wp:effectExtent l="0" t="0" r="0" b="0"/>
            <wp:docPr id="8" name="Obraz 53" descr="Opis: Opis: Opis: Opis: Opis: Opis: Opis: 1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Opis: Opis: Opis: Opis: Opis: Opis: Opis: 114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BE" w:rsidRDefault="000834F8" w:rsidP="000265B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</w:rPr>
        <w:t xml:space="preserve"> 4 </w:t>
      </w:r>
      <w:r w:rsidR="000265BE">
        <w:rPr>
          <w:rFonts w:ascii="Times New Roman" w:eastAsia="TimesNewRoman" w:hAnsi="Times New Roman"/>
          <w:sz w:val="24"/>
        </w:rPr>
        <w:t xml:space="preserve"> </w:t>
      </w:r>
      <w:r w:rsidR="000265BE" w:rsidRPr="000265BE">
        <w:rPr>
          <w:rFonts w:ascii="Times New Roman" w:hAnsi="Times New Roman"/>
          <w:sz w:val="24"/>
        </w:rPr>
        <w:t>Do trzech jednakowych naczyń wlano tyle wody, że w pierw</w:t>
      </w:r>
      <w:r w:rsidR="000265BE">
        <w:rPr>
          <w:rFonts w:ascii="Times New Roman" w:hAnsi="Times New Roman"/>
          <w:sz w:val="24"/>
        </w:rPr>
        <w:t>szym naczyniu woda zajmowała</w:t>
      </w:r>
    </w:p>
    <w:p w:rsidR="000265BE" w:rsidRDefault="000265BE" w:rsidP="000265BE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 </m:t>
        </m:r>
      </m:oMath>
      <w:r w:rsidRPr="000265B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pojemności, w drugim: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17</m:t>
            </m:r>
          </m:num>
          <m:den>
            <m:r>
              <w:rPr>
                <w:rFonts w:ascii="Cambria Math" w:hAnsi="Cambria Math"/>
                <w:sz w:val="24"/>
              </w:rPr>
              <m:t xml:space="preserve">24 </m:t>
            </m:r>
          </m:den>
        </m:f>
      </m:oMath>
      <w:r>
        <w:rPr>
          <w:rFonts w:ascii="Times New Roman" w:hAnsi="Times New Roman"/>
          <w:sz w:val="24"/>
        </w:rPr>
        <w:t xml:space="preserve"> pojemności, a w trzecim: </w:t>
      </w:r>
      <m:oMath>
        <m:r>
          <w:rPr>
            <w:rFonts w:ascii="Cambria Math" w:hAnsi="Cambria Math"/>
            <w:sz w:val="24"/>
          </w:rPr>
          <m:t>75 %</m:t>
        </m:r>
      </m:oMath>
      <w:r w:rsidRPr="000265BE">
        <w:rPr>
          <w:rFonts w:ascii="Times New Roman" w:hAnsi="Times New Roman"/>
          <w:sz w:val="24"/>
        </w:rPr>
        <w:t xml:space="preserve"> pojemności danego naczynia. </w:t>
      </w:r>
    </w:p>
    <w:p w:rsidR="000265BE" w:rsidRDefault="000265BE" w:rsidP="000265BE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W naczyniu drugim było mniej wody niż w naczyniu </w:t>
      </w:r>
      <w:r>
        <w:rPr>
          <w:rFonts w:ascii="Times New Roman" w:hAnsi="Times New Roman"/>
          <w:sz w:val="24"/>
        </w:rPr>
        <w:t>pierwszym</w:t>
      </w:r>
      <w:r w:rsidRPr="000265BE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                              </w:t>
      </w:r>
      <w:r w:rsidRPr="000265BE">
        <w:rPr>
          <w:rFonts w:ascii="Times New Roman" w:hAnsi="Times New Roman"/>
          <w:sz w:val="24"/>
        </w:rPr>
        <w:t xml:space="preserve"> P</w:t>
      </w:r>
      <w:r>
        <w:rPr>
          <w:rFonts w:ascii="Times New Roman" w:hAnsi="Times New Roman"/>
          <w:sz w:val="24"/>
        </w:rPr>
        <w:t xml:space="preserve">    </w:t>
      </w:r>
      <w:r w:rsidRPr="000265BE">
        <w:rPr>
          <w:rFonts w:ascii="Times New Roman" w:hAnsi="Times New Roman"/>
          <w:sz w:val="24"/>
        </w:rPr>
        <w:t xml:space="preserve"> F </w:t>
      </w:r>
    </w:p>
    <w:p w:rsidR="003D17AA" w:rsidRPr="000265BE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Ilość wody w naczyniu II jest średnią arytmetyczną ilości wody w I i III naczyniu</w:t>
      </w:r>
      <w:r w:rsidRPr="000265BE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 xml:space="preserve"> F</w:t>
      </w:r>
    </w:p>
    <w:p w:rsidR="0076000F" w:rsidRDefault="000834F8" w:rsidP="0076000F">
      <w:pPr>
        <w:spacing w:after="0" w:line="24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5</w:t>
      </w:r>
      <w:r>
        <w:rPr>
          <w:rFonts w:ascii="Times New Roman" w:eastAsia="TimesNewRoman" w:hAnsi="Times New Roman"/>
          <w:sz w:val="24"/>
        </w:rPr>
        <w:t xml:space="preserve">  </w:t>
      </w:r>
      <w:r w:rsidR="0076000F">
        <w:rPr>
          <w:rFonts w:ascii="Times New Roman" w:eastAsia="TimesNewRoman" w:hAnsi="Times New Roman"/>
          <w:sz w:val="24"/>
        </w:rPr>
        <w:t xml:space="preserve">Na tablicy napisano cztery liczby: </w:t>
      </w:r>
      <m:oMath>
        <m:r>
          <w:rPr>
            <w:rFonts w:ascii="Cambria Math" w:eastAsia="TimesNewRoman" w:hAnsi="Cambria Math"/>
            <w:sz w:val="24"/>
          </w:rPr>
          <m:t>CMLX ,  MCLX,  MCXL ,  CMXL.</m:t>
        </m:r>
      </m:oMath>
      <w:r w:rsidR="0076000F">
        <w:rPr>
          <w:rFonts w:ascii="Times New Roman" w:eastAsia="TimesNewRoman" w:hAnsi="Times New Roman"/>
          <w:sz w:val="24"/>
        </w:rPr>
        <w:t xml:space="preserve"> Od każdej z tych liczb odjęto   </w:t>
      </w:r>
    </w:p>
    <w:p w:rsidR="00854CA4" w:rsidRDefault="0076000F" w:rsidP="0076000F">
      <w:pPr>
        <w:spacing w:line="240" w:lineRule="auto"/>
        <w:rPr>
          <w:rFonts w:eastAsia="Times New Roman"/>
        </w:rPr>
      </w:pPr>
      <w:r>
        <w:rPr>
          <w:rFonts w:ascii="Times New Roman" w:eastAsia="TimesNewRoman" w:hAnsi="Times New Roman"/>
          <w:sz w:val="24"/>
        </w:rPr>
        <w:t xml:space="preserve">          liczbę </w:t>
      </w:r>
      <m:oMath>
        <m:r>
          <w:rPr>
            <w:rFonts w:ascii="Cambria Math" w:eastAsia="TimesNewRoman" w:hAnsi="Cambria Math"/>
            <w:sz w:val="24"/>
          </w:rPr>
          <m:t>1000.</m:t>
        </m:r>
      </m:oMath>
      <w:r>
        <w:rPr>
          <w:rFonts w:ascii="Times New Roman" w:eastAsia="TimesNewRoman" w:hAnsi="Times New Roman"/>
          <w:sz w:val="24"/>
        </w:rPr>
        <w:t xml:space="preserve"> </w:t>
      </w:r>
      <w:r w:rsidRPr="00B468BC">
        <w:rPr>
          <w:rFonts w:ascii="Times New Roman" w:eastAsia="TimesNewRoman" w:hAnsi="Times New Roman"/>
          <w:sz w:val="24"/>
          <w:u w:val="single"/>
        </w:rPr>
        <w:t>Wartość bezwzględna</w:t>
      </w:r>
      <w:r>
        <w:rPr>
          <w:rFonts w:ascii="Times New Roman" w:eastAsia="TimesNewRoman" w:hAnsi="Times New Roman"/>
          <w:sz w:val="24"/>
        </w:rPr>
        <w:t xml:space="preserve"> otrzymanej różnicy jest najmniejsza dla liczby: </w:t>
      </w:r>
    </w:p>
    <w:p w:rsidR="00854CA4" w:rsidRDefault="0076000F" w:rsidP="00B468BC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  <m:oMath>
        <m:r>
          <w:rPr>
            <w:rFonts w:ascii="Cambria Math" w:eastAsia="Times New Roman" w:hAnsi="Cambria Math"/>
            <w:sz w:val="24"/>
          </w:rPr>
          <m:t xml:space="preserve">A. </m:t>
        </m:r>
        <m:r>
          <w:rPr>
            <w:rFonts w:ascii="Cambria Math" w:eastAsia="TimesNewRoman" w:hAnsi="Cambria Math"/>
            <w:sz w:val="24"/>
          </w:rPr>
          <m:t>CMLX ,            B.    MCLX,               C.  MCXL ,              D.  CMXL</m:t>
        </m:r>
      </m:oMath>
    </w:p>
    <w:p w:rsidR="00B468BC" w:rsidRDefault="00B468BC" w:rsidP="00B468BC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997F61">
        <w:rPr>
          <w:sz w:val="24"/>
          <w:lang w:eastAsia="pl-PL"/>
        </w:rPr>
        <w:t>6</w:t>
      </w:r>
      <w:r>
        <w:rPr>
          <w:sz w:val="24"/>
          <w:lang w:eastAsia="pl-PL"/>
        </w:rPr>
        <w:t xml:space="preserve">  Jeśli obecnie mamy rok </w:t>
      </w:r>
      <m:oMath>
        <m:r>
          <w:rPr>
            <w:rFonts w:ascii="Cambria Math" w:hAnsi="Cambria Math"/>
            <w:sz w:val="24"/>
            <w:lang w:eastAsia="pl-PL"/>
          </w:rPr>
          <m:t>MMXIX,</m:t>
        </m:r>
      </m:oMath>
      <w:r>
        <w:rPr>
          <w:sz w:val="24"/>
          <w:lang w:eastAsia="pl-PL"/>
        </w:rPr>
        <w:t xml:space="preserve"> to za </w:t>
      </w:r>
      <m:oMath>
        <m:r>
          <w:rPr>
            <w:rFonts w:ascii="Cambria Math" w:hAnsi="Cambria Math"/>
            <w:sz w:val="24"/>
            <w:lang w:eastAsia="pl-PL"/>
          </w:rPr>
          <m:t>25 lat</m:t>
        </m:r>
      </m:oMath>
      <w:r>
        <w:rPr>
          <w:sz w:val="24"/>
          <w:lang w:eastAsia="pl-PL"/>
        </w:rPr>
        <w:t xml:space="preserve"> będzie rok:</w:t>
      </w:r>
    </w:p>
    <w:p w:rsidR="00B468BC" w:rsidRDefault="00B468BC" w:rsidP="00B468BC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MMXLIV               B.  MMXXXIV               C.  MMLIV                  D.  MMLVI</m:t>
        </m:r>
      </m:oMath>
    </w:p>
    <w:p w:rsidR="00B468BC" w:rsidRDefault="00B468BC" w:rsidP="00B468BC">
      <w:pPr>
        <w:spacing w:after="0"/>
        <w:rPr>
          <w:sz w:val="24"/>
          <w:lang w:eastAsia="pl-PL"/>
        </w:rPr>
      </w:pPr>
    </w:p>
    <w:p w:rsidR="00146A5E" w:rsidRPr="00AE0CEE" w:rsidRDefault="00B468BC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</w:t>
      </w:r>
      <w:r w:rsidR="00997F61">
        <w:rPr>
          <w:sz w:val="24"/>
          <w:szCs w:val="24"/>
        </w:rPr>
        <w:t>7</w:t>
      </w:r>
      <w:r w:rsidR="00CD4B54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 xml:space="preserve">  </w:t>
      </w:r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 xml:space="preserve">Z cyfr </w:t>
      </w:r>
      <w:r w:rsidR="00146A5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2, 3 i  5</m:t>
        </m:r>
      </m:oMath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 xml:space="preserve"> Ania utworzyła wszystkie możliwe liczb</w:t>
      </w:r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>y trzycyfrowe o różnych cyfrach.</w:t>
      </w:r>
    </w:p>
    <w:p w:rsidR="00146A5E" w:rsidRPr="00AE0CEE" w:rsidRDefault="00146A5E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AE0CEE">
        <w:rPr>
          <w:sz w:val="24"/>
          <w:szCs w:val="24"/>
        </w:rPr>
        <w:t xml:space="preserve">Które z poniższych zdań jest prawdziwe? 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Wszystkie liczby utworzone przez Anię są nieparzyste.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 xml:space="preserve">Wszystkie liczby utworzone przez Anię są mniejsze od 530. 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Dwie liczby utworzone przez Anię są podzielne przez 5.</w:t>
      </w:r>
    </w:p>
    <w:p w:rsidR="00146A5E" w:rsidRPr="00AE0CEE" w:rsidRDefault="00146A5E" w:rsidP="00146A5E">
      <w:pPr>
        <w:spacing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Wśród liczb utworzonych przez Anię są liczby podzielne przez 3.</w:t>
      </w:r>
    </w:p>
    <w:p w:rsidR="00854CA4" w:rsidRPr="00596316" w:rsidRDefault="000834F8" w:rsidP="00854CA4">
      <w:pPr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 w:rsidR="00997F61">
        <w:rPr>
          <w:rFonts w:ascii="Times New Roman" w:eastAsia="TimesNewRoman" w:hAnsi="Times New Roman"/>
          <w:sz w:val="24"/>
        </w:rPr>
        <w:t xml:space="preserve"> 8</w:t>
      </w:r>
      <w:r>
        <w:rPr>
          <w:rFonts w:ascii="Times New Roman" w:eastAsia="TimesNewRoman" w:hAnsi="Times New Roman"/>
          <w:sz w:val="24"/>
        </w:rPr>
        <w:t xml:space="preserve">  </w:t>
      </w:r>
      <w:r w:rsidR="00854CA4" w:rsidRPr="000834F8">
        <w:rPr>
          <w:rFonts w:ascii="Times New Roman" w:eastAsia="Times New Roman" w:hAnsi="Times New Roman"/>
          <w:sz w:val="24"/>
          <w:szCs w:val="24"/>
        </w:rPr>
        <w:t>Która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 xml:space="preserve"> z poniższych liczb leży na osi liczbowej dokładnie w połowie drogi pomiędzy</w:t>
      </w:r>
      <w:r w:rsidR="00EE46D9">
        <w:rPr>
          <w:rFonts w:ascii="Times New Roman" w:eastAsia="Times New Roman" w:hAnsi="Times New Roman"/>
          <w:sz w:val="24"/>
          <w:szCs w:val="24"/>
        </w:rPr>
        <w:t xml:space="preserve"> 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6"/>
            <w:szCs w:val="26"/>
          </w:rPr>
          <m:t xml:space="preserve">0,2  i  </m:t>
        </m:r>
        <m:f>
          <m:fPr>
            <m:ctrlPr>
              <w:rPr>
                <w:rFonts w:ascii="Cambria Math" w:eastAsia="Times New Roman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6"/>
                <w:szCs w:val="26"/>
              </w:rPr>
              <m:t>7</m:t>
            </m:r>
          </m:den>
        </m:f>
        <m:r>
          <w:rPr>
            <w:rFonts w:ascii="Cambria Math" w:eastAsia="Times New Roman" w:hAnsi="Cambria Math"/>
            <w:sz w:val="26"/>
            <w:szCs w:val="26"/>
          </w:rPr>
          <m:t xml:space="preserve"> </m:t>
        </m:r>
      </m:oMath>
      <w:r w:rsidR="00854CA4" w:rsidRPr="00596316">
        <w:rPr>
          <w:rFonts w:ascii="Times New Roman" w:eastAsia="Times New Roman" w:hAnsi="Times New Roman"/>
          <w:sz w:val="26"/>
          <w:szCs w:val="26"/>
        </w:rPr>
        <w:t xml:space="preserve"> 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>?</w:t>
      </w:r>
    </w:p>
    <w:p w:rsidR="00854CA4" w:rsidRDefault="00854CA4" w:rsidP="00D82675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A.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  B.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C. 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D.  0,6               E.  żadna z nich</m:t>
        </m:r>
      </m:oMath>
    </w:p>
    <w:p w:rsidR="00AE177E" w:rsidRDefault="00580B70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</w:t>
      </w:r>
      <w:r w:rsidR="00997F61">
        <w:rPr>
          <w:rFonts w:ascii="Times New Roman" w:eastAsia="Times New Roman" w:hAnsi="Times New Roman"/>
          <w:sz w:val="24"/>
          <w:szCs w:val="24"/>
        </w:rPr>
        <w:t>Zad. 9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AE177E">
        <w:rPr>
          <w:rFonts w:ascii="Times New Roman" w:eastAsia="Times New Roman" w:hAnsi="Times New Roman"/>
          <w:sz w:val="24"/>
          <w:szCs w:val="24"/>
        </w:rPr>
        <w:t xml:space="preserve">Marcin obchodzi urodziny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1 lutego. </m:t>
        </m:r>
      </m:oMath>
      <w:r w:rsidR="00AE177E">
        <w:rPr>
          <w:rFonts w:ascii="Times New Roman" w:eastAsia="Times New Roman" w:hAnsi="Times New Roman"/>
          <w:sz w:val="24"/>
          <w:szCs w:val="24"/>
        </w:rPr>
        <w:t xml:space="preserve">Obliczył, że w roku </w:t>
      </w:r>
      <m:oMath>
        <m:r>
          <w:rPr>
            <w:rFonts w:ascii="Cambria Math" w:eastAsia="Times New Roman" w:hAnsi="Cambria Math"/>
            <w:sz w:val="24"/>
            <w:szCs w:val="24"/>
          </w:rPr>
          <m:t>2020</m:t>
        </m:r>
      </m:oMath>
      <w:r w:rsidR="00AE177E">
        <w:rPr>
          <w:rFonts w:ascii="Times New Roman" w:eastAsia="Times New Roman" w:hAnsi="Times New Roman"/>
          <w:sz w:val="24"/>
          <w:szCs w:val="24"/>
        </w:rPr>
        <w:t xml:space="preserve"> będzie to sobota. Jego brat   </w:t>
      </w:r>
    </w:p>
    <w:p w:rsidR="00580B70" w:rsidRDefault="00AE177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Maciej obchodzi urodziny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40 dni </m:t>
        </m:r>
      </m:oMath>
      <w:r>
        <w:rPr>
          <w:rFonts w:ascii="Times New Roman" w:eastAsia="Times New Roman" w:hAnsi="Times New Roman"/>
          <w:sz w:val="24"/>
          <w:szCs w:val="24"/>
        </w:rPr>
        <w:t>później. Podaj datę i dzień tygodnia urodzin Macieja.</w:t>
      </w:r>
    </w:p>
    <w:p w:rsidR="00146A5E" w:rsidRDefault="00AE177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11.03 piątek         B.  12.03 środa       C.  12.03 czwartek       D.  13.03 piątek</m:t>
        </m:r>
      </m:oMath>
    </w:p>
    <w:p w:rsidR="000265BE" w:rsidRPr="00596316" w:rsidRDefault="000265B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101"/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6380"/>
        <w:gridCol w:w="960"/>
        <w:gridCol w:w="960"/>
      </w:tblGrid>
      <w:tr w:rsidR="000265BE" w:rsidRPr="001348C9" w:rsidTr="000265BE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5BE" w:rsidRPr="001348C9" w:rsidRDefault="000265BE" w:rsidP="000265B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Wśród trzech kolejnych liczb naturalnych zawsze jest liczba parzysta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0265BE" w:rsidRPr="001348C9" w:rsidTr="000265BE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5BE" w:rsidRPr="001348C9" w:rsidRDefault="000265BE" w:rsidP="000265B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Liczba  2 · 7 · 13 ma osiem dzielników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854CA4" w:rsidRDefault="000834F8" w:rsidP="00B468BC">
      <w:pPr>
        <w:pStyle w:val="nopad"/>
        <w:spacing w:line="600" w:lineRule="auto"/>
      </w:pP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="00997F61">
        <w:rPr>
          <w:rFonts w:eastAsia="TimesNewRoman"/>
          <w:u w:val="single"/>
        </w:rPr>
        <w:t>10</w:t>
      </w:r>
      <w:r w:rsidR="00B468BC">
        <w:rPr>
          <w:rFonts w:eastAsia="TimesNewRoman"/>
          <w:u w:val="single"/>
        </w:rPr>
        <w:t xml:space="preserve">   </w:t>
      </w:r>
    </w:p>
    <w:p w:rsidR="00854CA4" w:rsidRPr="00F45412" w:rsidRDefault="00854CA4" w:rsidP="00854CA4">
      <w:pPr>
        <w:spacing w:after="0" w:line="240" w:lineRule="auto"/>
        <w:rPr>
          <w:rFonts w:eastAsia="Times New Roman"/>
          <w:sz w:val="8"/>
        </w:rPr>
      </w:pPr>
    </w:p>
    <w:p w:rsidR="00DA3670" w:rsidRDefault="000834F8" w:rsidP="002F22A7">
      <w:pPr>
        <w:spacing w:before="240" w:after="0" w:line="36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 w:rsidR="00997F61">
        <w:rPr>
          <w:rFonts w:ascii="Times New Roman" w:eastAsia="TimesNewRoman" w:hAnsi="Times New Roman"/>
          <w:sz w:val="24"/>
        </w:rPr>
        <w:t xml:space="preserve"> 11</w:t>
      </w:r>
      <w:r>
        <w:rPr>
          <w:rFonts w:ascii="Times New Roman" w:eastAsia="TimesNewRoman" w:hAnsi="Times New Roman"/>
          <w:sz w:val="24"/>
        </w:rPr>
        <w:t xml:space="preserve"> </w:t>
      </w:r>
      <w:r w:rsidR="00AB7793">
        <w:rPr>
          <w:rFonts w:ascii="Times New Roman" w:eastAsia="TimesNewRoman" w:hAnsi="Times New Roman"/>
          <w:sz w:val="24"/>
        </w:rPr>
        <w:t xml:space="preserve"> </w:t>
      </w:r>
      <w:r w:rsidR="00DA3670">
        <w:rPr>
          <w:rFonts w:ascii="Times New Roman" w:eastAsia="TimesNewRoman" w:hAnsi="Times New Roman"/>
          <w:sz w:val="24"/>
        </w:rPr>
        <w:t xml:space="preserve">Marcin wyjechał do klienta o godzinie </w:t>
      </w:r>
      <m:oMath>
        <m:r>
          <w:rPr>
            <w:rFonts w:ascii="Cambria Math" w:eastAsia="TimesNewRoman" w:hAnsi="Cambria Math"/>
            <w:sz w:val="24"/>
          </w:rPr>
          <m:t>8.13.</m:t>
        </m:r>
      </m:oMath>
      <w:r w:rsidR="00DA3670">
        <w:rPr>
          <w:rFonts w:ascii="Times New Roman" w:eastAsia="TimesNewRoman" w:hAnsi="Times New Roman"/>
          <w:sz w:val="24"/>
        </w:rPr>
        <w:t xml:space="preserve"> Po przejechaniu </w:t>
      </w:r>
      <m:oMath>
        <m:r>
          <w:rPr>
            <w:rFonts w:ascii="Cambria Math" w:eastAsia="TimesNewRoman" w:hAnsi="Cambria Math"/>
            <w:sz w:val="24"/>
          </w:rPr>
          <m:t>10 km</m:t>
        </m:r>
      </m:oMath>
      <w:r w:rsidR="00DA3670">
        <w:rPr>
          <w:rFonts w:ascii="Times New Roman" w:eastAsia="TimesNewRoman" w:hAnsi="Times New Roman"/>
          <w:sz w:val="24"/>
        </w:rPr>
        <w:t xml:space="preserve">, co stanowiło </w:t>
      </w:r>
      <m:oMath>
        <m:f>
          <m:fPr>
            <m:type m:val="skw"/>
            <m:ctrlPr>
              <w:rPr>
                <w:rFonts w:ascii="Cambria Math" w:eastAsia="TimesNewRoman" w:hAnsi="Cambria Math"/>
                <w:i/>
                <w:sz w:val="24"/>
              </w:rPr>
            </m:ctrlPr>
          </m:fPr>
          <m:num>
            <m:r>
              <w:rPr>
                <w:rFonts w:ascii="Cambria Math" w:eastAsia="TimesNewRoman" w:hAnsi="Cambria Math"/>
                <w:sz w:val="24"/>
              </w:rPr>
              <m:t>2</m:t>
            </m:r>
          </m:num>
          <m:den>
            <m:r>
              <w:rPr>
                <w:rFonts w:ascii="Cambria Math" w:eastAsia="TimesNewRoman" w:hAnsi="Cambria Math"/>
                <w:sz w:val="24"/>
              </w:rPr>
              <m:t>3</m:t>
            </m:r>
          </m:den>
        </m:f>
        <m:r>
          <w:rPr>
            <w:rFonts w:ascii="Cambria Math" w:eastAsia="TimesNewRoman" w:hAnsi="Cambria Math"/>
            <w:sz w:val="24"/>
          </w:rPr>
          <m:t xml:space="preserve"> </m:t>
        </m:r>
      </m:oMath>
      <w:r w:rsidR="00DA3670">
        <w:rPr>
          <w:rFonts w:ascii="Times New Roman" w:eastAsia="TimesNewRoman" w:hAnsi="Times New Roman"/>
          <w:sz w:val="24"/>
        </w:rPr>
        <w:t xml:space="preserve">całej     </w:t>
      </w:r>
    </w:p>
    <w:p w:rsidR="00DA3670" w:rsidRDefault="00DA3670" w:rsidP="00DA3670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 trasy, zorientował się, że jest już godzina </w:t>
      </w:r>
      <m:oMath>
        <m:r>
          <w:rPr>
            <w:rFonts w:ascii="Cambria Math" w:eastAsia="TimesNewRoman" w:hAnsi="Cambria Math"/>
            <w:sz w:val="24"/>
          </w:rPr>
          <m:t>8.37</m:t>
        </m:r>
      </m:oMath>
      <w:r>
        <w:rPr>
          <w:rFonts w:ascii="Times New Roman" w:eastAsia="TimesNewRoman" w:hAnsi="Times New Roman"/>
          <w:sz w:val="24"/>
        </w:rPr>
        <w:t xml:space="preserve"> i jeśli nadal będzie jechał z taką prędkością, to nie  </w:t>
      </w:r>
    </w:p>
    <w:p w:rsidR="00DA3670" w:rsidRDefault="00DA3670" w:rsidP="00DA3670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zdąży na spotkanie o godzinie </w:t>
      </w:r>
      <m:oMath>
        <m:r>
          <w:rPr>
            <w:rFonts w:ascii="Cambria Math" w:eastAsia="TimesNewRoman" w:hAnsi="Cambria Math"/>
            <w:sz w:val="24"/>
          </w:rPr>
          <m:t>8.45.</m:t>
        </m:r>
      </m:oMath>
      <w:r>
        <w:rPr>
          <w:rFonts w:ascii="Times New Roman" w:eastAsia="TimesNewRoman" w:hAnsi="Times New Roman"/>
          <w:sz w:val="24"/>
        </w:rPr>
        <w:t xml:space="preserve"> Ile razy Marcin musi zwiększyć prędkość jazdy, aby zdążyć na   </w:t>
      </w:r>
    </w:p>
    <w:p w:rsidR="00AB7793" w:rsidRPr="0073275B" w:rsidRDefault="00DA3670" w:rsidP="002F22A7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</w:rPr>
        <w:t xml:space="preserve">      czas ?</w:t>
      </w:r>
    </w:p>
    <w:p w:rsidR="00AB7793" w:rsidRDefault="00AB7793" w:rsidP="00AB7793">
      <w:pPr>
        <w:spacing w:after="0" w:line="36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</w:rPr>
        <w:t>12</w:t>
      </w:r>
      <w:r>
        <w:rPr>
          <w:rFonts w:ascii="Times New Roman" w:eastAsia="TimesNewRoman" w:hAnsi="Times New Roman"/>
          <w:sz w:val="24"/>
        </w:rPr>
        <w:t xml:space="preserve">  </w:t>
      </w:r>
      <w:r w:rsidR="000834F8">
        <w:rPr>
          <w:rFonts w:ascii="Times New Roman" w:eastAsia="TimesNewRoman" w:hAnsi="Times New Roman"/>
          <w:sz w:val="24"/>
        </w:rPr>
        <w:t xml:space="preserve"> </w:t>
      </w:r>
      <w:r w:rsidR="00580B70">
        <w:rPr>
          <w:rFonts w:ascii="Times New Roman" w:eastAsia="TimesNewRoman" w:hAnsi="Times New Roman"/>
          <w:sz w:val="24"/>
        </w:rPr>
        <w:t xml:space="preserve">Podczas zawodów zawodnicy są wypuszczani na trasę co </w:t>
      </w:r>
      <m:oMath>
        <m:r>
          <w:rPr>
            <w:rFonts w:ascii="Cambria Math" w:eastAsia="TimesNewRoman" w:hAnsi="Cambria Math"/>
            <w:sz w:val="24"/>
          </w:rPr>
          <m:t>10 minut.</m:t>
        </m:r>
      </m:oMath>
      <w:r w:rsidR="00580B70">
        <w:rPr>
          <w:rFonts w:ascii="Times New Roman" w:eastAsia="TimesNewRoman" w:hAnsi="Times New Roman"/>
          <w:sz w:val="24"/>
        </w:rPr>
        <w:t xml:space="preserve"> Jako pierwszy wystartował </w:t>
      </w:r>
      <w:r>
        <w:rPr>
          <w:rFonts w:ascii="Times New Roman" w:eastAsia="TimesNewRoman" w:hAnsi="Times New Roman"/>
          <w:sz w:val="24"/>
        </w:rPr>
        <w:t xml:space="preserve">        </w:t>
      </w:r>
    </w:p>
    <w:p w:rsidR="00AB7793" w:rsidRDefault="00AB7793" w:rsidP="00AB7793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580B70">
        <w:rPr>
          <w:rFonts w:ascii="Times New Roman" w:eastAsia="TimesNewRoman" w:hAnsi="Times New Roman"/>
          <w:sz w:val="24"/>
        </w:rPr>
        <w:t xml:space="preserve">Robert, po nim Kuba, Tomek, a na końcu Franek. Kuba przybiegł na metę </w:t>
      </w:r>
      <m:oMath>
        <m:r>
          <w:rPr>
            <w:rFonts w:ascii="Cambria Math" w:eastAsia="TimesNewRoman" w:hAnsi="Cambria Math"/>
            <w:sz w:val="24"/>
          </w:rPr>
          <m:t>9</m:t>
        </m:r>
        <m:f>
          <m:fPr>
            <m:ctrlPr>
              <w:rPr>
                <w:rFonts w:ascii="Cambria Math" w:eastAsia="TimesNewRoman" w:hAnsi="Cambria Math"/>
                <w:i/>
                <w:sz w:val="24"/>
              </w:rPr>
            </m:ctrlPr>
          </m:fPr>
          <m:num>
            <m:r>
              <w:rPr>
                <w:rFonts w:ascii="Cambria Math" w:eastAsia="TimesNewRoman" w:hAnsi="Cambria Math"/>
                <w:sz w:val="24"/>
              </w:rPr>
              <m:t>1</m:t>
            </m:r>
          </m:num>
          <m:den>
            <m:r>
              <w:rPr>
                <w:rFonts w:ascii="Cambria Math" w:eastAsia="TimesNewRoman" w:hAnsi="Cambria Math"/>
                <w:sz w:val="24"/>
              </w:rPr>
              <m:t>3</m:t>
            </m:r>
          </m:den>
        </m:f>
        <m:r>
          <w:rPr>
            <w:rFonts w:ascii="Cambria Math" w:eastAsia="TimesNewRoman" w:hAnsi="Cambria Math"/>
            <w:sz w:val="24"/>
          </w:rPr>
          <m:t xml:space="preserve"> minuty</m:t>
        </m:r>
      </m:oMath>
      <w:r w:rsidR="00580B70">
        <w:rPr>
          <w:rFonts w:ascii="Times New Roman" w:eastAsia="TimesNewRoman" w:hAnsi="Times New Roman"/>
          <w:sz w:val="24"/>
        </w:rPr>
        <w:t xml:space="preserve"> po Robercie, </w:t>
      </w:r>
    </w:p>
    <w:p w:rsidR="00854CA4" w:rsidRPr="00596316" w:rsidRDefault="00AB7793" w:rsidP="00AB779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580B70">
        <w:rPr>
          <w:rFonts w:ascii="Times New Roman" w:eastAsia="TimesNewRoman" w:hAnsi="Times New Roman"/>
          <w:sz w:val="24"/>
        </w:rPr>
        <w:t xml:space="preserve">Tomek </w:t>
      </w:r>
      <m:oMath>
        <m:r>
          <w:rPr>
            <w:rFonts w:ascii="Cambria Math" w:eastAsia="TimesNewRoman" w:hAnsi="Cambria Math"/>
            <w:sz w:val="24"/>
          </w:rPr>
          <m:t>21 minut i 3 sekundy</m:t>
        </m:r>
      </m:oMath>
      <w:r w:rsidR="00580B70">
        <w:rPr>
          <w:rFonts w:ascii="Times New Roman" w:eastAsia="TimesNewRoman" w:hAnsi="Times New Roman"/>
          <w:sz w:val="24"/>
        </w:rPr>
        <w:t xml:space="preserve"> po Robercie, a Franek </w:t>
      </w:r>
      <m:oMath>
        <m:r>
          <w:rPr>
            <w:rFonts w:ascii="Cambria Math" w:eastAsia="TimesNewRoman" w:hAnsi="Cambria Math"/>
            <w:sz w:val="24"/>
          </w:rPr>
          <m:t>9 minut</m:t>
        </m:r>
      </m:oMath>
      <w:r w:rsidR="00580B70">
        <w:rPr>
          <w:rFonts w:ascii="Times New Roman" w:eastAsia="TimesNewRoman" w:hAnsi="Times New Roman"/>
          <w:sz w:val="24"/>
        </w:rPr>
        <w:t xml:space="preserve"> po Tomku.  </w:t>
      </w:r>
      <w:r w:rsidR="000834F8">
        <w:rPr>
          <w:rFonts w:ascii="Times New Roman" w:eastAsia="TimesNewRoman" w:hAnsi="Times New Roman"/>
          <w:sz w:val="24"/>
        </w:rPr>
        <w:t xml:space="preserve">  </w:t>
      </w:r>
    </w:p>
    <w:tbl>
      <w:tblPr>
        <w:tblW w:w="5660" w:type="dxa"/>
        <w:tblInd w:w="3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940"/>
        <w:gridCol w:w="940"/>
      </w:tblGrid>
      <w:tr w:rsidR="00580B70" w:rsidRPr="00580B70" w:rsidTr="001A1B71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580B70" w:rsidP="00D64F1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 xml:space="preserve">Zawodnik, który </w:t>
            </w:r>
            <w:r w:rsidR="00D64F1D">
              <w:rPr>
                <w:rFonts w:eastAsia="Times New Roman"/>
                <w:color w:val="000000"/>
                <w:lang w:eastAsia="pl-PL"/>
              </w:rPr>
              <w:t xml:space="preserve">wyruszył pierwszy 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580B70" w:rsidRPr="00580B70" w:rsidTr="001A1B71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 xml:space="preserve">    stracił do zwycięzcy 40  sekund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580B70" w:rsidRPr="00580B70" w:rsidTr="001A1B71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D64F1D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 xml:space="preserve">      </w:t>
            </w:r>
            <w:r w:rsidR="00580B70" w:rsidRPr="00580B70">
              <w:rPr>
                <w:rFonts w:eastAsia="Times New Roman"/>
                <w:color w:val="000000"/>
                <w:lang w:eastAsia="pl-PL"/>
              </w:rPr>
              <w:t>Zwycięzcą zawodów był Franek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854CA4" w:rsidRPr="00080049" w:rsidRDefault="00854CA4" w:rsidP="00854CA4">
      <w:pPr>
        <w:spacing w:after="0" w:line="240" w:lineRule="auto"/>
        <w:rPr>
          <w:rFonts w:eastAsia="Times New Roman"/>
          <w:sz w:val="40"/>
        </w:rPr>
      </w:pPr>
    </w:p>
    <w:p w:rsidR="00F515AF" w:rsidRDefault="00854CA4" w:rsidP="00F515AF">
      <w:pPr>
        <w:spacing w:after="0"/>
        <w:rPr>
          <w:rFonts w:ascii="Times New Roman" w:hAnsi="Times New Roman"/>
          <w:sz w:val="24"/>
        </w:rPr>
      </w:pPr>
      <w:r w:rsidRPr="00990A8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97F6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990A8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515AF" w:rsidRPr="00F515AF">
        <w:rPr>
          <w:rFonts w:ascii="Times New Roman" w:hAnsi="Times New Roman"/>
          <w:sz w:val="24"/>
        </w:rPr>
        <w:t xml:space="preserve">Agnieszka zapisała liczbę czterocyfrową podzielną przez 7. Skreśliła w tej liczbie cyfrę jedności </w:t>
      </w:r>
      <w:r w:rsidR="00F515AF">
        <w:rPr>
          <w:rFonts w:ascii="Times New Roman" w:hAnsi="Times New Roman"/>
          <w:sz w:val="24"/>
        </w:rPr>
        <w:t xml:space="preserve">   </w:t>
      </w:r>
    </w:p>
    <w:p w:rsidR="00854CA4" w:rsidRPr="00F515AF" w:rsidRDefault="00F515AF" w:rsidP="00F515A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</w:t>
      </w:r>
      <w:r w:rsidRPr="00F515AF">
        <w:rPr>
          <w:rFonts w:ascii="Times New Roman" w:hAnsi="Times New Roman"/>
          <w:sz w:val="24"/>
        </w:rPr>
        <w:t>i otrzymała liczbę 496. Jaką liczbę czt</w:t>
      </w:r>
      <w:r>
        <w:rPr>
          <w:rFonts w:ascii="Times New Roman" w:hAnsi="Times New Roman"/>
          <w:sz w:val="24"/>
        </w:rPr>
        <w:t xml:space="preserve">erocyfrową zapisała Agnieszka? </w:t>
      </w:r>
    </w:p>
    <w:p w:rsidR="00854CA4" w:rsidRPr="009E75B7" w:rsidRDefault="00854CA4" w:rsidP="00854CA4">
      <w:pPr>
        <w:tabs>
          <w:tab w:val="left" w:pos="1080"/>
        </w:tabs>
        <w:rPr>
          <w:sz w:val="12"/>
          <w:u w:val="single"/>
          <w:lang w:eastAsia="pl-PL"/>
        </w:rPr>
      </w:pPr>
    </w:p>
    <w:p w:rsidR="001A1B71" w:rsidRDefault="000834F8" w:rsidP="001A1B71">
      <w:pPr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1</w:t>
      </w:r>
      <w:r w:rsidR="00997F61">
        <w:rPr>
          <w:rFonts w:ascii="Times New Roman" w:eastAsia="TimesNewRoman" w:hAnsi="Times New Roman"/>
          <w:sz w:val="24"/>
        </w:rPr>
        <w:t>4</w:t>
      </w:r>
      <w:r>
        <w:rPr>
          <w:rFonts w:ascii="Times New Roman" w:eastAsia="TimesNewRoman" w:hAnsi="Times New Roman"/>
          <w:sz w:val="24"/>
        </w:rPr>
        <w:t xml:space="preserve"> </w:t>
      </w:r>
      <w:r w:rsidR="001A1B71">
        <w:rPr>
          <w:rFonts w:ascii="Times New Roman" w:hAnsi="Times New Roman"/>
          <w:sz w:val="24"/>
        </w:rPr>
        <w:t xml:space="preserve">Dane są liczby </w:t>
      </w:r>
      <m:oMath>
        <m:r>
          <w:rPr>
            <w:rFonts w:ascii="Cambria Math" w:hAnsi="Cambria Math"/>
            <w:sz w:val="24"/>
          </w:rPr>
          <m:t>a  i  b</m:t>
        </m:r>
      </m:oMath>
      <w:r w:rsidR="001A1B71">
        <w:rPr>
          <w:rFonts w:ascii="Times New Roman" w:hAnsi="Times New Roman"/>
          <w:sz w:val="24"/>
        </w:rPr>
        <w:t xml:space="preserve"> takie, że </w:t>
      </w:r>
      <m:oMath>
        <m:r>
          <w:rPr>
            <w:rFonts w:ascii="Cambria Math" w:hAnsi="Cambria Math"/>
            <w:sz w:val="24"/>
          </w:rPr>
          <m:t>2&lt;a&lt;3  oraz-1&lt;b&lt;1.</m:t>
        </m:r>
      </m:oMath>
    </w:p>
    <w:tbl>
      <w:tblPr>
        <w:tblW w:w="8300" w:type="dxa"/>
        <w:tblInd w:w="1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1A1B71" w:rsidRPr="005F6FB6" w:rsidTr="001A1B71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 xml:space="preserve">iloraz </w:t>
            </w:r>
            <w:r>
              <w:rPr>
                <w:rFonts w:eastAsia="Times New Roman"/>
                <w:color w:val="000000"/>
                <w:lang w:eastAsia="pl-PL"/>
              </w:rPr>
              <w:t xml:space="preserve">b/a </w:t>
            </w:r>
            <w:r w:rsidRPr="005F6FB6">
              <w:rPr>
                <w:rFonts w:eastAsia="Times New Roman"/>
                <w:color w:val="000000"/>
                <w:lang w:eastAsia="pl-PL"/>
              </w:rPr>
              <w:t xml:space="preserve"> jest zawsze dodatni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1A1B71" w:rsidRPr="005F6FB6" w:rsidTr="001A1B71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różn</w:t>
            </w:r>
            <w:r>
              <w:rPr>
                <w:rFonts w:eastAsia="Times New Roman"/>
                <w:color w:val="000000"/>
                <w:lang w:eastAsia="pl-PL"/>
              </w:rPr>
              <w:t>ica  b  ̶  a jest zawsze ujemn</w:t>
            </w:r>
            <w:r w:rsidRPr="005F6FB6">
              <w:rPr>
                <w:rFonts w:eastAsia="Times New Roman"/>
                <w:color w:val="000000"/>
                <w:lang w:eastAsia="pl-PL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854CA4" w:rsidRPr="00F45412" w:rsidRDefault="00854CA4" w:rsidP="00854CA4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  <w:u w:val="single"/>
        </w:rPr>
      </w:pPr>
    </w:p>
    <w:p w:rsidR="000D7BA4" w:rsidRDefault="00854CA4" w:rsidP="00854CA4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hAnsi="Times New Roman"/>
          <w:sz w:val="24"/>
          <w:u w:val="single"/>
        </w:rPr>
        <w:t>Zad. 1</w:t>
      </w:r>
      <w:r w:rsidR="00997F61">
        <w:rPr>
          <w:rFonts w:ascii="Times New Roman" w:hAnsi="Times New Roman"/>
          <w:sz w:val="24"/>
          <w:u w:val="single"/>
        </w:rPr>
        <w:t>5</w:t>
      </w:r>
      <w:r w:rsidR="000D7BA4">
        <w:rPr>
          <w:rFonts w:ascii="Times New Roman" w:hAnsi="Times New Roman"/>
          <w:sz w:val="24"/>
        </w:rPr>
        <w:t xml:space="preserve"> </w:t>
      </w:r>
      <w:r w:rsidR="00887B83">
        <w:rPr>
          <w:rFonts w:ascii="Times New Roman" w:hAnsi="Times New Roman"/>
          <w:sz w:val="24"/>
        </w:rPr>
        <w:t xml:space="preserve">  </w:t>
      </w:r>
      <w:r w:rsidR="00887B83">
        <w:rPr>
          <w:rFonts w:ascii="Times New Roman" w:eastAsia="Times New Roman" w:hAnsi="Times New Roman"/>
          <w:sz w:val="24"/>
          <w:szCs w:val="24"/>
        </w:rPr>
        <w:t xml:space="preserve">  Dana jest liczba dwucyfrowa</w:t>
      </w:r>
      <w:r w:rsidR="000D7BA4">
        <w:rPr>
          <w:rFonts w:ascii="Times New Roman" w:eastAsia="Times New Roman" w:hAnsi="Times New Roman"/>
          <w:sz w:val="24"/>
          <w:szCs w:val="24"/>
        </w:rPr>
        <w:t xml:space="preserve"> o cyfrze dziesiątek </w:t>
      </w:r>
      <m:oMath>
        <m:r>
          <w:rPr>
            <w:rFonts w:ascii="Cambria Math" w:eastAsia="Times New Roman" w:hAnsi="Cambria Math"/>
            <w:sz w:val="24"/>
            <w:szCs w:val="24"/>
          </w:rPr>
          <m:t>a</m:t>
        </m:r>
      </m:oMath>
      <w:r w:rsidR="000D7BA4">
        <w:rPr>
          <w:rFonts w:ascii="Times New Roman" w:eastAsia="Times New Roman" w:hAnsi="Times New Roman"/>
          <w:sz w:val="24"/>
          <w:szCs w:val="24"/>
        </w:rPr>
        <w:t xml:space="preserve"> i cyfrze jedności b. Wiadomo  </w:t>
      </w:r>
    </w:p>
    <w:p w:rsidR="00854CA4" w:rsidRDefault="000D7BA4" w:rsidP="00854CA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ponadto, że </w:t>
      </w:r>
      <m:oMath>
        <m:r>
          <w:rPr>
            <w:rFonts w:ascii="Cambria Math" w:eastAsia="Times New Roman" w:hAnsi="Cambria Math"/>
            <w:sz w:val="24"/>
            <w:szCs w:val="24"/>
          </w:rPr>
          <m:t>a&gt;b i a+b=9.</m:t>
        </m:r>
      </m:oMath>
    </w:p>
    <w:tbl>
      <w:tblPr>
        <w:tblW w:w="8300" w:type="dxa"/>
        <w:tblInd w:w="1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0D7BA4" w:rsidRPr="000D7BA4" w:rsidTr="000D7BA4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A4" w:rsidRPr="000D7BA4" w:rsidRDefault="000D7BA4" w:rsidP="000D7B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warunki zadania spełniają cztery liczby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D7BA4" w:rsidRPr="000D7BA4" w:rsidTr="000D7BA4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A4" w:rsidRPr="000D7BA4" w:rsidRDefault="000D7BA4" w:rsidP="000D7B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 xml:space="preserve">wszystkie </w:t>
            </w:r>
            <w:r>
              <w:rPr>
                <w:rFonts w:eastAsia="Times New Roman"/>
                <w:color w:val="000000"/>
                <w:lang w:eastAsia="pl-PL"/>
              </w:rPr>
              <w:t>liczby spełniają</w:t>
            </w:r>
            <w:r w:rsidRPr="000D7BA4">
              <w:rPr>
                <w:rFonts w:eastAsia="Times New Roman"/>
                <w:color w:val="000000"/>
                <w:lang w:eastAsia="pl-PL"/>
              </w:rPr>
              <w:t>ce warunki zadania są podzielne przez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 xml:space="preserve">F </w:t>
            </w:r>
          </w:p>
        </w:tc>
      </w:tr>
    </w:tbl>
    <w:p w:rsidR="000D7BA4" w:rsidRPr="00080049" w:rsidRDefault="000D7BA4" w:rsidP="00854CA4">
      <w:pPr>
        <w:spacing w:after="0"/>
        <w:rPr>
          <w:rFonts w:ascii="Times New Roman" w:eastAsia="Times New Roman" w:hAnsi="Times New Roman"/>
          <w:sz w:val="36"/>
          <w:szCs w:val="24"/>
        </w:rPr>
      </w:pPr>
    </w:p>
    <w:p w:rsidR="000834F8" w:rsidRPr="00596316" w:rsidRDefault="000834F8" w:rsidP="000834F8">
      <w:pPr>
        <w:pStyle w:val="Default"/>
        <w:rPr>
          <w:color w:val="auto"/>
        </w:rPr>
      </w:pP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Pr="000834F8">
        <w:rPr>
          <w:rFonts w:eastAsia="TimesNewRoman"/>
        </w:rPr>
        <w:t>1</w:t>
      </w:r>
      <w:r w:rsidR="00997F61">
        <w:rPr>
          <w:rFonts w:eastAsia="TimesNewRoman"/>
        </w:rPr>
        <w:t>6</w:t>
      </w:r>
      <w:r>
        <w:rPr>
          <w:rFonts w:eastAsia="TimesNewRoman"/>
        </w:rPr>
        <w:t xml:space="preserve">  </w:t>
      </w:r>
      <w:r w:rsidRPr="000834F8">
        <w:rPr>
          <w:color w:val="auto"/>
        </w:rPr>
        <w:t>Do</w:t>
      </w:r>
      <w:r w:rsidRPr="00596316">
        <w:rPr>
          <w:color w:val="auto"/>
        </w:rPr>
        <w:t xml:space="preserve"> przygotowania podwieczorku użyto 120 mandarynek i 180 śliwek. Każda porcja  </w:t>
      </w:r>
    </w:p>
    <w:p w:rsidR="000834F8" w:rsidRPr="00596316" w:rsidRDefault="000834F8" w:rsidP="000834F8">
      <w:pPr>
        <w:pStyle w:val="Default"/>
        <w:rPr>
          <w:color w:val="auto"/>
        </w:rPr>
      </w:pPr>
      <w:r w:rsidRPr="00596316">
        <w:rPr>
          <w:color w:val="auto"/>
        </w:rPr>
        <w:t xml:space="preserve">       składała się z takiej samej liczby mandarynek i takiej samej liczby śliwek, a owoców nie </w:t>
      </w:r>
    </w:p>
    <w:p w:rsidR="000834F8" w:rsidRPr="00596316" w:rsidRDefault="000834F8" w:rsidP="000834F8">
      <w:pPr>
        <w:pStyle w:val="Default"/>
        <w:spacing w:line="360" w:lineRule="auto"/>
        <w:rPr>
          <w:b/>
          <w:bCs/>
          <w:color w:val="auto"/>
        </w:rPr>
      </w:pPr>
      <w:r w:rsidRPr="00596316">
        <w:rPr>
          <w:color w:val="auto"/>
        </w:rPr>
        <w:t xml:space="preserve">       dzielono na części. </w:t>
      </w:r>
      <w:r w:rsidRPr="00596316">
        <w:rPr>
          <w:bCs/>
          <w:color w:val="auto"/>
        </w:rPr>
        <w:t>Dla ilu maksymalnie osób przygotowano taki podwieczorek</w:t>
      </w:r>
      <w:r w:rsidRPr="00596316">
        <w:rPr>
          <w:b/>
          <w:bCs/>
          <w:color w:val="auto"/>
        </w:rPr>
        <w:t xml:space="preserve">? </w:t>
      </w:r>
    </w:p>
    <w:p w:rsidR="000834F8" w:rsidRPr="00596316" w:rsidRDefault="000834F8" w:rsidP="000834F8">
      <w:pPr>
        <w:pStyle w:val="Default"/>
        <w:spacing w:line="480" w:lineRule="auto"/>
        <w:rPr>
          <w:color w:val="auto"/>
        </w:rPr>
      </w:pPr>
      <w:r w:rsidRPr="00596316">
        <w:rPr>
          <w:b/>
          <w:bCs/>
          <w:color w:val="auto"/>
        </w:rPr>
        <w:t xml:space="preserve">                     </w:t>
      </w:r>
      <w:r w:rsidRPr="00596316">
        <w:rPr>
          <w:bCs/>
          <w:color w:val="auto"/>
        </w:rPr>
        <w:t xml:space="preserve">A. </w:t>
      </w:r>
      <w:r w:rsidRPr="00596316">
        <w:rPr>
          <w:color w:val="auto"/>
        </w:rPr>
        <w:t>90</w:t>
      </w:r>
      <w:r w:rsidRPr="00596316">
        <w:rPr>
          <w:color w:val="auto"/>
        </w:rPr>
        <w:tab/>
      </w:r>
      <w:r>
        <w:rPr>
          <w:color w:val="auto"/>
        </w:rPr>
        <w:t xml:space="preserve">      </w:t>
      </w:r>
      <w:r w:rsidRPr="00596316">
        <w:rPr>
          <w:bCs/>
          <w:color w:val="auto"/>
        </w:rPr>
        <w:t xml:space="preserve">B. </w:t>
      </w:r>
      <w:r w:rsidRPr="00596316">
        <w:rPr>
          <w:color w:val="auto"/>
        </w:rPr>
        <w:t>20</w:t>
      </w:r>
      <w:r>
        <w:rPr>
          <w:color w:val="auto"/>
        </w:rPr>
        <w:t xml:space="preserve">    </w:t>
      </w:r>
      <w:r w:rsidRPr="00596316">
        <w:rPr>
          <w:color w:val="auto"/>
        </w:rPr>
        <w:tab/>
      </w:r>
      <w:r>
        <w:rPr>
          <w:color w:val="auto"/>
        </w:rPr>
        <w:t xml:space="preserve"> </w:t>
      </w:r>
      <w:r w:rsidRPr="00596316">
        <w:rPr>
          <w:color w:val="auto"/>
        </w:rPr>
        <w:t xml:space="preserve"> </w:t>
      </w:r>
      <w:r w:rsidRPr="00596316">
        <w:rPr>
          <w:bCs/>
          <w:color w:val="auto"/>
        </w:rPr>
        <w:t xml:space="preserve">C. </w:t>
      </w:r>
      <w:r w:rsidRPr="00596316">
        <w:rPr>
          <w:color w:val="auto"/>
        </w:rPr>
        <w:t>30</w:t>
      </w:r>
      <w:r w:rsidRPr="00596316">
        <w:rPr>
          <w:color w:val="auto"/>
        </w:rPr>
        <w:tab/>
      </w:r>
      <w:r>
        <w:rPr>
          <w:color w:val="auto"/>
        </w:rPr>
        <w:t xml:space="preserve">          </w:t>
      </w:r>
      <w:r w:rsidRPr="00596316">
        <w:rPr>
          <w:color w:val="auto"/>
        </w:rPr>
        <w:t xml:space="preserve"> </w:t>
      </w:r>
      <w:r w:rsidRPr="00596316">
        <w:rPr>
          <w:bCs/>
          <w:color w:val="auto"/>
        </w:rPr>
        <w:t xml:space="preserve">D. </w:t>
      </w:r>
      <w:r w:rsidRPr="00596316">
        <w:rPr>
          <w:color w:val="auto"/>
        </w:rPr>
        <w:t>60</w:t>
      </w:r>
    </w:p>
    <w:p w:rsidR="00696C61" w:rsidRDefault="000834F8" w:rsidP="00696C61">
      <w:pPr>
        <w:spacing w:after="0"/>
        <w:rPr>
          <w:sz w:val="24"/>
          <w:lang w:eastAsia="pl-PL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1</w:t>
      </w:r>
      <w:r w:rsidR="00F45412">
        <w:rPr>
          <w:rFonts w:ascii="Times New Roman" w:eastAsia="TimesNewRoman" w:hAnsi="Times New Roman"/>
          <w:sz w:val="24"/>
        </w:rPr>
        <w:t>7</w:t>
      </w:r>
      <w:r w:rsidR="00827B4C">
        <w:rPr>
          <w:rFonts w:ascii="Times New Roman" w:eastAsia="TimesNewRoman" w:hAnsi="Times New Roman"/>
          <w:sz w:val="24"/>
        </w:rPr>
        <w:t xml:space="preserve"> </w:t>
      </w:r>
      <w:r w:rsidR="00696C61">
        <w:rPr>
          <w:sz w:val="24"/>
          <w:lang w:eastAsia="pl-PL"/>
        </w:rPr>
        <w:t xml:space="preserve">  Metalowa puszka z kawą waży </w:t>
      </w:r>
      <m:oMath>
        <m:r>
          <w:rPr>
            <w:rFonts w:ascii="Cambria Math" w:hAnsi="Cambria Math"/>
            <w:sz w:val="24"/>
            <w:lang w:eastAsia="pl-PL"/>
          </w:rPr>
          <m:t>1,25 kg.</m:t>
        </m:r>
      </m:oMath>
      <w:r w:rsidR="00696C61">
        <w:rPr>
          <w:sz w:val="24"/>
          <w:lang w:eastAsia="pl-PL"/>
        </w:rPr>
        <w:t xml:space="preserve"> Po odsypaniu połowy zawartości puszki reszta   </w:t>
      </w:r>
    </w:p>
    <w:p w:rsidR="00696C61" w:rsidRDefault="00696C61" w:rsidP="00696C61">
      <w:pPr>
        <w:rPr>
          <w:sz w:val="24"/>
          <w:lang w:eastAsia="pl-PL"/>
        </w:rPr>
      </w:pPr>
      <w:r>
        <w:rPr>
          <w:sz w:val="24"/>
          <w:lang w:eastAsia="pl-PL"/>
        </w:rPr>
        <w:t xml:space="preserve">            waży </w:t>
      </w:r>
      <m:oMath>
        <m:r>
          <w:rPr>
            <w:rFonts w:ascii="Cambria Math" w:hAnsi="Cambria Math"/>
            <w:sz w:val="24"/>
            <w:lang w:eastAsia="pl-PL"/>
          </w:rPr>
          <m:t>800 g.</m:t>
        </m:r>
      </m:oMath>
      <w:r>
        <w:rPr>
          <w:sz w:val="24"/>
          <w:lang w:eastAsia="pl-PL"/>
        </w:rPr>
        <w:t xml:space="preserve"> Ile  waży pusta, metalowa puszka ?</w:t>
      </w:r>
    </w:p>
    <w:p w:rsidR="00696C61" w:rsidRDefault="00696C61" w:rsidP="00696C61">
      <w:pPr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      </w:t>
      </w:r>
      <m:oMath>
        <m:r>
          <w:rPr>
            <w:rFonts w:ascii="Cambria Math" w:hAnsi="Cambria Math"/>
            <w:sz w:val="24"/>
            <w:lang w:eastAsia="pl-PL"/>
          </w:rPr>
          <m:t>A. 350 g                   B.  400 g                       C.  425 g                         D.  450 g</m:t>
        </m:r>
      </m:oMath>
    </w:p>
    <w:p w:rsidR="003D17AA" w:rsidRPr="00F20ADD" w:rsidRDefault="00696C61" w:rsidP="003D17A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Zad.</w:t>
      </w:r>
      <w:r w:rsidR="00997F61">
        <w:rPr>
          <w:rFonts w:ascii="Times New Roman" w:hAnsi="Times New Roman"/>
          <w:sz w:val="24"/>
          <w:szCs w:val="24"/>
        </w:rPr>
        <w:t xml:space="preserve"> </w:t>
      </w:r>
      <w:r w:rsidR="00F45412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 </w:t>
      </w:r>
      <w:r w:rsidR="003D17AA" w:rsidRPr="000834F8">
        <w:rPr>
          <w:rFonts w:ascii="Times New Roman" w:hAnsi="Times New Roman"/>
          <w:sz w:val="24"/>
          <w:szCs w:val="24"/>
        </w:rPr>
        <w:t>Puszka</w:t>
      </w:r>
      <w:r w:rsidR="003D17AA" w:rsidRPr="00596316">
        <w:rPr>
          <w:rFonts w:ascii="Times New Roman" w:hAnsi="Times New Roman"/>
          <w:sz w:val="24"/>
          <w:szCs w:val="24"/>
        </w:rPr>
        <w:t xml:space="preserve"> pełna ciasteczek waży </w:t>
      </w:r>
      <m:oMath>
        <m:r>
          <w:rPr>
            <w:rFonts w:ascii="Cambria Math" w:hAnsi="Cambria Math"/>
            <w:sz w:val="24"/>
            <w:szCs w:val="24"/>
          </w:rPr>
          <m:t>2 kg.</m:t>
        </m:r>
      </m:oMath>
      <w:r w:rsidR="003D17AA" w:rsidRPr="00F20ADD">
        <w:rPr>
          <w:rFonts w:ascii="Times New Roman" w:eastAsia="Times New Roman" w:hAnsi="Times New Roman"/>
          <w:sz w:val="24"/>
          <w:szCs w:val="24"/>
        </w:rPr>
        <w:t xml:space="preserve"> Po zjedzeniu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  <w:r w:rsidR="003D17AA" w:rsidRPr="00F20ADD">
        <w:rPr>
          <w:rFonts w:ascii="Times New Roman" w:eastAsia="Times New Roman" w:hAnsi="Times New Roman"/>
          <w:sz w:val="24"/>
          <w:szCs w:val="24"/>
        </w:rPr>
        <w:t xml:space="preserve"> wszystkich ciastek Maciej zważył puszkę </w:t>
      </w:r>
    </w:p>
    <w:p w:rsidR="003D17AA" w:rsidRPr="00F20ADD" w:rsidRDefault="003D17AA" w:rsidP="003D17AA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      z resztą ciastek, otrzymując wartość </w:t>
      </w:r>
      <m:oMath>
        <m:r>
          <w:rPr>
            <w:rFonts w:ascii="Cambria Math" w:eastAsia="Times New Roman" w:hAnsi="Cambria Math"/>
            <w:sz w:val="24"/>
            <w:szCs w:val="24"/>
          </w:rPr>
          <m:t>0,8 kg.</m:t>
        </m:r>
      </m:oMath>
      <w:r w:rsidRPr="00F20ADD">
        <w:rPr>
          <w:rFonts w:ascii="Times New Roman" w:eastAsia="Times New Roman" w:hAnsi="Times New Roman"/>
          <w:sz w:val="24"/>
          <w:szCs w:val="24"/>
        </w:rPr>
        <w:t xml:space="preserve"> Ile waży pusta puszka ?</w:t>
      </w:r>
    </w:p>
    <w:p w:rsidR="003D17AA" w:rsidRPr="00F20ADD" w:rsidRDefault="003D17AA" w:rsidP="002F22A7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           </w:t>
      </w:r>
      <m:oMath>
        <m:r>
          <w:rPr>
            <w:rFonts w:ascii="Cambria Math" w:eastAsia="Times New Roman" w:hAnsi="Cambria Math"/>
            <w:sz w:val="24"/>
            <w:szCs w:val="24"/>
          </w:rPr>
          <m:t>A. 0,4 kg              B. 0,8 kg          C. 1,2 kg           D. 1,6 kg</m:t>
        </m:r>
      </m:oMath>
    </w:p>
    <w:p w:rsidR="007423E9" w:rsidRPr="00696C61" w:rsidRDefault="000834F8" w:rsidP="00696C61">
      <w:pPr>
        <w:tabs>
          <w:tab w:val="left" w:pos="1080"/>
        </w:tabs>
        <w:spacing w:line="240" w:lineRule="auto"/>
        <w:rPr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F45412">
        <w:rPr>
          <w:rFonts w:ascii="Times New Roman" w:eastAsia="TimesNewRoman" w:hAnsi="Times New Roman"/>
          <w:sz w:val="24"/>
          <w:szCs w:val="24"/>
        </w:rPr>
        <w:t>19</w:t>
      </w:r>
      <w:r w:rsidRPr="00696C61">
        <w:rPr>
          <w:rFonts w:ascii="Times New Roman" w:eastAsia="TimesNewRoman" w:hAnsi="Times New Roman"/>
          <w:sz w:val="24"/>
          <w:szCs w:val="24"/>
        </w:rPr>
        <w:t xml:space="preserve"> </w:t>
      </w:r>
      <w:r w:rsidR="007423E9" w:rsidRPr="00696C61">
        <w:rPr>
          <w:sz w:val="24"/>
          <w:szCs w:val="24"/>
          <w:lang w:eastAsia="pl-PL"/>
        </w:rPr>
        <w:t xml:space="preserve">Ile jest </w:t>
      </w:r>
      <w:r w:rsidR="007423E9" w:rsidRPr="00696C61">
        <w:rPr>
          <w:sz w:val="24"/>
          <w:szCs w:val="24"/>
        </w:rPr>
        <w:t>naturalnych trzycyfrowych podzielnych przez 5 i mających trzy różne cyfry ?</w:t>
      </w:r>
    </w:p>
    <w:p w:rsidR="007423E9" w:rsidRPr="00696C61" w:rsidRDefault="00B468BC" w:rsidP="00696C61">
      <w:pPr>
        <w:tabs>
          <w:tab w:val="left" w:pos="1080"/>
        </w:tabs>
        <w:rPr>
          <w:sz w:val="24"/>
          <w:szCs w:val="24"/>
          <w:lang w:eastAsia="pl-PL"/>
        </w:rPr>
      </w:pPr>
      <w:r w:rsidRPr="00696C61">
        <w:rPr>
          <w:sz w:val="24"/>
          <w:szCs w:val="24"/>
          <w:lang w:eastAsia="pl-PL"/>
        </w:rPr>
        <w:tab/>
      </w:r>
      <m:oMath>
        <m:r>
          <w:rPr>
            <w:rFonts w:ascii="Cambria Math" w:hAnsi="Cambria Math"/>
            <w:sz w:val="24"/>
            <w:szCs w:val="24"/>
            <w:lang w:eastAsia="pl-PL"/>
          </w:rPr>
          <m:t xml:space="preserve">A.  64                  B.  72                   C.  136               D. 144     </m:t>
        </m:r>
      </m:oMath>
    </w:p>
    <w:p w:rsidR="0073275B" w:rsidRDefault="007423E9" w:rsidP="003D17AA">
      <w:pPr>
        <w:spacing w:after="0" w:line="360" w:lineRule="auto"/>
        <w:rPr>
          <w:rFonts w:ascii="Times New Roman" w:eastAsia="TimesNewRoman" w:hAnsi="Times New Roman"/>
          <w:sz w:val="24"/>
        </w:rPr>
      </w:pPr>
      <w:r w:rsidRPr="00133C28">
        <w:rPr>
          <w:sz w:val="24"/>
          <w:u w:val="single"/>
          <w:lang w:eastAsia="pl-PL"/>
        </w:rPr>
        <w:t xml:space="preserve">Zad. </w:t>
      </w:r>
      <w:r w:rsidR="00997F61">
        <w:rPr>
          <w:sz w:val="24"/>
          <w:u w:val="single"/>
          <w:lang w:eastAsia="pl-PL"/>
        </w:rPr>
        <w:t>2</w:t>
      </w:r>
      <w:r w:rsidR="00F45412">
        <w:rPr>
          <w:sz w:val="24"/>
          <w:u w:val="single"/>
          <w:lang w:eastAsia="pl-PL"/>
        </w:rPr>
        <w:t>0</w:t>
      </w:r>
      <w:r w:rsidRPr="00133C28">
        <w:rPr>
          <w:sz w:val="24"/>
          <w:lang w:eastAsia="pl-PL"/>
        </w:rPr>
        <w:t xml:space="preserve">  </w:t>
      </w:r>
      <w:r w:rsidR="000834F8">
        <w:rPr>
          <w:rFonts w:ascii="Times New Roman" w:eastAsia="TimesNewRoman" w:hAnsi="Times New Roman"/>
          <w:sz w:val="24"/>
        </w:rPr>
        <w:t xml:space="preserve"> </w:t>
      </w:r>
      <w:r w:rsidR="0073275B">
        <w:rPr>
          <w:rFonts w:ascii="Times New Roman" w:eastAsia="TimesNewRoman" w:hAnsi="Times New Roman"/>
          <w:sz w:val="24"/>
        </w:rPr>
        <w:t xml:space="preserve">Prawidłowe zaokrąglenie liczby </w:t>
      </w:r>
      <m:oMath>
        <m:r>
          <w:rPr>
            <w:rFonts w:ascii="Cambria Math" w:eastAsia="TimesNewRoman" w:hAnsi="Cambria Math"/>
            <w:sz w:val="24"/>
          </w:rPr>
          <m:t>3,4</m:t>
        </m:r>
        <m:d>
          <m:dPr>
            <m:ctrlPr>
              <w:rPr>
                <w:rFonts w:ascii="Cambria Math" w:eastAsia="TimesNewRoman" w:hAnsi="Cambria Math"/>
                <w:i/>
                <w:sz w:val="24"/>
              </w:rPr>
            </m:ctrlPr>
          </m:dPr>
          <m:e>
            <m:r>
              <w:rPr>
                <w:rFonts w:ascii="Cambria Math" w:eastAsia="TimesNewRoman" w:hAnsi="Cambria Math"/>
                <w:sz w:val="24"/>
              </w:rPr>
              <m:t>52</m:t>
            </m:r>
          </m:e>
        </m:d>
      </m:oMath>
      <w:r w:rsidR="0073275B">
        <w:rPr>
          <w:rFonts w:ascii="Times New Roman" w:eastAsia="TimesNewRoman" w:hAnsi="Times New Roman"/>
          <w:sz w:val="24"/>
        </w:rPr>
        <w:t xml:space="preserve"> z dokładnością do </w:t>
      </w:r>
      <m:oMath>
        <m:r>
          <w:rPr>
            <w:rFonts w:ascii="Cambria Math" w:eastAsia="TimesNewRoman" w:hAnsi="Cambria Math"/>
            <w:sz w:val="24"/>
          </w:rPr>
          <m:t xml:space="preserve">0,001 </m:t>
        </m:r>
      </m:oMath>
      <w:r w:rsidR="0073275B">
        <w:rPr>
          <w:rFonts w:ascii="Times New Roman" w:eastAsia="TimesNewRoman" w:hAnsi="Times New Roman"/>
          <w:sz w:val="24"/>
        </w:rPr>
        <w:t>jest równe:</w:t>
      </w:r>
    </w:p>
    <w:p w:rsidR="0073275B" w:rsidRDefault="002F22A7" w:rsidP="0073275B">
      <w:pPr>
        <w:pStyle w:val="Akapitzlist"/>
        <w:spacing w:after="0" w:line="360" w:lineRule="auto"/>
        <w:ind w:left="1065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73275B">
        <w:rPr>
          <w:rFonts w:ascii="Times New Roman" w:eastAsia="TimesNewRoman" w:hAnsi="Times New Roman"/>
          <w:sz w:val="24"/>
        </w:rPr>
        <w:t xml:space="preserve"> A. </w:t>
      </w:r>
      <m:oMath>
        <m:r>
          <w:rPr>
            <w:rFonts w:ascii="Cambria Math" w:eastAsia="TimesNewRoman" w:hAnsi="Cambria Math"/>
            <w:sz w:val="24"/>
          </w:rPr>
          <m:t>3,45                B.  3,452                 C.  3,453              D.  3,4525</m:t>
        </m:r>
      </m:oMath>
    </w:p>
    <w:p w:rsidR="00122106" w:rsidRDefault="00B468BC" w:rsidP="00122106">
      <w:pPr>
        <w:spacing w:after="0"/>
        <w:rPr>
          <w:rFonts w:ascii="Times New Roman" w:hAnsi="Times New Roman"/>
          <w:sz w:val="24"/>
          <w:szCs w:val="24"/>
        </w:rPr>
      </w:pPr>
      <w:r w:rsidRPr="00122106">
        <w:rPr>
          <w:sz w:val="24"/>
          <w:szCs w:val="24"/>
        </w:rPr>
        <w:t xml:space="preserve">  </w:t>
      </w:r>
      <w:r w:rsidR="00696C61" w:rsidRPr="00122106">
        <w:rPr>
          <w:sz w:val="24"/>
          <w:szCs w:val="24"/>
        </w:rPr>
        <w:t xml:space="preserve">Zad. </w:t>
      </w:r>
      <w:r w:rsidR="00F45412" w:rsidRPr="00122106">
        <w:rPr>
          <w:sz w:val="24"/>
          <w:szCs w:val="24"/>
        </w:rPr>
        <w:t>21</w:t>
      </w:r>
      <w:r w:rsidR="00696C61" w:rsidRPr="00122106">
        <w:rPr>
          <w:sz w:val="24"/>
          <w:szCs w:val="24"/>
        </w:rPr>
        <w:t xml:space="preserve"> </w:t>
      </w:r>
      <w:r w:rsidRPr="00122106">
        <w:rPr>
          <w:sz w:val="24"/>
          <w:szCs w:val="24"/>
        </w:rPr>
        <w:t xml:space="preserve">  </w:t>
      </w:r>
      <w:r w:rsidR="00122106" w:rsidRPr="00122106">
        <w:rPr>
          <w:rFonts w:ascii="Times New Roman" w:hAnsi="Times New Roman"/>
          <w:sz w:val="24"/>
          <w:szCs w:val="24"/>
        </w:rPr>
        <w:t xml:space="preserve">Liczba </w:t>
      </w:r>
      <m:oMath>
        <m:r>
          <w:rPr>
            <w:rFonts w:ascii="Cambria Math" w:hAnsi="Cambria Math"/>
            <w:sz w:val="24"/>
            <w:szCs w:val="24"/>
          </w:rPr>
          <m:t>930</m:t>
        </m:r>
      </m:oMath>
      <w:r w:rsidR="00122106" w:rsidRPr="00122106">
        <w:rPr>
          <w:rFonts w:ascii="Times New Roman" w:hAnsi="Times New Roman"/>
          <w:sz w:val="24"/>
          <w:szCs w:val="24"/>
        </w:rPr>
        <w:t xml:space="preserve"> jest zaokrągleniem do rzędu dziesiątek kilku liczb naturalnych. Ile jest wszystkich </w:t>
      </w:r>
      <w:r w:rsidR="00122106">
        <w:rPr>
          <w:rFonts w:ascii="Times New Roman" w:hAnsi="Times New Roman"/>
          <w:sz w:val="24"/>
          <w:szCs w:val="24"/>
        </w:rPr>
        <w:t xml:space="preserve">   </w:t>
      </w:r>
    </w:p>
    <w:p w:rsidR="00E975F3" w:rsidRPr="00122106" w:rsidRDefault="00122106" w:rsidP="001221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F22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22106">
        <w:rPr>
          <w:rFonts w:ascii="Times New Roman" w:hAnsi="Times New Roman"/>
          <w:sz w:val="24"/>
          <w:szCs w:val="24"/>
        </w:rPr>
        <w:t xml:space="preserve">liczb naturalnych różnych od </w:t>
      </w:r>
      <m:oMath>
        <m:r>
          <w:rPr>
            <w:rFonts w:ascii="Cambria Math" w:hAnsi="Cambria Math"/>
            <w:sz w:val="24"/>
            <w:szCs w:val="24"/>
          </w:rPr>
          <m:t>930</m:t>
        </m:r>
      </m:oMath>
      <w:r w:rsidRPr="00122106">
        <w:rPr>
          <w:rFonts w:ascii="Times New Roman" w:hAnsi="Times New Roman"/>
          <w:sz w:val="24"/>
          <w:szCs w:val="24"/>
        </w:rPr>
        <w:t xml:space="preserve">, które mają takie zaokrąglenie? </w:t>
      </w:r>
      <w:r w:rsidR="00B468BC" w:rsidRPr="00122106">
        <w:rPr>
          <w:rFonts w:ascii="Times New Roman" w:hAnsi="Times New Roman"/>
          <w:sz w:val="24"/>
          <w:szCs w:val="24"/>
        </w:rPr>
        <w:t xml:space="preserve"> </w:t>
      </w:r>
      <w:r w:rsidR="00E975F3" w:rsidRPr="00122106">
        <w:rPr>
          <w:rFonts w:ascii="Times New Roman" w:hAnsi="Times New Roman"/>
          <w:sz w:val="24"/>
          <w:szCs w:val="24"/>
        </w:rPr>
        <w:t xml:space="preserve">     </w:t>
      </w:r>
    </w:p>
    <w:p w:rsidR="00122106" w:rsidRPr="00122106" w:rsidRDefault="00122106" w:rsidP="00122106">
      <w:pPr>
        <w:rPr>
          <w:rFonts w:ascii="Times New Roman" w:hAnsi="Times New Roman"/>
          <w:sz w:val="24"/>
          <w:szCs w:val="24"/>
        </w:rPr>
      </w:pPr>
      <w:r w:rsidRPr="00122106">
        <w:rPr>
          <w:sz w:val="24"/>
          <w:szCs w:val="24"/>
        </w:rPr>
        <w:t xml:space="preserve">        </w:t>
      </w:r>
      <w:r w:rsidR="002F22A7">
        <w:rPr>
          <w:sz w:val="24"/>
          <w:szCs w:val="24"/>
        </w:rPr>
        <w:t xml:space="preserve">          </w:t>
      </w:r>
      <w:r w:rsidRPr="00122106">
        <w:rPr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A. 4 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      B. 5           C. 9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      D. 10</w:t>
      </w:r>
    </w:p>
    <w:p w:rsidR="00B468BC" w:rsidRDefault="00B468BC" w:rsidP="00B468BC">
      <w:pPr>
        <w:tabs>
          <w:tab w:val="left" w:pos="1080"/>
        </w:tabs>
        <w:rPr>
          <w:sz w:val="24"/>
          <w:lang w:eastAsia="pl-PL"/>
        </w:rPr>
      </w:pPr>
      <w:r w:rsidRPr="00413A6C">
        <w:rPr>
          <w:rFonts w:eastAsia="Times New Roman"/>
          <w:sz w:val="24"/>
          <w:u w:val="single"/>
        </w:rPr>
        <w:t xml:space="preserve">Zad. </w:t>
      </w:r>
      <w:r w:rsidR="00997F61">
        <w:rPr>
          <w:rFonts w:eastAsia="Times New Roman"/>
          <w:sz w:val="24"/>
          <w:u w:val="single"/>
        </w:rPr>
        <w:t>2</w:t>
      </w:r>
      <w:r w:rsidR="00F45412">
        <w:rPr>
          <w:rFonts w:eastAsia="Times New Roman"/>
          <w:sz w:val="24"/>
          <w:u w:val="single"/>
        </w:rPr>
        <w:t>2</w:t>
      </w:r>
      <w:r>
        <w:rPr>
          <w:rFonts w:eastAsia="Times New Roman"/>
          <w:sz w:val="24"/>
          <w:u w:val="single"/>
        </w:rPr>
        <w:t xml:space="preserve">  </w:t>
      </w:r>
      <w:r w:rsidRPr="00413A6C">
        <w:rPr>
          <w:rFonts w:eastAsia="Times New Roman"/>
          <w:sz w:val="24"/>
        </w:rPr>
        <w:t xml:space="preserve">   </w:t>
      </w:r>
      <w:r>
        <w:rPr>
          <w:sz w:val="24"/>
          <w:lang w:eastAsia="pl-PL"/>
        </w:rPr>
        <w:t>Ile jest liczb naturalnych</w:t>
      </w:r>
      <w:r w:rsidR="00122106">
        <w:rPr>
          <w:sz w:val="24"/>
          <w:lang w:eastAsia="pl-PL"/>
        </w:rPr>
        <w:t xml:space="preserve"> różnych od </w:t>
      </w:r>
      <m:oMath>
        <m:r>
          <w:rPr>
            <w:rFonts w:ascii="Cambria Math" w:hAnsi="Cambria Math"/>
            <w:sz w:val="24"/>
            <w:lang w:eastAsia="pl-PL"/>
          </w:rPr>
          <m:t>1900</m:t>
        </m:r>
      </m:oMath>
      <w:r>
        <w:rPr>
          <w:sz w:val="24"/>
          <w:lang w:eastAsia="pl-PL"/>
        </w:rPr>
        <w:t xml:space="preserve"> których zaokrąglenie do </w:t>
      </w:r>
      <w:r w:rsidR="00122106">
        <w:rPr>
          <w:sz w:val="24"/>
          <w:lang w:eastAsia="pl-PL"/>
        </w:rPr>
        <w:t>setek</w:t>
      </w:r>
      <w:r>
        <w:rPr>
          <w:sz w:val="24"/>
          <w:lang w:eastAsia="pl-PL"/>
        </w:rPr>
        <w:t xml:space="preserve"> jest równe </w:t>
      </w:r>
      <m:oMath>
        <m:r>
          <w:rPr>
            <w:rFonts w:ascii="Cambria Math" w:hAnsi="Cambria Math"/>
            <w:sz w:val="24"/>
            <w:lang w:eastAsia="pl-PL"/>
          </w:rPr>
          <m:t xml:space="preserve">1900  </m:t>
        </m:r>
      </m:oMath>
      <w:r>
        <w:rPr>
          <w:sz w:val="24"/>
          <w:lang w:eastAsia="pl-PL"/>
        </w:rPr>
        <w:t>?</w:t>
      </w:r>
    </w:p>
    <w:p w:rsidR="00B468BC" w:rsidRDefault="00B468BC" w:rsidP="00B468BC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99               B.  100                  C.  101                      D.  102</m:t>
        </m:r>
      </m:oMath>
    </w:p>
    <w:p w:rsidR="00E975F3" w:rsidRPr="00F45412" w:rsidRDefault="00E975F3" w:rsidP="0073275B">
      <w:pPr>
        <w:pStyle w:val="Akapitzlist"/>
        <w:spacing w:after="0" w:line="360" w:lineRule="auto"/>
        <w:ind w:left="1065"/>
        <w:rPr>
          <w:rFonts w:ascii="Times New Roman" w:eastAsia="TimesNewRoman" w:hAnsi="Times New Roman"/>
          <w:sz w:val="2"/>
        </w:rPr>
      </w:pPr>
    </w:p>
    <w:p w:rsidR="000265BE" w:rsidRDefault="004D3174" w:rsidP="000265BE">
      <w:pPr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  <w:u w:val="single"/>
        </w:rPr>
        <w:t>2</w:t>
      </w:r>
      <w:r w:rsidR="00F45412">
        <w:rPr>
          <w:rFonts w:ascii="Times New Roman" w:eastAsia="TimesNewRoman" w:hAnsi="Times New Roman"/>
          <w:sz w:val="24"/>
          <w:u w:val="single"/>
        </w:rPr>
        <w:t>3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</w:t>
      </w:r>
      <w:r w:rsidR="00D82675">
        <w:rPr>
          <w:rFonts w:ascii="Times New Roman" w:eastAsia="TimesNewRoman" w:hAnsi="Times New Roman"/>
          <w:sz w:val="24"/>
        </w:rPr>
        <w:t xml:space="preserve"> </w:t>
      </w:r>
      <w:r w:rsidR="000265BE" w:rsidRPr="000265BE">
        <w:rPr>
          <w:rFonts w:ascii="Times New Roman" w:hAnsi="Times New Roman"/>
          <w:sz w:val="24"/>
        </w:rPr>
        <w:t xml:space="preserve">W każdej z dwóch torebek znajdują się 32 cukierki: 17 pomarańczowych, 10 jabłkowych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 w:rsidRPr="000265BE">
        <w:rPr>
          <w:rFonts w:ascii="Times New Roman" w:hAnsi="Times New Roman"/>
          <w:sz w:val="24"/>
        </w:rPr>
        <w:t xml:space="preserve">i 5 truskawkowych. Uzupełnij poniższe zdania. Wybierz odpowiedź spośród oznaczonych literami </w:t>
      </w:r>
      <w:r>
        <w:rPr>
          <w:rFonts w:ascii="Times New Roman" w:hAnsi="Times New Roman"/>
          <w:sz w:val="24"/>
        </w:rPr>
        <w:t xml:space="preserve">  </w:t>
      </w:r>
    </w:p>
    <w:p w:rsidR="000265BE" w:rsidRDefault="000265BE" w:rsidP="000265B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2F22A7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</w:t>
      </w:r>
      <w:r w:rsidRPr="000265BE">
        <w:rPr>
          <w:rFonts w:ascii="Times New Roman" w:hAnsi="Times New Roman"/>
          <w:sz w:val="24"/>
        </w:rPr>
        <w:t xml:space="preserve">A i B oraz odpowiedź spośród oznaczonych literami C i D.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 xml:space="preserve">Do pierwszej torebki należy dołożyć A / B cukierki truskawkowe, aby wszystkie znajdujące się w niej </w:t>
      </w:r>
      <w:r>
        <w:rPr>
          <w:rFonts w:ascii="Times New Roman" w:hAnsi="Times New Roman"/>
          <w:sz w:val="24"/>
        </w:rPr>
        <w:t xml:space="preserve"> 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>cukierki truskawkowe stanowiły 25% wszystkich cukierków w tej torebce.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</w:t>
      </w:r>
      <w:r w:rsidRPr="000265BE">
        <w:rPr>
          <w:rFonts w:ascii="Times New Roman" w:hAnsi="Times New Roman"/>
          <w:sz w:val="24"/>
        </w:rPr>
        <w:t xml:space="preserve"> A. 3 </w:t>
      </w:r>
      <w:r>
        <w:rPr>
          <w:rFonts w:ascii="Times New Roman" w:hAnsi="Times New Roman"/>
          <w:sz w:val="24"/>
        </w:rPr>
        <w:t xml:space="preserve">            </w:t>
      </w:r>
      <w:r w:rsidRPr="000265BE">
        <w:rPr>
          <w:rFonts w:ascii="Times New Roman" w:hAnsi="Times New Roman"/>
          <w:sz w:val="24"/>
        </w:rPr>
        <w:t xml:space="preserve">B. 4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Liczba cukierków pomarańczowych, które należy wyjąć z drugiej torebki, aby wśród pozostałych w </w:t>
      </w:r>
      <w:r>
        <w:rPr>
          <w:rFonts w:ascii="Times New Roman" w:hAnsi="Times New Roman"/>
          <w:sz w:val="24"/>
        </w:rPr>
        <w:t xml:space="preserve">  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niej cukierków było 40% pomarańczowych, jest C / D. </w:t>
      </w:r>
    </w:p>
    <w:p w:rsidR="00D82675" w:rsidRPr="000265BE" w:rsidRDefault="000265BE" w:rsidP="000265BE">
      <w:pPr>
        <w:spacing w:after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0265BE">
        <w:rPr>
          <w:rFonts w:ascii="Times New Roman" w:hAnsi="Times New Roman"/>
          <w:sz w:val="24"/>
        </w:rPr>
        <w:t xml:space="preserve">C. mniejsza niż 5 </w:t>
      </w:r>
      <w:r>
        <w:rPr>
          <w:rFonts w:ascii="Times New Roman" w:hAnsi="Times New Roman"/>
          <w:sz w:val="24"/>
        </w:rPr>
        <w:t xml:space="preserve">        </w:t>
      </w:r>
      <w:r w:rsidRPr="000265BE">
        <w:rPr>
          <w:rFonts w:ascii="Times New Roman" w:hAnsi="Times New Roman"/>
          <w:sz w:val="24"/>
        </w:rPr>
        <w:t>D. większa niż 5</w:t>
      </w:r>
    </w:p>
    <w:p w:rsidR="000265BE" w:rsidRPr="00596316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D17AA" w:rsidRPr="00596316" w:rsidRDefault="004D3174" w:rsidP="003D17AA">
      <w:pPr>
        <w:autoSpaceDE w:val="0"/>
        <w:autoSpaceDN w:val="0"/>
        <w:adjustRightInd w:val="0"/>
        <w:spacing w:after="0"/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  <w:u w:val="single"/>
        </w:rPr>
        <w:t>2</w:t>
      </w:r>
      <w:r w:rsidR="00F45412">
        <w:rPr>
          <w:rFonts w:ascii="Times New Roman" w:eastAsia="TimesNewRoman" w:hAnsi="Times New Roman"/>
          <w:sz w:val="24"/>
          <w:u w:val="single"/>
        </w:rPr>
        <w:t>4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</w:t>
      </w:r>
      <w:r w:rsidR="003D17AA" w:rsidRPr="00596316">
        <w:t xml:space="preserve">Do pojemnika wsypano 200 koralików białych i 300 czerwonych. Wymieszano je i zapakowano  </w:t>
      </w:r>
    </w:p>
    <w:p w:rsidR="003D17AA" w:rsidRPr="00596316" w:rsidRDefault="003D17AA" w:rsidP="003D17AA">
      <w:pPr>
        <w:pStyle w:val="Default"/>
        <w:spacing w:line="276" w:lineRule="auto"/>
        <w:rPr>
          <w:color w:val="auto"/>
        </w:rPr>
      </w:pPr>
      <w:r w:rsidRPr="00596316">
        <w:rPr>
          <w:color w:val="auto"/>
        </w:rPr>
        <w:t xml:space="preserve">      do woreczków po 50 sztuk. Okazało się, że w jednym z woreczków znalazły się tylko białe koraliki.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color w:val="auto"/>
        </w:rPr>
        <w:t>Wobec tego nie jest możliwe, aby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wszystkie pozostałe białe koraliki znajdowały się w trzech woreczkach.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B. </w:t>
      </w:r>
      <w:r w:rsidRPr="00596316">
        <w:rPr>
          <w:color w:val="auto"/>
        </w:rPr>
        <w:t xml:space="preserve">w jednym z pozostałych woreczków nie było białych koralików.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w większości pozostałych woreczków znalazło się po 17 białych koralików. </w:t>
      </w:r>
    </w:p>
    <w:p w:rsidR="003D17AA" w:rsidRPr="00596316" w:rsidRDefault="003D17AA" w:rsidP="003D17AA">
      <w:pPr>
        <w:spacing w:line="480" w:lineRule="auto"/>
        <w:ind w:firstLine="708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hAnsi="Times New Roman"/>
          <w:b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w każdym z pozostałych woreczków było więcej koralików białych niż czerwonych.</w:t>
      </w:r>
    </w:p>
    <w:p w:rsidR="003D17AA" w:rsidRPr="00596316" w:rsidRDefault="004D3174" w:rsidP="003D17A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2</w:t>
      </w:r>
      <w:r w:rsidR="00F45412">
        <w:rPr>
          <w:rFonts w:ascii="Times New Roman" w:eastAsia="TimesNewRoman" w:hAnsi="Times New Roman"/>
          <w:sz w:val="24"/>
          <w:u w:val="single"/>
        </w:rPr>
        <w:t>5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 </w:t>
      </w:r>
      <w:r w:rsidR="003D17AA" w:rsidRPr="00596316">
        <w:rPr>
          <w:rFonts w:ascii="Times New Roman" w:eastAsia="Times New Roman" w:hAnsi="Times New Roman"/>
          <w:sz w:val="24"/>
          <w:szCs w:val="24"/>
        </w:rPr>
        <w:t xml:space="preserve">Grupa dzieci podzieliła pomiędzy siebie po równo </w:t>
      </w:r>
      <m:oMath>
        <m:r>
          <w:rPr>
            <w:rFonts w:ascii="Cambria Math" w:eastAsia="Times New Roman" w:hAnsi="Cambria Math"/>
            <w:sz w:val="24"/>
            <w:szCs w:val="24"/>
          </w:rPr>
          <m:t>150 jabłek i 105 gruszek</m:t>
        </m:r>
      </m:oMath>
      <w:r w:rsidR="003D17AA" w:rsidRPr="00596316">
        <w:rPr>
          <w:rFonts w:ascii="Times New Roman" w:eastAsia="Times New Roman" w:hAnsi="Times New Roman"/>
          <w:sz w:val="24"/>
          <w:szCs w:val="24"/>
        </w:rPr>
        <w:t xml:space="preserve"> bez krojenia. </w:t>
      </w:r>
    </w:p>
    <w:p w:rsidR="003D17AA" w:rsidRPr="00596316" w:rsidRDefault="003D17AA" w:rsidP="003D17AA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Ile co najwyżej dzieci było w tej grupie ?</w:t>
      </w:r>
    </w:p>
    <w:p w:rsidR="003D17AA" w:rsidRDefault="003D17AA" w:rsidP="00F45412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6               B.  9                C.  12                 D.  15                E.  18</m:t>
        </m:r>
      </m:oMath>
    </w:p>
    <w:p w:rsidR="00F45412" w:rsidRDefault="00F45412" w:rsidP="00122106">
      <w:pPr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>26</w:t>
      </w:r>
      <w:r>
        <w:rPr>
          <w:sz w:val="24"/>
          <w:lang w:eastAsia="pl-PL"/>
        </w:rPr>
        <w:t xml:space="preserve">   Liczbę </w:t>
      </w:r>
      <m:oMath>
        <m:r>
          <w:rPr>
            <w:rFonts w:ascii="Cambria Math" w:hAnsi="Cambria Math"/>
            <w:sz w:val="24"/>
            <w:lang w:eastAsia="pl-PL"/>
          </w:rPr>
          <m:t>630</m:t>
        </m:r>
      </m:oMath>
      <w:r>
        <w:rPr>
          <w:sz w:val="24"/>
          <w:lang w:eastAsia="pl-PL"/>
        </w:rPr>
        <w:t xml:space="preserve"> rozłożono na czynniki pierwsze. Suma tych czynników wynosi:</w:t>
      </w:r>
    </w:p>
    <w:p w:rsidR="00F45412" w:rsidRPr="00343018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9               B.  20                  C.  21                  D.  27</m:t>
        </m:r>
      </m:oMath>
    </w:p>
    <w:p w:rsidR="00F45412" w:rsidRPr="00696C61" w:rsidRDefault="00F45412" w:rsidP="00F45412">
      <w:pPr>
        <w:rPr>
          <w:sz w:val="24"/>
        </w:rPr>
      </w:pPr>
      <w:r w:rsidRPr="00696C61">
        <w:rPr>
          <w:sz w:val="24"/>
        </w:rPr>
        <w:lastRenderedPageBreak/>
        <w:t xml:space="preserve">Zad. </w:t>
      </w:r>
      <w:r w:rsidR="00122106">
        <w:rPr>
          <w:sz w:val="24"/>
        </w:rPr>
        <w:t>27</w:t>
      </w:r>
      <w:r w:rsidRPr="00696C61">
        <w:rPr>
          <w:sz w:val="24"/>
        </w:rPr>
        <w:t xml:space="preserve">   Dzielnikiem liczby </w:t>
      </w:r>
      <m:oMath>
        <m:r>
          <w:rPr>
            <w:rFonts w:ascii="Cambria Math" w:hAnsi="Cambria Math"/>
            <w:sz w:val="24"/>
          </w:rPr>
          <m:t>202022202</m:t>
        </m:r>
      </m:oMath>
      <w:r w:rsidRPr="00696C61">
        <w:rPr>
          <w:sz w:val="24"/>
        </w:rPr>
        <w:t xml:space="preserve"> nie jest liczba:</w:t>
      </w:r>
    </w:p>
    <w:p w:rsidR="00F45412" w:rsidRDefault="00F45412" w:rsidP="00F45412">
      <w:pPr>
        <w:rPr>
          <w:sz w:val="24"/>
        </w:rPr>
      </w:pPr>
      <w:r w:rsidRPr="00696C61">
        <w:rPr>
          <w:sz w:val="24"/>
        </w:rPr>
        <w:tab/>
      </w:r>
      <m:oMath>
        <m:r>
          <w:rPr>
            <w:rFonts w:ascii="Cambria Math" w:hAnsi="Cambria Math"/>
            <w:sz w:val="24"/>
          </w:rPr>
          <m:t>A.  2                     B.  3                        C.  4                          D.  6</m:t>
        </m:r>
      </m:oMath>
    </w:p>
    <w:p w:rsidR="00F45412" w:rsidRPr="00596316" w:rsidRDefault="00F45412" w:rsidP="00F45412">
      <w:pPr>
        <w:rPr>
          <w:rFonts w:ascii="Times New Roman" w:hAnsi="Times New Roman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>2</w:t>
      </w:r>
      <w:r w:rsidR="00122106">
        <w:rPr>
          <w:rFonts w:ascii="Times New Roman" w:hAnsi="Times New Roman"/>
          <w:sz w:val="24"/>
          <w:u w:val="single"/>
        </w:rPr>
        <w:t>8</w:t>
      </w:r>
      <w:r w:rsidRPr="00596316">
        <w:rPr>
          <w:rFonts w:ascii="Times New Roman" w:hAnsi="Times New Roman"/>
          <w:sz w:val="24"/>
        </w:rPr>
        <w:t xml:space="preserve">  Iloczyn pewnych trzech</w:t>
      </w:r>
      <w:r>
        <w:rPr>
          <w:rFonts w:ascii="Times New Roman" w:hAnsi="Times New Roman"/>
          <w:sz w:val="24"/>
        </w:rPr>
        <w:t xml:space="preserve"> różnych</w:t>
      </w:r>
      <w:r w:rsidRPr="00596316">
        <w:rPr>
          <w:rFonts w:ascii="Times New Roman" w:hAnsi="Times New Roman"/>
          <w:sz w:val="24"/>
        </w:rPr>
        <w:t xml:space="preserve"> liczb naturalnych wynosi </w:t>
      </w:r>
      <m:oMath>
        <m:r>
          <w:rPr>
            <w:rFonts w:ascii="Cambria Math" w:hAnsi="Cambria Math"/>
            <w:sz w:val="24"/>
          </w:rPr>
          <m:t>21.</m:t>
        </m:r>
      </m:oMath>
      <w:r w:rsidRPr="00596316">
        <w:rPr>
          <w:rFonts w:ascii="Times New Roman" w:hAnsi="Times New Roman"/>
          <w:sz w:val="24"/>
        </w:rPr>
        <w:t xml:space="preserve"> Jaka jest suma tych liczb ?</w:t>
      </w:r>
    </w:p>
    <w:p w:rsidR="00F45412" w:rsidRPr="0073275B" w:rsidRDefault="00F45412" w:rsidP="00F45412">
      <w:pPr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A.  10                 B.  11               C.  12                D.  21                 E.  34</m:t>
          </m:r>
        </m:oMath>
      </m:oMathPara>
    </w:p>
    <w:p w:rsidR="00F45412" w:rsidRDefault="00F45412" w:rsidP="00F45412">
      <w:pPr>
        <w:tabs>
          <w:tab w:val="left" w:pos="1080"/>
        </w:tabs>
        <w:spacing w:after="0"/>
        <w:rPr>
          <w:sz w:val="24"/>
          <w:lang w:eastAsia="pl-PL"/>
        </w:rPr>
      </w:pPr>
      <w:r w:rsidRPr="00212F39">
        <w:rPr>
          <w:sz w:val="24"/>
          <w:u w:val="single"/>
          <w:lang w:eastAsia="pl-PL"/>
        </w:rPr>
        <w:t xml:space="preserve">Zad. </w:t>
      </w:r>
      <w:r w:rsidR="00122106">
        <w:rPr>
          <w:sz w:val="24"/>
          <w:u w:val="single"/>
          <w:lang w:eastAsia="pl-PL"/>
        </w:rPr>
        <w:t>29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122106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Liczba </w:t>
      </w:r>
      <m:oMath>
        <m:r>
          <w:rPr>
            <w:rFonts w:ascii="Cambria Math" w:hAnsi="Cambria Math"/>
            <w:sz w:val="24"/>
            <w:lang w:eastAsia="pl-PL"/>
          </w:rPr>
          <m:t>m</m:t>
        </m:r>
      </m:oMath>
      <w:r>
        <w:rPr>
          <w:sz w:val="24"/>
          <w:lang w:eastAsia="pl-PL"/>
        </w:rPr>
        <w:t xml:space="preserve"> jest najmniejszą liczbą dodatnią podzielną przez </w:t>
      </w:r>
      <m:oMath>
        <m:r>
          <w:rPr>
            <w:rFonts w:ascii="Cambria Math" w:hAnsi="Cambria Math"/>
            <w:sz w:val="24"/>
            <w:lang w:eastAsia="pl-PL"/>
          </w:rPr>
          <m:t>3  i  4</m:t>
        </m:r>
      </m:oMath>
      <w:r>
        <w:rPr>
          <w:sz w:val="24"/>
          <w:lang w:eastAsia="pl-PL"/>
        </w:rPr>
        <w:t xml:space="preserve"> , a liczba </w:t>
      </w:r>
      <m:oMath>
        <m:r>
          <w:rPr>
            <w:rFonts w:ascii="Cambria Math" w:hAnsi="Cambria Math"/>
            <w:sz w:val="24"/>
            <w:lang w:eastAsia="pl-PL"/>
          </w:rPr>
          <m:t>n</m:t>
        </m:r>
      </m:oMath>
      <w:r>
        <w:rPr>
          <w:sz w:val="24"/>
          <w:lang w:eastAsia="pl-PL"/>
        </w:rPr>
        <w:t xml:space="preserve"> jest największą   </w:t>
      </w:r>
    </w:p>
    <w:p w:rsidR="00F45412" w:rsidRDefault="00F45412" w:rsidP="00F4541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liczbą dwucyfrową podzielną przez </w:t>
      </w:r>
      <m:oMath>
        <m:r>
          <w:rPr>
            <w:rFonts w:ascii="Cambria Math" w:hAnsi="Cambria Math"/>
            <w:sz w:val="24"/>
            <w:lang w:eastAsia="pl-PL"/>
          </w:rPr>
          <m:t>2  i  9</m:t>
        </m:r>
      </m:oMath>
      <w:r>
        <w:rPr>
          <w:sz w:val="24"/>
          <w:lang w:eastAsia="pl-PL"/>
        </w:rPr>
        <w:t xml:space="preserve">. Najmniejsza wspólna wielokrotność liczb   </w:t>
      </w:r>
    </w:p>
    <w:p w:rsidR="00F45412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m  i  n jest równa:</m:t>
        </m:r>
      </m:oMath>
    </w:p>
    <w:p w:rsidR="00F45412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72               B.  108             C.  180                   D.  216</m:t>
        </m:r>
      </m:oMath>
    </w:p>
    <w:p w:rsidR="002F22A7" w:rsidRDefault="00122106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  <w:r>
        <w:rPr>
          <w:sz w:val="24"/>
          <w:lang w:eastAsia="pl-PL"/>
        </w:rPr>
        <w:t xml:space="preserve">Zad. 30  </w:t>
      </w:r>
      <w:r>
        <w:rPr>
          <w:rFonts w:ascii="Times New Roman" w:hAnsi="Times New Roman"/>
          <w:sz w:val="24"/>
          <w:szCs w:val="24"/>
        </w:rPr>
        <w:t>Ala</w:t>
      </w:r>
      <w:r w:rsidRPr="00122106">
        <w:rPr>
          <w:rFonts w:ascii="Times New Roman" w:hAnsi="Times New Roman"/>
          <w:sz w:val="24"/>
          <w:szCs w:val="24"/>
        </w:rPr>
        <w:t xml:space="preserve"> sporządziła z cukru i wody syrop do deseru. Stosunek masy cukru do masy wod</w:t>
      </w:r>
      <w:r>
        <w:rPr>
          <w:rFonts w:ascii="Times New Roman" w:hAnsi="Times New Roman"/>
          <w:sz w:val="24"/>
          <w:szCs w:val="24"/>
        </w:rPr>
        <w:t xml:space="preserve">y w tym </w:t>
      </w:r>
      <w:r w:rsidR="002F22A7">
        <w:rPr>
          <w:rFonts w:ascii="Times New Roman" w:hAnsi="Times New Roman"/>
          <w:sz w:val="24"/>
          <w:szCs w:val="24"/>
        </w:rPr>
        <w:t xml:space="preserve">       </w:t>
      </w:r>
    </w:p>
    <w:p w:rsidR="00122106" w:rsidRDefault="002F22A7" w:rsidP="00F45412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22106">
        <w:rPr>
          <w:rFonts w:ascii="Times New Roman" w:hAnsi="Times New Roman"/>
          <w:sz w:val="24"/>
          <w:szCs w:val="24"/>
        </w:rPr>
        <w:t xml:space="preserve">syropie jest równy </w:t>
      </w:r>
      <m:oMath>
        <m:r>
          <w:rPr>
            <w:rFonts w:ascii="Cambria Math" w:hAnsi="Cambria Math"/>
            <w:sz w:val="24"/>
            <w:szCs w:val="24"/>
          </w:rPr>
          <m:t>3 :5</m:t>
        </m:r>
      </m:oMath>
      <w:r w:rsidR="00122106" w:rsidRPr="00122106">
        <w:rPr>
          <w:rFonts w:ascii="Times New Roman" w:hAnsi="Times New Roman"/>
          <w:sz w:val="24"/>
          <w:szCs w:val="24"/>
        </w:rPr>
        <w:t xml:space="preserve">. Ile procent masy tego syropu stanowi masa cukru? </w:t>
      </w:r>
    </w:p>
    <w:p w:rsidR="00122106" w:rsidRDefault="00122106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F22A7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A</w:t>
      </w:r>
      <w:r w:rsidRPr="00122106">
        <w:rPr>
          <w:rFonts w:ascii="Times New Roman" w:hAnsi="Times New Roman"/>
          <w:sz w:val="24"/>
          <w:szCs w:val="24"/>
        </w:rPr>
        <w:t>. 37,5%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B. </w:t>
      </w:r>
      <w:r w:rsidRPr="00122106">
        <w:rPr>
          <w:rFonts w:ascii="Times New Roman" w:hAnsi="Times New Roman"/>
          <w:sz w:val="24"/>
          <w:szCs w:val="24"/>
        </w:rPr>
        <w:t xml:space="preserve">40% </w:t>
      </w:r>
      <w:r>
        <w:rPr>
          <w:rFonts w:ascii="Times New Roman" w:hAnsi="Times New Roman"/>
          <w:sz w:val="24"/>
          <w:szCs w:val="24"/>
        </w:rPr>
        <w:t xml:space="preserve">           C</w:t>
      </w:r>
      <w:r w:rsidRPr="00122106">
        <w:rPr>
          <w:rFonts w:ascii="Times New Roman" w:hAnsi="Times New Roman"/>
          <w:sz w:val="24"/>
          <w:szCs w:val="24"/>
        </w:rPr>
        <w:t xml:space="preserve">. 60%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2F22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D</w:t>
      </w:r>
      <w:r w:rsidRPr="00122106">
        <w:rPr>
          <w:rFonts w:ascii="Times New Roman" w:hAnsi="Times New Roman"/>
          <w:sz w:val="24"/>
          <w:szCs w:val="24"/>
        </w:rPr>
        <w:t>. 62,5%</w:t>
      </w:r>
    </w:p>
    <w:p w:rsidR="002F22A7" w:rsidRPr="00122106" w:rsidRDefault="002F22A7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  <w:lang w:eastAsia="pl-PL"/>
        </w:rPr>
      </w:pPr>
    </w:p>
    <w:p w:rsidR="00F45412" w:rsidRDefault="00F45412" w:rsidP="00F454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31   Maciej i Marcin dostali od dziadków na Dzień Dziecka </w:t>
      </w:r>
      <m:oMath>
        <m:r>
          <w:rPr>
            <w:rFonts w:ascii="Cambria Math" w:hAnsi="Cambria Math"/>
            <w:sz w:val="24"/>
            <w:szCs w:val="24"/>
          </w:rPr>
          <m:t>240 zł.</m:t>
        </m:r>
      </m:oMath>
      <w:r>
        <w:rPr>
          <w:sz w:val="24"/>
          <w:szCs w:val="24"/>
        </w:rPr>
        <w:t xml:space="preserve"> W jakim stosunku podzielili   </w:t>
      </w:r>
    </w:p>
    <w:p w:rsidR="00F45412" w:rsidRDefault="00F45412" w:rsidP="00F45412">
      <w:pPr>
        <w:rPr>
          <w:sz w:val="24"/>
          <w:szCs w:val="24"/>
        </w:rPr>
      </w:pPr>
      <w:r>
        <w:rPr>
          <w:sz w:val="24"/>
          <w:szCs w:val="24"/>
        </w:rPr>
        <w:t xml:space="preserve">             między siebie te  pieniądze, jeśli jeden z chłopców dostał </w:t>
      </w:r>
      <m:oMath>
        <m:r>
          <w:rPr>
            <w:rFonts w:ascii="Cambria Math" w:hAnsi="Cambria Math"/>
            <w:sz w:val="24"/>
            <w:szCs w:val="24"/>
          </w:rPr>
          <m:t>90 zł</m:t>
        </m:r>
      </m:oMath>
      <w:r>
        <w:rPr>
          <w:sz w:val="24"/>
          <w:szCs w:val="24"/>
        </w:rPr>
        <w:t xml:space="preserve"> ?</w:t>
      </w:r>
    </w:p>
    <w:p w:rsidR="00F45412" w:rsidRDefault="00F45412" w:rsidP="00F45412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A.  3 :5                       B.  4 :8                          C.  1 :2                      D.  2 :3</m:t>
          </m:r>
        </m:oMath>
      </m:oMathPara>
    </w:p>
    <w:p w:rsidR="00F45412" w:rsidRPr="00B468BC" w:rsidRDefault="00F45412" w:rsidP="00F45412">
      <w:pPr>
        <w:spacing w:after="0"/>
        <w:rPr>
          <w:sz w:val="4"/>
          <w:lang w:eastAsia="pl-PL"/>
        </w:rPr>
      </w:pPr>
    </w:p>
    <w:p w:rsidR="002F22A7" w:rsidRDefault="00F45412" w:rsidP="002F22A7">
      <w:pPr>
        <w:rPr>
          <w:sz w:val="24"/>
          <w:lang w:eastAsia="pl-PL"/>
        </w:rPr>
      </w:pPr>
      <w:r w:rsidRPr="00212F39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 xml:space="preserve">32 </w:t>
      </w:r>
      <w:r>
        <w:rPr>
          <w:sz w:val="24"/>
          <w:lang w:eastAsia="pl-PL"/>
        </w:rPr>
        <w:t xml:space="preserve">   </w:t>
      </w:r>
      <w:r w:rsidR="002F22A7">
        <w:rPr>
          <w:sz w:val="24"/>
          <w:lang w:eastAsia="pl-PL"/>
        </w:rPr>
        <w:t xml:space="preserve">Jeżeli wzrost gospodarczy wzrósł z </w:t>
      </w:r>
      <m:oMath>
        <m:r>
          <w:rPr>
            <w:rFonts w:ascii="Cambria Math" w:hAnsi="Cambria Math"/>
            <w:sz w:val="24"/>
            <w:lang w:eastAsia="pl-PL"/>
          </w:rPr>
          <m:t>2 %  do 2,5 %</m:t>
        </m:r>
      </m:oMath>
      <w:r w:rsidR="002F22A7">
        <w:rPr>
          <w:sz w:val="24"/>
          <w:lang w:eastAsia="pl-PL"/>
        </w:rPr>
        <w:t>, to znaczy, że wzrósł o:</w:t>
      </w:r>
    </w:p>
    <w:p w:rsidR="002F22A7" w:rsidRPr="00392433" w:rsidRDefault="002F22A7" w:rsidP="002F22A7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</w:t>
      </w: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0,5 %           B.  12,5 %                  C. 20 %                D.  25 %</m:t>
        </m:r>
      </m:oMath>
    </w:p>
    <w:p w:rsidR="002F22A7" w:rsidRDefault="002F22A7" w:rsidP="00F45412">
      <w:pPr>
        <w:spacing w:after="0"/>
        <w:rPr>
          <w:sz w:val="24"/>
        </w:rPr>
      </w:pPr>
    </w:p>
    <w:p w:rsidR="00FA3A1D" w:rsidRDefault="00F45412" w:rsidP="00FA3A1D">
      <w:pPr>
        <w:spacing w:after="0"/>
        <w:rPr>
          <w:sz w:val="24"/>
        </w:rPr>
      </w:pPr>
      <w:r>
        <w:rPr>
          <w:sz w:val="24"/>
        </w:rPr>
        <w:t xml:space="preserve">Zad. 33  </w:t>
      </w:r>
      <w:r w:rsidR="00FA3A1D">
        <w:rPr>
          <w:sz w:val="24"/>
        </w:rPr>
        <w:t xml:space="preserve">Liczba </w:t>
      </w:r>
      <m:oMath>
        <m:r>
          <w:rPr>
            <w:rFonts w:ascii="Cambria Math" w:hAnsi="Cambria Math"/>
            <w:sz w:val="24"/>
          </w:rPr>
          <m:t>k</m:t>
        </m:r>
      </m:oMath>
      <w:r w:rsidR="00FA3A1D">
        <w:rPr>
          <w:sz w:val="24"/>
        </w:rPr>
        <w:t xml:space="preserve"> jest najmniejszą liczbą całkowitą, dla której wyrażenie </w:t>
      </w:r>
      <m:oMath>
        <m:r>
          <w:rPr>
            <w:rFonts w:ascii="Cambria Math" w:hAnsi="Cambria Math"/>
            <w:sz w:val="24"/>
          </w:rPr>
          <m:t>60+15k</m:t>
        </m:r>
      </m:oMath>
      <w:r w:rsidR="00FA3A1D">
        <w:rPr>
          <w:sz w:val="24"/>
        </w:rPr>
        <w:t xml:space="preserve"> przyjmuje wartość     </w:t>
      </w:r>
    </w:p>
    <w:p w:rsidR="00F45412" w:rsidRDefault="00FA3A1D" w:rsidP="00FA3A1D">
      <w:pPr>
        <w:spacing w:after="0"/>
        <w:rPr>
          <w:sz w:val="24"/>
        </w:rPr>
      </w:pPr>
      <w:r>
        <w:rPr>
          <w:sz w:val="24"/>
        </w:rPr>
        <w:t xml:space="preserve">           dodatnią. Wskaż liczbę przeciwną do </w:t>
      </w:r>
      <m:oMath>
        <m:r>
          <w:rPr>
            <w:rFonts w:ascii="Cambria Math" w:hAnsi="Cambria Math"/>
            <w:sz w:val="24"/>
          </w:rPr>
          <m:t>k.</m:t>
        </m:r>
      </m:oMath>
    </w:p>
    <w:p w:rsidR="00FA3A1D" w:rsidRDefault="00FA3A1D" w:rsidP="00FA3A1D">
      <w:pPr>
        <w:rPr>
          <w:sz w:val="24"/>
        </w:rPr>
      </w:pPr>
      <w:r>
        <w:rPr>
          <w:sz w:val="24"/>
        </w:rPr>
        <w:tab/>
        <w:t xml:space="preserve">                                                                    </w:t>
      </w:r>
      <m:oMath>
        <m:r>
          <w:rPr>
            <w:rFonts w:ascii="Cambria Math" w:hAnsi="Cambria Math"/>
            <w:sz w:val="24"/>
          </w:rPr>
          <m:t>A. -4                   B. -3                    C.  3                 D.  4</m:t>
        </m:r>
      </m:oMath>
    </w:p>
    <w:p w:rsidR="00F45412" w:rsidRDefault="00F45412" w:rsidP="00FA3A1D">
      <w:pPr>
        <w:rPr>
          <w:sz w:val="24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34</w:t>
      </w:r>
      <w:r w:rsidRPr="00B468BC">
        <w:rPr>
          <w:sz w:val="24"/>
        </w:rPr>
        <w:t xml:space="preserve"> </w:t>
      </w:r>
      <w:r>
        <w:rPr>
          <w:sz w:val="24"/>
        </w:rPr>
        <w:t xml:space="preserve">  Ile z poniższych zamian jednostek wykonano nieprawidłowo ?</w:t>
      </w:r>
    </w:p>
    <w:p w:rsidR="00F45412" w:rsidRDefault="00F45412" w:rsidP="00F45412">
      <w:pPr>
        <w:spacing w:after="0"/>
        <w:rPr>
          <w:sz w:val="24"/>
        </w:rPr>
      </w:pPr>
      <w:r>
        <w:rPr>
          <w:sz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154</m:t>
            </m:r>
          </m:num>
          <m:den>
            <m:r>
              <w:rPr>
                <w:rFonts w:ascii="Cambria Math" w:hAnsi="Cambria Math"/>
                <w:sz w:val="24"/>
              </w:rPr>
              <m:t>10</m:t>
            </m:r>
          </m:den>
        </m:f>
        <m:r>
          <w:rPr>
            <w:rFonts w:ascii="Cambria Math" w:hAnsi="Cambria Math"/>
            <w:sz w:val="24"/>
          </w:rPr>
          <m:t>cm=1,54 dm</m:t>
        </m:r>
      </m:oMath>
      <w:r>
        <w:rPr>
          <w:sz w:val="24"/>
        </w:rPr>
        <w:t xml:space="preserve">             </w:t>
      </w:r>
      <m:oMath>
        <m:r>
          <w:rPr>
            <w:rFonts w:ascii="Cambria Math" w:hAnsi="Cambria Math"/>
            <w:sz w:val="24"/>
          </w:rPr>
          <m:t xml:space="preserve">162 cm=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162</m:t>
            </m:r>
          </m:num>
          <m:den>
            <m:r>
              <w:rPr>
                <w:rFonts w:ascii="Cambria Math" w:hAnsi="Cambria Math"/>
                <w:sz w:val="24"/>
              </w:rPr>
              <m:t>100</m:t>
            </m:r>
          </m:den>
        </m:f>
        <m:r>
          <w:rPr>
            <w:rFonts w:ascii="Cambria Math" w:hAnsi="Cambria Math"/>
            <w:sz w:val="24"/>
          </w:rPr>
          <m:t xml:space="preserve"> m</m:t>
        </m:r>
      </m:oMath>
      <w:r>
        <w:rPr>
          <w:sz w:val="24"/>
        </w:rPr>
        <w:t xml:space="preserve">            </w:t>
      </w:r>
      <m:oMath>
        <m:r>
          <w:rPr>
            <w:rFonts w:ascii="Cambria Math" w:hAnsi="Cambria Math"/>
            <w:sz w:val="24"/>
          </w:rPr>
          <m:t xml:space="preserve">40 dag=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  <m:r>
          <w:rPr>
            <w:rFonts w:ascii="Cambria Math" w:hAnsi="Cambria Math"/>
            <w:sz w:val="24"/>
          </w:rPr>
          <m:t xml:space="preserve"> kg</m:t>
        </m:r>
      </m:oMath>
      <w:r>
        <w:rPr>
          <w:sz w:val="24"/>
        </w:rPr>
        <w:t xml:space="preserve">        </w:t>
      </w:r>
      <m:oMath>
        <m:r>
          <w:rPr>
            <w:rFonts w:ascii="Cambria Math" w:hAnsi="Cambria Math"/>
            <w:sz w:val="24"/>
          </w:rPr>
          <m:t xml:space="preserve">0,1 ara=1000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sz w:val="24"/>
        </w:rPr>
        <w:t xml:space="preserve">  </w:t>
      </w:r>
    </w:p>
    <w:p w:rsidR="00F45412" w:rsidRDefault="00F45412" w:rsidP="00F45412">
      <w:pPr>
        <w:rPr>
          <w:sz w:val="24"/>
        </w:rPr>
      </w:pPr>
      <w:r>
        <w:rPr>
          <w:sz w:val="24"/>
        </w:rPr>
        <w:t xml:space="preserve">             A. 1                    B. 2                C. 3                 D. 4</w:t>
      </w:r>
    </w:p>
    <w:p w:rsidR="00F45412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35</w:t>
      </w:r>
      <w:r>
        <w:rPr>
          <w:sz w:val="24"/>
          <w:lang w:eastAsia="pl-PL"/>
        </w:rPr>
        <w:t xml:space="preserve">  Marcin z cyfr </w:t>
      </w:r>
      <m:oMath>
        <m:r>
          <w:rPr>
            <w:rFonts w:ascii="Cambria Math" w:hAnsi="Cambria Math"/>
            <w:sz w:val="24"/>
            <w:lang w:eastAsia="pl-PL"/>
          </w:rPr>
          <m:t>1,  3,  7</m:t>
        </m:r>
      </m:oMath>
      <w:r>
        <w:rPr>
          <w:sz w:val="24"/>
          <w:lang w:eastAsia="pl-PL"/>
        </w:rPr>
        <w:t xml:space="preserve"> utworzył wszystkie możliwe liczby dwucyfrowe o różnych cyfrach. </w:t>
      </w:r>
    </w:p>
    <w:tbl>
      <w:tblPr>
        <w:tblpPr w:leftFromText="141" w:rightFromText="141" w:vertAnchor="text" w:horzAnchor="margin" w:tblpXSpec="center" w:tblpY="155"/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700"/>
        <w:gridCol w:w="700"/>
      </w:tblGrid>
      <w:tr w:rsidR="00F45412" w:rsidRPr="00B15B24" w:rsidTr="00F45412">
        <w:trPr>
          <w:trHeight w:val="30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Każda z utworzonych liczb jest liczbą pierwszą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45412" w:rsidRPr="00B15B24" w:rsidTr="00F45412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Suma utworzonych liczb wynosi 242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45412" w:rsidRPr="00C221F8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</w:p>
    <w:p w:rsidR="00F45412" w:rsidRDefault="00F45412" w:rsidP="00F45412">
      <w:pPr>
        <w:spacing w:after="0"/>
        <w:rPr>
          <w:sz w:val="24"/>
          <w:lang w:eastAsia="pl-PL"/>
        </w:rPr>
      </w:pPr>
    </w:p>
    <w:p w:rsidR="00F45412" w:rsidRDefault="00F45412" w:rsidP="002F22A7">
      <w:pPr>
        <w:rPr>
          <w:sz w:val="24"/>
          <w:lang w:eastAsia="pl-PL"/>
        </w:rPr>
      </w:pPr>
    </w:p>
    <w:p w:rsidR="00F45412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36</w:t>
      </w:r>
      <w:r>
        <w:rPr>
          <w:sz w:val="24"/>
          <w:lang w:eastAsia="pl-PL"/>
        </w:rPr>
        <w:t xml:space="preserve">  Dwa dukaty i siedem talarów są warte tyle samo, co trzy dukaty i cztery talary.</w:t>
      </w:r>
    </w:p>
    <w:p w:rsidR="00F45412" w:rsidRDefault="00F45412" w:rsidP="00F45412">
      <w:pPr>
        <w:spacing w:after="0"/>
        <w:rPr>
          <w:sz w:val="24"/>
          <w:lang w:eastAsia="pl-PL"/>
        </w:rPr>
      </w:pPr>
    </w:p>
    <w:tbl>
      <w:tblPr>
        <w:tblW w:w="5680" w:type="dxa"/>
        <w:tblInd w:w="1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700"/>
        <w:gridCol w:w="700"/>
      </w:tblGrid>
      <w:tr w:rsidR="00F45412" w:rsidRPr="004F07A4" w:rsidTr="00F45412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Jeden dukat jest wart tyle, ile trzy talary.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45412" w:rsidRPr="004F07A4" w:rsidTr="00F45412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Dukat i talar są warte tyle, ile cztery talary.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A3A1D" w:rsidRDefault="00FA3A1D" w:rsidP="00F45412">
      <w:pPr>
        <w:spacing w:after="0"/>
        <w:rPr>
          <w:rFonts w:eastAsia="Times New Roman"/>
          <w:u w:val="single"/>
        </w:rPr>
      </w:pPr>
    </w:p>
    <w:p w:rsidR="00FA3A1D" w:rsidRDefault="00FA3A1D" w:rsidP="00F45412">
      <w:pPr>
        <w:spacing w:after="0"/>
        <w:rPr>
          <w:rFonts w:eastAsia="Times New Roman"/>
          <w:u w:val="single"/>
        </w:rPr>
      </w:pPr>
    </w:p>
    <w:p w:rsidR="00F45412" w:rsidRPr="00F20ADD" w:rsidRDefault="00F45412" w:rsidP="00F45412">
      <w:pPr>
        <w:spacing w:after="0"/>
        <w:rPr>
          <w:rFonts w:eastAsia="Times New Roman"/>
        </w:rPr>
      </w:pPr>
      <w:r w:rsidRPr="00F20ADD">
        <w:rPr>
          <w:rFonts w:eastAsia="Times New Roman"/>
          <w:u w:val="single"/>
        </w:rPr>
        <w:lastRenderedPageBreak/>
        <w:t xml:space="preserve">Zad. </w:t>
      </w:r>
      <w:r w:rsidR="00E56794">
        <w:rPr>
          <w:rFonts w:eastAsia="Times New Roman"/>
          <w:u w:val="single"/>
        </w:rPr>
        <w:t>37</w:t>
      </w:r>
      <w:r>
        <w:rPr>
          <w:rFonts w:eastAsia="Times New Roman"/>
        </w:rPr>
        <w:t xml:space="preserve">    </w:t>
      </w:r>
      <w:r w:rsidRPr="00F20ADD">
        <w:rPr>
          <w:rFonts w:eastAsia="Times New Roman"/>
        </w:rPr>
        <w:t xml:space="preserve"> Kod dostępu do komputera Macieja złożony jest z czterech kolejnych wielokrotności </w:t>
      </w:r>
    </w:p>
    <w:p w:rsidR="00F45412" w:rsidRPr="00F20ADD" w:rsidRDefault="00F45412" w:rsidP="00F45412">
      <w:pPr>
        <w:spacing w:after="0"/>
        <w:rPr>
          <w:rFonts w:eastAsia="Times New Roman"/>
        </w:rPr>
      </w:pPr>
      <w:r w:rsidRPr="00F20ADD">
        <w:rPr>
          <w:rFonts w:eastAsia="Times New Roman"/>
        </w:rPr>
        <w:t xml:space="preserve">           liczby 7 ustawionych od najmniejszej do największej. Suma tych wielokrotności wynosi 294.  </w:t>
      </w:r>
    </w:p>
    <w:p w:rsidR="00F45412" w:rsidRPr="00F20ADD" w:rsidRDefault="00F45412" w:rsidP="002F22A7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 </w:t>
      </w:r>
      <w:r w:rsidR="00E56794">
        <w:rPr>
          <w:rFonts w:eastAsia="Times New Roman"/>
        </w:rPr>
        <w:t xml:space="preserve">  </w:t>
      </w:r>
      <w:r w:rsidRPr="00F20ADD">
        <w:rPr>
          <w:rFonts w:eastAsia="Times New Roman"/>
        </w:rPr>
        <w:t xml:space="preserve">   Znajdź liczby, z których złożony jest ten kod.                                                                                                                  </w:t>
      </w:r>
    </w:p>
    <w:p w:rsidR="00F45412" w:rsidRPr="00596316" w:rsidRDefault="00F45412" w:rsidP="00F45412">
      <w:pPr>
        <w:pStyle w:val="nopad"/>
        <w:spacing w:line="276" w:lineRule="auto"/>
      </w:pPr>
      <w:r w:rsidRPr="00F20ADD">
        <w:rPr>
          <w:b/>
        </w:rPr>
        <w:t xml:space="preserve">  </w:t>
      </w: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="00E56794">
        <w:rPr>
          <w:rFonts w:eastAsia="TimesNewRoman"/>
          <w:u w:val="single"/>
        </w:rPr>
        <w:t>38</w:t>
      </w:r>
      <w:r w:rsidRPr="00F20ADD">
        <w:rPr>
          <w:b/>
        </w:rPr>
        <w:t xml:space="preserve">  </w:t>
      </w:r>
      <w:r w:rsidRPr="00596316">
        <w:t xml:space="preserve">Maciej napisał na tablicy 6 kolejnych wielokrotności liczby 9. Uzasadnij, że suma pierwszych   </w:t>
      </w:r>
    </w:p>
    <w:p w:rsidR="00F45412" w:rsidRDefault="00F45412" w:rsidP="00F45412">
      <w:pPr>
        <w:pStyle w:val="nopad"/>
        <w:spacing w:line="276" w:lineRule="auto"/>
      </w:pPr>
      <w:r w:rsidRPr="00596316">
        <w:t xml:space="preserve">        </w:t>
      </w:r>
      <w:r>
        <w:t xml:space="preserve">       </w:t>
      </w:r>
      <w:r w:rsidRPr="00596316">
        <w:t xml:space="preserve">   trzech z tych liczb jest o 81 mniejsza od sumy trzech ostatnich. </w:t>
      </w:r>
    </w:p>
    <w:p w:rsidR="003D17AA" w:rsidRPr="00596316" w:rsidRDefault="004D3174" w:rsidP="003D17AA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39</w:t>
      </w:r>
      <w:r>
        <w:rPr>
          <w:rFonts w:ascii="Times New Roman" w:eastAsia="TimesNewRoman" w:hAnsi="Times New Roman"/>
          <w:sz w:val="24"/>
        </w:rPr>
        <w:t xml:space="preserve"> </w:t>
      </w:r>
      <w:r w:rsidR="003D17AA" w:rsidRPr="00596316">
        <w:rPr>
          <w:rFonts w:ascii="Times New Roman" w:eastAsia="Times New Roman" w:hAnsi="Times New Roman"/>
          <w:sz w:val="24"/>
          <w:szCs w:val="24"/>
        </w:rPr>
        <w:t>Arnie, Barnie i Cross to trzy roboty. Gdy ważymy je parami, to wyniki są następujące:</w:t>
      </w:r>
    </w:p>
    <w:p w:rsidR="00E56794" w:rsidRDefault="0073275B" w:rsidP="003D17AA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    A+B=12 kg          B+C=14 kg            A+C=16 kg</m:t>
        </m:r>
      </m:oMath>
      <w:r w:rsidR="003D17AA">
        <w:rPr>
          <w:rFonts w:ascii="Times New Roman" w:eastAsia="Times New Roman" w:hAnsi="Times New Roman"/>
          <w:sz w:val="24"/>
          <w:szCs w:val="24"/>
        </w:rPr>
        <w:t xml:space="preserve">     </w:t>
      </w:r>
    </w:p>
    <w:p w:rsidR="003D17AA" w:rsidRPr="00596316" w:rsidRDefault="002F22A7" w:rsidP="002F22A7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="003D17AA">
        <w:rPr>
          <w:rFonts w:ascii="Times New Roman" w:eastAsia="Times New Roman" w:hAnsi="Times New Roman"/>
          <w:sz w:val="24"/>
          <w:szCs w:val="24"/>
        </w:rPr>
        <w:t xml:space="preserve">   </w:t>
      </w:r>
      <w:r w:rsidR="003D17AA" w:rsidRPr="00596316">
        <w:rPr>
          <w:rFonts w:ascii="Times New Roman" w:eastAsia="Times New Roman" w:hAnsi="Times New Roman"/>
          <w:sz w:val="24"/>
          <w:szCs w:val="24"/>
        </w:rPr>
        <w:t>Ile ważą trzy roboty razem ?</w:t>
      </w:r>
    </w:p>
    <w:p w:rsidR="00D82675" w:rsidRDefault="004D3174" w:rsidP="00D82675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40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D82675">
        <w:rPr>
          <w:rFonts w:ascii="Times New Roman" w:eastAsia="TimesNewRoman" w:hAnsi="Times New Roman"/>
          <w:sz w:val="24"/>
          <w:u w:val="single"/>
        </w:rPr>
        <w:t xml:space="preserve"> </w:t>
      </w:r>
      <w:r w:rsidR="00D82675">
        <w:rPr>
          <w:rFonts w:ascii="Times New Roman" w:hAnsi="Times New Roman"/>
          <w:bCs/>
          <w:sz w:val="24"/>
          <w:szCs w:val="24"/>
        </w:rPr>
        <w:t xml:space="preserve">Maciej pewnego dnia przebył </w:t>
      </w:r>
      <m:oMath>
        <m:r>
          <w:rPr>
            <w:rFonts w:ascii="Cambria Math" w:hAnsi="Cambria Math"/>
            <w:sz w:val="24"/>
            <w:szCs w:val="24"/>
          </w:rPr>
          <m:t>24 km.</m:t>
        </m:r>
      </m:oMath>
      <w:r w:rsidR="00D82675">
        <w:rPr>
          <w:rFonts w:ascii="Times New Roman" w:hAnsi="Times New Roman"/>
          <w:bCs/>
          <w:sz w:val="24"/>
          <w:szCs w:val="24"/>
        </w:rPr>
        <w:t xml:space="preserve"> Część drogi pieszo, część rowerem, a część autem.   </w:t>
      </w:r>
    </w:p>
    <w:p w:rsidR="00D82675" w:rsidRDefault="00D82675" w:rsidP="00D82675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Stosunek liczby kilometrów pokonanych pieszo, rowerem i autem wynosi odpowiednio </w:t>
      </w:r>
      <m:oMath>
        <m:r>
          <w:rPr>
            <w:rFonts w:ascii="Cambria Math" w:hAnsi="Cambria Math"/>
            <w:sz w:val="24"/>
            <w:szCs w:val="24"/>
          </w:rPr>
          <m:t>1 :2 :5.</m:t>
        </m:r>
      </m:oMath>
    </w:p>
    <w:tbl>
      <w:tblPr>
        <w:tblW w:w="5560" w:type="dxa"/>
        <w:tblInd w:w="15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960"/>
        <w:gridCol w:w="960"/>
      </w:tblGrid>
      <w:tr w:rsidR="00D82675" w:rsidRPr="000164AC" w:rsidTr="00023821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rowerem przebył 25 % trasy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autem przebył 5 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 xml:space="preserve">rowerem i pieszo pokonał dłuższy 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 xml:space="preserve">dystans niż autem 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</w:tbl>
    <w:p w:rsidR="00D82675" w:rsidRPr="00696C61" w:rsidRDefault="00D82675" w:rsidP="00D82675">
      <w:pPr>
        <w:autoSpaceDE w:val="0"/>
        <w:autoSpaceDN w:val="0"/>
        <w:adjustRightInd w:val="0"/>
        <w:rPr>
          <w:rFonts w:ascii="Times New Roman" w:hAnsi="Times New Roman"/>
          <w:bCs/>
          <w:sz w:val="14"/>
          <w:szCs w:val="24"/>
        </w:rPr>
      </w:pPr>
    </w:p>
    <w:p w:rsidR="003D17AA" w:rsidRPr="00E134B3" w:rsidRDefault="004D3174" w:rsidP="003D17AA">
      <w:pPr>
        <w:spacing w:after="0"/>
        <w:rPr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41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 </w:t>
      </w:r>
      <w:r w:rsidR="003D17AA" w:rsidRPr="00E134B3">
        <w:rPr>
          <w:sz w:val="24"/>
        </w:rPr>
        <w:t xml:space="preserve">Elementarną jednostką informacji jest „bit”. Jeden bit jest kodowany jedną z dwóch </w:t>
      </w:r>
    </w:p>
    <w:p w:rsidR="003D17AA" w:rsidRDefault="003D17AA" w:rsidP="003D17AA">
      <w:pPr>
        <w:spacing w:after="0"/>
        <w:ind w:left="22"/>
        <w:rPr>
          <w:sz w:val="24"/>
        </w:rPr>
      </w:pPr>
      <w:r w:rsidRPr="00E134B3">
        <w:rPr>
          <w:sz w:val="24"/>
        </w:rPr>
        <w:t xml:space="preserve">      wartości: 0 lub 1. Dwóm bitom odpowiadają cztery możli</w:t>
      </w:r>
      <w:r>
        <w:rPr>
          <w:sz w:val="24"/>
        </w:rPr>
        <w:t>wości: 00, 01, 10, 11. Ile</w:t>
      </w:r>
      <w:r w:rsidRPr="00E134B3">
        <w:rPr>
          <w:sz w:val="24"/>
        </w:rPr>
        <w:t xml:space="preserve">  możliwości </w:t>
      </w:r>
      <w:r>
        <w:rPr>
          <w:sz w:val="24"/>
        </w:rPr>
        <w:t xml:space="preserve">     </w:t>
      </w:r>
    </w:p>
    <w:p w:rsidR="003D17AA" w:rsidRDefault="003D17AA" w:rsidP="003D17AA">
      <w:pPr>
        <w:spacing w:after="0"/>
        <w:ind w:left="22"/>
        <w:rPr>
          <w:sz w:val="24"/>
        </w:rPr>
      </w:pPr>
      <w:r>
        <w:rPr>
          <w:sz w:val="24"/>
        </w:rPr>
        <w:t xml:space="preserve">      </w:t>
      </w:r>
      <w:r w:rsidRPr="00E134B3">
        <w:rPr>
          <w:sz w:val="24"/>
        </w:rPr>
        <w:t>odpowiada trzem bitom ?</w:t>
      </w:r>
    </w:p>
    <w:p w:rsidR="004D3174" w:rsidRPr="00E134B3" w:rsidRDefault="004D3174" w:rsidP="003D17AA">
      <w:pPr>
        <w:spacing w:after="0"/>
        <w:ind w:left="22"/>
        <w:rPr>
          <w:sz w:val="24"/>
        </w:rPr>
      </w:pPr>
    </w:p>
    <w:p w:rsidR="00696C61" w:rsidRDefault="00C31661" w:rsidP="00902EDB">
      <w:pPr>
        <w:spacing w:after="0"/>
        <w:rPr>
          <w:sz w:val="24"/>
        </w:rPr>
      </w:pPr>
      <w:r w:rsidRPr="00696C61">
        <w:rPr>
          <w:sz w:val="24"/>
          <w:u w:val="single"/>
        </w:rPr>
        <w:t xml:space="preserve">Zad. </w:t>
      </w:r>
      <w:r w:rsidR="00E56794">
        <w:rPr>
          <w:sz w:val="24"/>
          <w:u w:val="single"/>
        </w:rPr>
        <w:t>42</w:t>
      </w:r>
      <w:r w:rsidRPr="00696C61">
        <w:rPr>
          <w:sz w:val="24"/>
        </w:rPr>
        <w:t xml:space="preserve">  </w:t>
      </w:r>
      <w:r w:rsidR="00902EDB" w:rsidRPr="00696C61">
        <w:rPr>
          <w:sz w:val="24"/>
        </w:rPr>
        <w:t xml:space="preserve">Uzasadnij, że suma dwóch liczb dwucyfrowych takich, że cyfra dziesiątek i cyfra jedności </w:t>
      </w:r>
      <w:r w:rsidR="00696C61">
        <w:rPr>
          <w:sz w:val="24"/>
        </w:rPr>
        <w:t xml:space="preserve">  </w:t>
      </w:r>
    </w:p>
    <w:p w:rsidR="00696C61" w:rsidRDefault="00696C61" w:rsidP="00696C61">
      <w:pPr>
        <w:spacing w:after="0"/>
        <w:rPr>
          <w:sz w:val="24"/>
        </w:rPr>
      </w:pPr>
      <w:r>
        <w:rPr>
          <w:sz w:val="24"/>
        </w:rPr>
        <w:t xml:space="preserve">         </w:t>
      </w:r>
      <w:r w:rsidR="00902EDB" w:rsidRPr="00696C61">
        <w:rPr>
          <w:sz w:val="24"/>
        </w:rPr>
        <w:t xml:space="preserve">pierwszej z nich  jest odpowiednio cyfrą jedności i cyfrą dziesiątek drugiej, jest podzielna przez </w:t>
      </w:r>
      <w:r>
        <w:rPr>
          <w:sz w:val="24"/>
        </w:rPr>
        <w:t xml:space="preserve">  </w:t>
      </w:r>
    </w:p>
    <w:p w:rsidR="00902EDB" w:rsidRPr="00696C61" w:rsidRDefault="00696C61" w:rsidP="00696C61">
      <w:pPr>
        <w:rPr>
          <w:sz w:val="24"/>
        </w:rPr>
      </w:pPr>
      <w:r>
        <w:rPr>
          <w:sz w:val="24"/>
        </w:rPr>
        <w:t xml:space="preserve">          </w:t>
      </w:r>
      <w:r w:rsidR="00902EDB" w:rsidRPr="00696C61">
        <w:rPr>
          <w:sz w:val="24"/>
        </w:rPr>
        <w:t>jedenaście.</w:t>
      </w:r>
    </w:p>
    <w:p w:rsidR="00FA3A1D" w:rsidRDefault="00902EDB" w:rsidP="00FA3A1D">
      <w:pPr>
        <w:spacing w:after="0"/>
        <w:rPr>
          <w:sz w:val="24"/>
          <w:lang w:eastAsia="pl-PL"/>
        </w:rPr>
      </w:pPr>
      <w:r w:rsidRPr="00902EDB">
        <w:rPr>
          <w:rFonts w:asciiTheme="minorHAnsi" w:hAnsiTheme="minorHAnsi"/>
          <w:sz w:val="24"/>
          <w:u w:val="single"/>
        </w:rPr>
        <w:t xml:space="preserve">Zad. </w:t>
      </w:r>
      <w:r w:rsidR="00E56794">
        <w:rPr>
          <w:rFonts w:asciiTheme="minorHAnsi" w:hAnsiTheme="minorHAnsi"/>
          <w:sz w:val="24"/>
          <w:u w:val="single"/>
        </w:rPr>
        <w:t>43</w:t>
      </w:r>
      <w:r>
        <w:rPr>
          <w:rFonts w:asciiTheme="minorHAnsi" w:hAnsiTheme="minorHAnsi"/>
          <w:sz w:val="24"/>
        </w:rPr>
        <w:t xml:space="preserve">   </w:t>
      </w:r>
      <w:r w:rsidRPr="00902EDB">
        <w:rPr>
          <w:rFonts w:asciiTheme="minorHAnsi" w:hAnsiTheme="minorHAnsi"/>
          <w:sz w:val="24"/>
        </w:rPr>
        <w:t xml:space="preserve"> </w:t>
      </w:r>
      <w:r w:rsidR="00FA3A1D">
        <w:rPr>
          <w:sz w:val="24"/>
          <w:lang w:eastAsia="pl-PL"/>
        </w:rPr>
        <w:t>Przyjmujemy, że:</w:t>
      </w:r>
    </w:p>
    <w:tbl>
      <w:tblPr>
        <w:tblpPr w:leftFromText="141" w:rightFromText="141" w:vertAnchor="text" w:horzAnchor="page" w:tblpX="5806" w:tblpY="-54"/>
        <w:tblW w:w="4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0"/>
        <w:gridCol w:w="700"/>
      </w:tblGrid>
      <w:tr w:rsidR="00FA3A1D" w:rsidRPr="00292A3E" w:rsidTr="00CD4B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mila  =  1760 jardów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CD4B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cal  =  2,54 cm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CD4B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cal  =  0,25 jarda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CD4B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mila  =  1609,344 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CD4B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1 stopa=30,48 cm        </m:t>
          </m:r>
        </m:oMath>
      </m:oMathPara>
    </w:p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1 cal=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12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stopy       </m:t>
          </m:r>
        </m:oMath>
      </m:oMathPara>
    </w:p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1 jard=3 stopy        </m:t>
          </m:r>
        </m:oMath>
      </m:oMathPara>
    </w:p>
    <w:p w:rsidR="00FA3A1D" w:rsidRPr="0052067E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1 mila=5280 stóp</m:t>
          </m:r>
        </m:oMath>
      </m:oMathPara>
    </w:p>
    <w:p w:rsidR="00902EDB" w:rsidRPr="00FA3A1D" w:rsidRDefault="00902EDB" w:rsidP="00FA3A1D">
      <w:pPr>
        <w:spacing w:after="0" w:line="240" w:lineRule="auto"/>
        <w:rPr>
          <w:rFonts w:asciiTheme="minorHAnsi" w:hAnsiTheme="minorHAnsi"/>
          <w:sz w:val="8"/>
        </w:rPr>
      </w:pPr>
      <w:r w:rsidRPr="00902EDB">
        <w:rPr>
          <w:rFonts w:asciiTheme="minorHAnsi" w:hAnsiTheme="minorHAnsi"/>
          <w:sz w:val="24"/>
        </w:rPr>
        <w:t xml:space="preserve"> </w:t>
      </w:r>
    </w:p>
    <w:p w:rsidR="001A1B71" w:rsidRPr="00696C61" w:rsidRDefault="001A1B71" w:rsidP="00902EDB">
      <w:pPr>
        <w:spacing w:after="0"/>
        <w:rPr>
          <w:rFonts w:asciiTheme="minorHAnsi" w:hAnsiTheme="minorHAnsi"/>
          <w:sz w:val="2"/>
        </w:rPr>
      </w:pPr>
    </w:p>
    <w:p w:rsidR="0086165B" w:rsidRDefault="00854CA4" w:rsidP="0086165B">
      <w:pPr>
        <w:spacing w:after="0"/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E56794">
        <w:rPr>
          <w:rFonts w:ascii="Times New Roman" w:hAnsi="Times New Roman"/>
          <w:sz w:val="24"/>
          <w:u w:val="single"/>
        </w:rPr>
        <w:t>44</w:t>
      </w:r>
      <w:r w:rsidR="001A1B71">
        <w:rPr>
          <w:rFonts w:ascii="Times New Roman" w:hAnsi="Times New Roman"/>
          <w:sz w:val="24"/>
        </w:rPr>
        <w:t xml:space="preserve"> </w:t>
      </w:r>
      <w:r w:rsidRPr="00596316">
        <w:rPr>
          <w:rFonts w:ascii="Times New Roman" w:hAnsi="Times New Roman"/>
          <w:sz w:val="24"/>
        </w:rPr>
        <w:t xml:space="preserve"> </w:t>
      </w:r>
      <w:r w:rsidR="0086165B">
        <w:t xml:space="preserve">Plemię indiańskie wędruje w ustalonym porządku: mężczyzna, kobieta, dziecko, koń, mężczyzna,   </w:t>
      </w:r>
    </w:p>
    <w:p w:rsidR="0086165B" w:rsidRDefault="0086165B" w:rsidP="0086165B">
      <w:r>
        <w:t xml:space="preserve">                 kobieta, dziecko,  koń, itd. Kto idzie na 58 miejscu ?</w:t>
      </w:r>
    </w:p>
    <w:p w:rsidR="0086165B" w:rsidRPr="00C221F8" w:rsidRDefault="0086165B" w:rsidP="0086165B">
      <w:pPr>
        <w:pStyle w:val="Akapitzlist"/>
        <w:numPr>
          <w:ilvl w:val="0"/>
          <w:numId w:val="38"/>
        </w:numPr>
        <w:spacing w:after="0"/>
        <w:rPr>
          <w:sz w:val="24"/>
          <w:lang w:eastAsia="pl-PL"/>
        </w:rPr>
      </w:pPr>
      <w:r>
        <w:t xml:space="preserve"> Mężczyzna              B. kobieta                  C. dziecko                      D. koń</w:t>
      </w:r>
    </w:p>
    <w:p w:rsidR="00E56794" w:rsidRDefault="00E56794" w:rsidP="00E56794">
      <w:pPr>
        <w:spacing w:after="0" w:line="240" w:lineRule="auto"/>
        <w:rPr>
          <w:rFonts w:ascii="Times New Roman" w:hAnsi="Times New Roman"/>
          <w:sz w:val="24"/>
        </w:rPr>
      </w:pPr>
    </w:p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 w:rsidRPr="0097043A">
        <w:rPr>
          <w:sz w:val="24"/>
          <w:u w:val="single"/>
          <w:lang w:eastAsia="pl-PL"/>
        </w:rPr>
        <w:t xml:space="preserve">Zad. </w:t>
      </w:r>
      <w:r w:rsidR="00E56794">
        <w:rPr>
          <w:sz w:val="24"/>
          <w:u w:val="single"/>
          <w:lang w:eastAsia="pl-PL"/>
        </w:rPr>
        <w:t>45</w:t>
      </w:r>
      <w:r>
        <w:rPr>
          <w:sz w:val="24"/>
          <w:lang w:eastAsia="pl-PL"/>
        </w:rPr>
        <w:t xml:space="preserve">   </w:t>
      </w:r>
      <w:r w:rsidRPr="0097043A">
        <w:rPr>
          <w:sz w:val="24"/>
          <w:lang w:eastAsia="pl-PL"/>
        </w:rPr>
        <w:t xml:space="preserve">Poniżej zamieszczono fragment etykiety </w:t>
      </w:r>
    </w:p>
    <w:tbl>
      <w:tblPr>
        <w:tblpPr w:leftFromText="141" w:rightFromText="141" w:vertAnchor="text" w:horzAnchor="page" w:tblpX="7036" w:tblpY="35"/>
        <w:tblW w:w="3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960"/>
      </w:tblGrid>
      <w:tr w:rsidR="00E975F3" w:rsidRPr="0097043A" w:rsidTr="001164FE">
        <w:trPr>
          <w:trHeight w:val="31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Wartość odżywcza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w 100 g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energia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120 kcal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tłuszcz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15 g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białko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4,6 g</w:t>
            </w:r>
          </w:p>
        </w:tc>
      </w:tr>
      <w:tr w:rsidR="00E975F3" w:rsidRPr="0097043A" w:rsidTr="001164FE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sól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5,4 g</w:t>
            </w:r>
          </w:p>
        </w:tc>
      </w:tr>
    </w:tbl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z orzeszków o masie </w:t>
      </w:r>
      <m:oMath>
        <m:r>
          <w:rPr>
            <w:rFonts w:ascii="Cambria Math" w:hAnsi="Cambria Math"/>
            <w:sz w:val="24"/>
            <w:lang w:eastAsia="pl-PL"/>
          </w:rPr>
          <m:t>150 g.</m:t>
        </m:r>
      </m:oMath>
      <w:r>
        <w:rPr>
          <w:sz w:val="24"/>
          <w:lang w:eastAsia="pl-PL"/>
        </w:rPr>
        <w:t xml:space="preserve"> Ile paczek takich         </w:t>
      </w:r>
    </w:p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orzeszków należałoby zjeść, aby zaspokoić dzienne           </w:t>
      </w:r>
    </w:p>
    <w:p w:rsidR="00E975F3" w:rsidRPr="0097043A" w:rsidRDefault="00E975F3" w:rsidP="00E975F3">
      <w:pPr>
        <w:tabs>
          <w:tab w:val="left" w:pos="1080"/>
        </w:tabs>
        <w:spacing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zapotrzebowanie energetyczne wynoszące ok. </w:t>
      </w:r>
      <m:oMath>
        <m:r>
          <w:rPr>
            <w:rFonts w:ascii="Cambria Math" w:hAnsi="Cambria Math"/>
            <w:sz w:val="24"/>
            <w:lang w:eastAsia="pl-PL"/>
          </w:rPr>
          <m:t>2500 kcal</m:t>
        </m:r>
      </m:oMath>
      <w:r>
        <w:rPr>
          <w:sz w:val="24"/>
          <w:lang w:eastAsia="pl-PL"/>
        </w:rPr>
        <w:t xml:space="preserve"> ?</w:t>
      </w:r>
    </w:p>
    <w:p w:rsidR="00E975F3" w:rsidRPr="00BF2517" w:rsidRDefault="00E975F3" w:rsidP="00E975F3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ok. 21                  B.  ok.18               </m:t>
        </m:r>
      </m:oMath>
    </w:p>
    <w:p w:rsidR="00E975F3" w:rsidRDefault="00E975F3" w:rsidP="00E975F3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    C.  ok.16                    D.  ok. 14</m:t>
        </m:r>
      </m:oMath>
    </w:p>
    <w:p w:rsidR="00E975F3" w:rsidRDefault="00CD22BB" w:rsidP="00E975F3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54336" behindDoc="0" locked="0" layoutInCell="1" allowOverlap="1" wp14:anchorId="154F3C60" wp14:editId="1BCBF516">
            <wp:simplePos x="0" y="0"/>
            <wp:positionH relativeFrom="column">
              <wp:posOffset>974090</wp:posOffset>
            </wp:positionH>
            <wp:positionV relativeFrom="paragraph">
              <wp:posOffset>12065</wp:posOffset>
            </wp:positionV>
            <wp:extent cx="4419600" cy="1340485"/>
            <wp:effectExtent l="0" t="0" r="0" b="0"/>
            <wp:wrapThrough wrapText="bothSides">
              <wp:wrapPolygon edited="0">
                <wp:start x="0" y="0"/>
                <wp:lineTo x="0" y="21180"/>
                <wp:lineTo x="21507" y="21180"/>
                <wp:lineTo x="21507" y="0"/>
                <wp:lineTo x="0" y="0"/>
              </wp:wrapPolygon>
            </wp:wrapThrough>
            <wp:docPr id="1404" name="Obraz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BC"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46</w:t>
      </w:r>
    </w:p>
    <w:p w:rsidR="00E975F3" w:rsidRPr="00BF2517" w:rsidRDefault="00E975F3" w:rsidP="00E975F3">
      <w:pPr>
        <w:tabs>
          <w:tab w:val="left" w:pos="1080"/>
        </w:tabs>
        <w:rPr>
          <w:sz w:val="24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5301CB">
      <w:pPr>
        <w:spacing w:before="240" w:after="0"/>
      </w:pPr>
      <w:r w:rsidRPr="00F936A3">
        <w:rPr>
          <w:sz w:val="24"/>
          <w:u w:val="single"/>
          <w:lang w:eastAsia="pl-PL"/>
        </w:rPr>
        <w:t xml:space="preserve">Zad. </w:t>
      </w:r>
      <w:r w:rsidR="00E56794">
        <w:rPr>
          <w:sz w:val="24"/>
          <w:u w:val="single"/>
          <w:lang w:eastAsia="pl-PL"/>
        </w:rPr>
        <w:t>47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>
        <w:t xml:space="preserve">Mamy 25 pudełek cukierków w trzech gatunkach (w każdym pudełku znajdują się cukierki  </w:t>
      </w:r>
    </w:p>
    <w:p w:rsidR="00D65965" w:rsidRDefault="00D65965" w:rsidP="00D65965">
      <w:pPr>
        <w:spacing w:after="0"/>
      </w:pPr>
      <w:r>
        <w:t xml:space="preserve">  </w:t>
      </w:r>
      <w:r w:rsidR="00E56794">
        <w:t xml:space="preserve">      </w:t>
      </w:r>
      <w:r>
        <w:t xml:space="preserve"> tego samego gatunku).  Wykaż, że można znaleźć 9 pudełek tego samego gatunku.</w:t>
      </w:r>
    </w:p>
    <w:p w:rsidR="00D65965" w:rsidRDefault="00D65965" w:rsidP="00D65965">
      <w:pPr>
        <w:spacing w:after="0"/>
      </w:pPr>
    </w:p>
    <w:p w:rsidR="00D65965" w:rsidRDefault="00D65965" w:rsidP="00D65965">
      <w:pPr>
        <w:spacing w:after="0"/>
      </w:pPr>
      <w:r>
        <w:t xml:space="preserve">   </w:t>
      </w:r>
      <w:r w:rsidR="00211F9D">
        <w:t xml:space="preserve">Zad. </w:t>
      </w:r>
      <w:r w:rsidR="00E56794">
        <w:t xml:space="preserve">48  </w:t>
      </w:r>
      <w:r>
        <w:t xml:space="preserve"> Wykaż, że w klasie liczącej 25 uczniów jest co najmniej trzech uczniów, którzy obchodzą  </w:t>
      </w:r>
    </w:p>
    <w:p w:rsidR="00D65965" w:rsidRDefault="00E56794" w:rsidP="00D65965">
      <w:pPr>
        <w:spacing w:after="0"/>
      </w:pPr>
      <w:r>
        <w:t xml:space="preserve">       </w:t>
      </w:r>
      <w:r w:rsidR="00D65965">
        <w:t xml:space="preserve">   urodziny w tym samym miesiącu.</w:t>
      </w:r>
    </w:p>
    <w:p w:rsidR="00D65965" w:rsidRDefault="00D65965" w:rsidP="00D65965">
      <w:pPr>
        <w:spacing w:after="0"/>
      </w:pPr>
    </w:p>
    <w:p w:rsidR="00D65965" w:rsidRDefault="00D65965" w:rsidP="00D65965">
      <w:pPr>
        <w:spacing w:after="0"/>
      </w:pPr>
      <w:r>
        <w:t xml:space="preserve">  </w:t>
      </w:r>
      <w:r w:rsidR="00211F9D">
        <w:t xml:space="preserve">Zad. </w:t>
      </w:r>
      <w:r w:rsidR="00E56794">
        <w:t>49</w:t>
      </w:r>
      <w:r>
        <w:t xml:space="preserve">    W szkole uczy się 1000 uczniów w 30 klasach. Uzasadnij, że istnieje klasa, w której uczy  </w:t>
      </w:r>
    </w:p>
    <w:p w:rsidR="00D65965" w:rsidRDefault="00D65965" w:rsidP="00D65965">
      <w:pPr>
        <w:spacing w:after="0"/>
      </w:pPr>
      <w:r>
        <w:t xml:space="preserve">   </w:t>
      </w:r>
      <w:r w:rsidR="00E56794">
        <w:t xml:space="preserve">        </w:t>
      </w:r>
      <w:r>
        <w:t xml:space="preserve"> się co najmniej 34 uczniów.</w:t>
      </w:r>
    </w:p>
    <w:p w:rsidR="00D65965" w:rsidRDefault="00D65965" w:rsidP="00D65965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</w:p>
    <w:p w:rsidR="00D21B55" w:rsidRDefault="00211F9D" w:rsidP="00D65965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50</w:t>
      </w:r>
      <w:r w:rsidR="00D21B55">
        <w:rPr>
          <w:sz w:val="24"/>
          <w:lang w:eastAsia="pl-PL"/>
        </w:rPr>
        <w:t xml:space="preserve"> </w:t>
      </w:r>
      <w:r w:rsidR="00D65965">
        <w:rPr>
          <w:sz w:val="24"/>
          <w:lang w:eastAsia="pl-PL"/>
        </w:rPr>
        <w:t xml:space="preserve">W klasie jest 15 uczniów. Uzasadnij, że w tej klasie co najmniej trzy osoby urodziły się </w:t>
      </w:r>
    </w:p>
    <w:p w:rsidR="00D65965" w:rsidRDefault="00D21B55" w:rsidP="0086165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   </w:t>
      </w:r>
      <w:r w:rsidR="00D65965">
        <w:rPr>
          <w:sz w:val="24"/>
          <w:lang w:eastAsia="pl-PL"/>
        </w:rPr>
        <w:t>w tym samym dniu tygodnia (np. we wtorek, środę, …).</w:t>
      </w:r>
    </w:p>
    <w:p w:rsidR="004D3174" w:rsidRPr="00A1475C" w:rsidRDefault="004D3174" w:rsidP="00FA3A1D">
      <w:pPr>
        <w:spacing w:after="0" w:line="240" w:lineRule="auto"/>
        <w:rPr>
          <w:sz w:val="24"/>
          <w:lang w:eastAsia="pl-PL"/>
        </w:rPr>
      </w:pPr>
    </w:p>
    <w:p w:rsidR="004D3174" w:rsidRDefault="00211F9D" w:rsidP="004D3174">
      <w:pPr>
        <w:spacing w:after="0" w:line="240" w:lineRule="auto"/>
        <w:rPr>
          <w:rFonts w:eastAsia="Times New Roman"/>
          <w:i/>
        </w:rPr>
      </w:pPr>
      <w:r w:rsidRPr="00211F9D">
        <w:rPr>
          <w:rFonts w:eastAsia="Times New Roman"/>
        </w:rPr>
        <w:t>Zad.</w:t>
      </w:r>
      <w:r>
        <w:rPr>
          <w:rFonts w:eastAsia="Times New Roman"/>
          <w:i/>
        </w:rPr>
        <w:t xml:space="preserve"> </w:t>
      </w:r>
      <w:r w:rsidR="001A1B71">
        <w:rPr>
          <w:rFonts w:eastAsia="Times New Roman"/>
          <w:i/>
        </w:rPr>
        <w:t xml:space="preserve"> </w:t>
      </w:r>
      <w:r w:rsidR="00FA3A1D">
        <w:rPr>
          <w:rFonts w:eastAsia="Times New Roman"/>
        </w:rPr>
        <w:t>51</w:t>
      </w:r>
      <w:r w:rsidR="00E56794">
        <w:rPr>
          <w:rFonts w:eastAsia="Times New Roman"/>
        </w:rPr>
        <w:t xml:space="preserve"> </w:t>
      </w:r>
      <w:r w:rsidR="001A1B71">
        <w:rPr>
          <w:rFonts w:eastAsia="Times New Roman"/>
          <w:i/>
        </w:rPr>
        <w:t xml:space="preserve"> </w:t>
      </w:r>
      <w:r w:rsidR="00854CA4" w:rsidRPr="00F20ADD">
        <w:rPr>
          <w:rFonts w:eastAsia="Times New Roman"/>
          <w:i/>
        </w:rPr>
        <w:t xml:space="preserve">VAT  to podatek  doliczany do cen towarów i usług. Cena powiększona o doliczony podatek VAT </w:t>
      </w:r>
      <w:r w:rsidR="004D3174">
        <w:rPr>
          <w:rFonts w:eastAsia="Times New Roman"/>
          <w:i/>
        </w:rPr>
        <w:t xml:space="preserve">  </w:t>
      </w:r>
    </w:p>
    <w:p w:rsidR="00854CA4" w:rsidRPr="00F20ADD" w:rsidRDefault="004D3174" w:rsidP="004D3174">
      <w:pPr>
        <w:spacing w:line="24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          </w:t>
      </w:r>
      <w:r w:rsidR="00854CA4" w:rsidRPr="00F20ADD">
        <w:rPr>
          <w:rFonts w:eastAsia="Times New Roman"/>
          <w:i/>
        </w:rPr>
        <w:t>nazywana jest ceną brutto. W pewnym sklepie stawka VAT na wszystkie towary wynosi 22 %.</w:t>
      </w:r>
    </w:p>
    <w:p w:rsidR="00854CA4" w:rsidRPr="00F20ADD" w:rsidRDefault="00854CA4" w:rsidP="00854CA4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>Jeśli znamy cenę brutto towaru z tego sklepu, to aby obliczyć jego cenę bez podatku, wystarczy: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A. od ceny brutto odjąć jej 22 %                                                                        TAK      NIE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B. podzielić cenę brutto przez 1,22                                                                    TAK      NIE     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C. obliczyć 78 % ceny brutto                                                                               TAK      NIE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D. pomnożyć cenę brutto przez 100 i wynik podzielić przez 122                 TAK      NIE</w:t>
      </w:r>
    </w:p>
    <w:p w:rsidR="00854CA4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E. podzielić cenę brutto przez 0,78                                                                    TAK      NIE</w:t>
      </w:r>
    </w:p>
    <w:p w:rsidR="00902EDB" w:rsidRDefault="00902EDB" w:rsidP="00902EDB">
      <w:pPr>
        <w:spacing w:after="0" w:line="240" w:lineRule="auto"/>
        <w:rPr>
          <w:rFonts w:ascii="Times New Roman" w:hAnsi="Times New Roman"/>
          <w:sz w:val="24"/>
          <w:u w:val="single"/>
        </w:rPr>
      </w:pP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u w:val="single"/>
        </w:rPr>
        <w:t>,</w:t>
      </w: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1A1B71"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5</w:t>
      </w:r>
      <w:r w:rsidR="00FA3A1D">
        <w:rPr>
          <w:rFonts w:ascii="Times New Roman" w:hAnsi="Times New Roman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Cenę pewnego towaru obniżono o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10%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. Ustaloną w ten sposób cenę podwyższono po pewnym        </w:t>
      </w: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czasie o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10%.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Czy cena towaru po podwyżce była równa cenie przed obniżką ?</w:t>
      </w: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4"/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340"/>
        <w:gridCol w:w="600"/>
        <w:gridCol w:w="6380"/>
      </w:tblGrid>
      <w:tr w:rsidR="00902EDB" w:rsidRPr="00B805B5" w:rsidTr="00023821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procent obniżki był taki sam jak procent podwyżki</w:t>
            </w:r>
          </w:p>
        </w:tc>
      </w:tr>
      <w:tr w:rsidR="00902EDB" w:rsidRPr="00B805B5" w:rsidTr="001A1B71">
        <w:trPr>
          <w:trHeight w:val="391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ponieważ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kwoty, od których liczona procent obniżki i podwyżki, były równe</w:t>
            </w:r>
          </w:p>
        </w:tc>
      </w:tr>
      <w:tr w:rsidR="00902EDB" w:rsidRPr="00B805B5" w:rsidTr="001A1B71">
        <w:trPr>
          <w:trHeight w:val="3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kwoty, od których liczona procent obniżki i podwyżki, były różne</w:t>
            </w:r>
          </w:p>
        </w:tc>
      </w:tr>
    </w:tbl>
    <w:p w:rsidR="00902EDB" w:rsidRPr="008A7CDF" w:rsidRDefault="00902EDB" w:rsidP="00902EDB">
      <w:pPr>
        <w:pStyle w:val="Tekstpodstawowy"/>
        <w:widowControl w:val="0"/>
        <w:tabs>
          <w:tab w:val="left" w:pos="654"/>
        </w:tabs>
        <w:rPr>
          <w:sz w:val="22"/>
        </w:rPr>
      </w:pPr>
    </w:p>
    <w:p w:rsidR="00902EDB" w:rsidRDefault="00902EDB" w:rsidP="00902EDB">
      <w:pPr>
        <w:spacing w:after="0" w:line="240" w:lineRule="auto"/>
        <w:rPr>
          <w:rFonts w:eastAsia="Times New Roman"/>
        </w:rPr>
      </w:pPr>
    </w:p>
    <w:p w:rsidR="00902EDB" w:rsidRDefault="00902EDB" w:rsidP="00902EDB">
      <w:pPr>
        <w:spacing w:after="0" w:line="240" w:lineRule="auto"/>
        <w:rPr>
          <w:rFonts w:eastAsia="Times New Roman"/>
        </w:rPr>
      </w:pPr>
    </w:p>
    <w:p w:rsidR="00FA3A1D" w:rsidRDefault="00FA3A1D" w:rsidP="00902EDB">
      <w:pPr>
        <w:spacing w:after="0" w:line="240" w:lineRule="auto"/>
        <w:rPr>
          <w:rFonts w:eastAsia="Times New Roman"/>
        </w:rPr>
      </w:pPr>
    </w:p>
    <w:p w:rsidR="00A453A5" w:rsidRDefault="00A453A5" w:rsidP="00902EDB">
      <w:pPr>
        <w:spacing w:after="0" w:line="240" w:lineRule="auto"/>
        <w:rPr>
          <w:rFonts w:eastAsia="Times New Roman"/>
        </w:rPr>
      </w:pPr>
    </w:p>
    <w:p w:rsidR="00D65965" w:rsidRDefault="00D65965" w:rsidP="005301CB">
      <w:pPr>
        <w:spacing w:before="240"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5301CB">
        <w:rPr>
          <w:sz w:val="24"/>
          <w:lang w:eastAsia="pl-PL"/>
        </w:rPr>
        <w:t>53</w:t>
      </w:r>
      <w:r>
        <w:rPr>
          <w:sz w:val="24"/>
          <w:lang w:eastAsia="pl-PL"/>
        </w:rPr>
        <w:t xml:space="preserve">   Jaką kwotę brutto zarabia Marcin, jeżeli po odliczeniu </w:t>
      </w:r>
      <m:oMath>
        <m:r>
          <w:rPr>
            <w:rFonts w:ascii="Cambria Math" w:hAnsi="Cambria Math"/>
            <w:sz w:val="24"/>
            <w:lang w:eastAsia="pl-PL"/>
          </w:rPr>
          <m:t>15 %</m:t>
        </m:r>
      </m:oMath>
      <w:r>
        <w:rPr>
          <w:sz w:val="24"/>
          <w:lang w:eastAsia="pl-PL"/>
        </w:rPr>
        <w:t xml:space="preserve"> podatku, na konto Marcina   </w:t>
      </w:r>
    </w:p>
    <w:p w:rsidR="00D65965" w:rsidRDefault="00D65965" w:rsidP="00D65965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wpływa kwota </w:t>
      </w:r>
      <m:oMath>
        <m:r>
          <w:rPr>
            <w:rFonts w:ascii="Cambria Math" w:hAnsi="Cambria Math"/>
            <w:sz w:val="24"/>
            <w:lang w:eastAsia="pl-PL"/>
          </w:rPr>
          <m:t xml:space="preserve">7650 zł </m:t>
        </m:r>
      </m:oMath>
      <w:r>
        <w:rPr>
          <w:sz w:val="24"/>
          <w:lang w:eastAsia="pl-PL"/>
        </w:rPr>
        <w:t>?</w:t>
      </w:r>
    </w:p>
    <w:p w:rsidR="005301CB" w:rsidRPr="00CD22BB" w:rsidRDefault="005301CB" w:rsidP="005301CB">
      <w:pPr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 xml:space="preserve">A.  ok.8800 zł             B. 9000 zł                </m:t>
          </m:r>
        </m:oMath>
      </m:oMathPara>
    </w:p>
    <w:p w:rsidR="005301CB" w:rsidRPr="001164FE" w:rsidRDefault="005301CB" w:rsidP="005301CB">
      <w:pPr>
        <w:ind w:left="1416" w:firstLine="708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 C.  10000 zł                  D.  ok.10500 zł</m:t>
        </m:r>
      </m:oMath>
    </w:p>
    <w:p w:rsidR="001164FE" w:rsidRDefault="001164FE" w:rsidP="005301CB">
      <w:pPr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55360" behindDoc="0" locked="0" layoutInCell="1" allowOverlap="1" wp14:anchorId="7DC4C15E" wp14:editId="003B2C03">
            <wp:simplePos x="0" y="0"/>
            <wp:positionH relativeFrom="column">
              <wp:posOffset>4731385</wp:posOffset>
            </wp:positionH>
            <wp:positionV relativeFrom="paragraph">
              <wp:posOffset>9525</wp:posOffset>
            </wp:positionV>
            <wp:extent cx="1482725" cy="1905000"/>
            <wp:effectExtent l="0" t="0" r="3175" b="0"/>
            <wp:wrapThrough wrapText="bothSides">
              <wp:wrapPolygon edited="0">
                <wp:start x="0" y="0"/>
                <wp:lineTo x="0" y="21384"/>
                <wp:lineTo x="21369" y="21384"/>
                <wp:lineTo x="21369" y="0"/>
                <wp:lineTo x="0" y="0"/>
              </wp:wrapPolygon>
            </wp:wrapThrough>
            <wp:docPr id="1408" name="Obraz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7AA" w:rsidRPr="00505435">
        <w:rPr>
          <w:sz w:val="24"/>
          <w:u w:val="single"/>
          <w:lang w:eastAsia="pl-PL"/>
        </w:rPr>
        <w:t>Zad.</w:t>
      </w:r>
      <w:r w:rsidR="00D21B55">
        <w:rPr>
          <w:sz w:val="24"/>
          <w:u w:val="single"/>
          <w:lang w:eastAsia="pl-PL"/>
        </w:rPr>
        <w:t>5</w:t>
      </w:r>
      <w:r w:rsidR="005301CB">
        <w:rPr>
          <w:sz w:val="24"/>
          <w:u w:val="single"/>
          <w:lang w:eastAsia="pl-PL"/>
        </w:rPr>
        <w:t>4</w:t>
      </w:r>
      <w:r w:rsidR="003D17AA" w:rsidRPr="00505435">
        <w:rPr>
          <w:sz w:val="24"/>
          <w:u w:val="single"/>
          <w:lang w:eastAsia="pl-PL"/>
        </w:rPr>
        <w:t xml:space="preserve"> </w:t>
      </w:r>
      <w:r w:rsidR="00AD511D">
        <w:rPr>
          <w:sz w:val="24"/>
          <w:lang w:eastAsia="pl-PL"/>
        </w:rPr>
        <w:t xml:space="preserve">    </w:t>
      </w:r>
      <w:r w:rsidR="003D17AA">
        <w:rPr>
          <w:sz w:val="24"/>
          <w:lang w:eastAsia="pl-PL"/>
        </w:rPr>
        <w:t>W ramce poda</w:t>
      </w:r>
      <w:r w:rsidR="00CD22BB">
        <w:rPr>
          <w:sz w:val="24"/>
          <w:lang w:eastAsia="pl-PL"/>
        </w:rPr>
        <w:t>no kilka kolejnych potęg liczby</w:t>
      </w:r>
      <w:r>
        <w:rPr>
          <w:sz w:val="24"/>
          <w:lang w:eastAsia="pl-PL"/>
        </w:rPr>
        <w:t xml:space="preserve"> </w:t>
      </w:r>
      <m:oMath>
        <m:r>
          <w:rPr>
            <w:rFonts w:ascii="Cambria Math" w:hAnsi="Cambria Math"/>
            <w:sz w:val="24"/>
            <w:lang w:eastAsia="pl-PL"/>
          </w:rPr>
          <m:t>7.</m:t>
        </m:r>
      </m:oMath>
      <w:r w:rsidR="00CD22BB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  </w:t>
      </w:r>
    </w:p>
    <w:p w:rsidR="003D17AA" w:rsidRDefault="00902EDB" w:rsidP="001164FE">
      <w:pPr>
        <w:tabs>
          <w:tab w:val="left" w:pos="1080"/>
        </w:tabs>
        <w:spacing w:line="360" w:lineRule="auto"/>
        <w:ind w:left="708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D17AA">
        <w:rPr>
          <w:sz w:val="24"/>
          <w:lang w:eastAsia="pl-PL"/>
        </w:rPr>
        <w:t xml:space="preserve">Cyfrą jedności liczby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7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190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E74F71">
        <w:rPr>
          <w:sz w:val="24"/>
          <w:lang w:eastAsia="pl-PL"/>
        </w:rPr>
        <w:t xml:space="preserve"> </w:t>
      </w:r>
      <w:r w:rsidR="003D17AA">
        <w:rPr>
          <w:sz w:val="24"/>
          <w:lang w:eastAsia="pl-PL"/>
        </w:rPr>
        <w:t>jest:</w:t>
      </w:r>
      <w:r w:rsidR="00AD511D">
        <w:rPr>
          <w:sz w:val="24"/>
          <w:lang w:eastAsia="pl-PL"/>
        </w:rPr>
        <w:t xml:space="preserve">        </w:t>
      </w:r>
      <w:r w:rsidR="003D17AA">
        <w:rPr>
          <w:sz w:val="24"/>
          <w:lang w:eastAsia="pl-PL"/>
        </w:rPr>
        <w:t xml:space="preserve">  </w:t>
      </w:r>
      <m:oMath>
        <m:r>
          <w:rPr>
            <w:rFonts w:ascii="Cambria Math" w:hAnsi="Cambria Math"/>
            <w:sz w:val="24"/>
            <w:lang w:eastAsia="pl-PL"/>
          </w:rPr>
          <m:t>A.  1          B.  3         C.  7            D.  9</m:t>
        </m:r>
      </m:oMath>
    </w:p>
    <w:p w:rsidR="00902EDB" w:rsidRDefault="00902EDB" w:rsidP="001F7156">
      <w:pPr>
        <w:tabs>
          <w:tab w:val="left" w:pos="1080"/>
        </w:tabs>
        <w:spacing w:before="240"/>
        <w:rPr>
          <w:sz w:val="6"/>
          <w:lang w:eastAsia="pl-PL"/>
        </w:rPr>
      </w:pPr>
    </w:p>
    <w:p w:rsidR="001F7156" w:rsidRDefault="001F7156" w:rsidP="001F7156">
      <w:pPr>
        <w:tabs>
          <w:tab w:val="left" w:pos="1080"/>
        </w:tabs>
        <w:spacing w:before="240"/>
        <w:rPr>
          <w:sz w:val="6"/>
          <w:lang w:eastAsia="pl-PL"/>
        </w:rPr>
      </w:pPr>
    </w:p>
    <w:p w:rsidR="005301CB" w:rsidRDefault="005301CB" w:rsidP="003D17AA">
      <w:pPr>
        <w:tabs>
          <w:tab w:val="left" w:pos="1080"/>
        </w:tabs>
        <w:rPr>
          <w:sz w:val="6"/>
          <w:lang w:eastAsia="pl-PL"/>
        </w:rPr>
      </w:pPr>
    </w:p>
    <w:p w:rsidR="005301CB" w:rsidRDefault="004D3174" w:rsidP="005301CB">
      <w:pPr>
        <w:spacing w:before="240" w:after="0"/>
        <w:rPr>
          <w:rFonts w:eastAsia="Times New Roman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D21B55">
        <w:rPr>
          <w:rFonts w:ascii="Times New Roman" w:hAnsi="Times New Roman"/>
          <w:sz w:val="24"/>
          <w:u w:val="single"/>
        </w:rPr>
        <w:t>5</w:t>
      </w:r>
      <w:r w:rsidR="005301CB">
        <w:rPr>
          <w:rFonts w:ascii="Times New Roman" w:hAnsi="Times New Roman"/>
          <w:sz w:val="24"/>
          <w:u w:val="single"/>
        </w:rPr>
        <w:t>5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7F096E" w:rsidRPr="00596316">
        <w:t xml:space="preserve">Liczbę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2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=1024</m:t>
        </m:r>
      </m:oMath>
      <w:r w:rsidR="007F096E" w:rsidRPr="00F20ADD">
        <w:rPr>
          <w:rFonts w:eastAsia="Times New Roman"/>
        </w:rPr>
        <w:t xml:space="preserve">  można przybliżyć tak:</w:t>
      </w:r>
    </w:p>
    <w:p w:rsidR="004D3174" w:rsidRDefault="005301CB" w:rsidP="005301CB">
      <w:pPr>
        <w:spacing w:before="240"/>
        <w:rPr>
          <w:rFonts w:eastAsia="Times New Roman"/>
        </w:rPr>
      </w:pPr>
      <w:r>
        <w:rPr>
          <w:rFonts w:eastAsia="Times New Roman"/>
        </w:rPr>
        <w:t xml:space="preserve">              </w:t>
      </w:r>
      <w:r w:rsidR="007F096E" w:rsidRPr="00F20ADD">
        <w:rPr>
          <w:rFonts w:eastAsia="Times New Roman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≈1 000</m:t>
        </m:r>
      </m:oMath>
      <w:r w:rsidR="007F096E" w:rsidRPr="00F20ADD">
        <w:rPr>
          <w:rFonts w:eastAsia="Times New Roman"/>
        </w:rPr>
        <w:t xml:space="preserve"> , a liczbę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 xml:space="preserve">=19683 tak: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>≈20 000</m:t>
        </m:r>
      </m:oMath>
      <w:r w:rsidR="007F096E" w:rsidRPr="00F20ADD">
        <w:rPr>
          <w:rFonts w:eastAsia="Times New Roman"/>
        </w:rPr>
        <w:t>.</w:t>
      </w:r>
      <w:r w:rsidR="004D3174">
        <w:rPr>
          <w:rFonts w:eastAsia="Times New Roman"/>
        </w:rPr>
        <w:t xml:space="preserve">  </w:t>
      </w:r>
    </w:p>
    <w:p w:rsidR="004D3174" w:rsidRDefault="004D3174" w:rsidP="005301CB">
      <w:pPr>
        <w:rPr>
          <w:rFonts w:eastAsia="Times New Roman"/>
        </w:rPr>
      </w:pPr>
      <w:r>
        <w:rPr>
          <w:rFonts w:eastAsia="Times New Roman"/>
        </w:rPr>
        <w:t xml:space="preserve">            </w:t>
      </w:r>
      <w:r w:rsidR="007F096E" w:rsidRPr="00F20ADD">
        <w:rPr>
          <w:rFonts w:eastAsia="Times New Roman"/>
        </w:rPr>
        <w:t xml:space="preserve">Pozwala to przybliżać inne liczby, np.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13</m:t>
            </m:r>
          </m:sup>
        </m:sSup>
        <m:r>
          <w:rPr>
            <w:rFonts w:ascii="Cambria Math" w:eastAsia="Times New Roman" w:hAnsi="Cambria Math"/>
          </w:rPr>
          <m:t xml:space="preserve">=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≈8 ∙1 000=8 000</m:t>
        </m:r>
      </m:oMath>
      <w:r w:rsidR="007F096E" w:rsidRPr="00F20ADD">
        <w:rPr>
          <w:rFonts w:eastAsia="Times New Roman"/>
        </w:rPr>
        <w:t>.</w:t>
      </w:r>
      <w:r>
        <w:rPr>
          <w:rFonts w:eastAsia="Times New Roman"/>
        </w:rPr>
        <w:t xml:space="preserve">  </w:t>
      </w:r>
    </w:p>
    <w:p w:rsidR="007F096E" w:rsidRPr="00F20ADD" w:rsidRDefault="004D3174" w:rsidP="004D3174">
      <w:pPr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7F096E" w:rsidRPr="00F20ADD">
        <w:rPr>
          <w:rFonts w:eastAsia="Times New Roman"/>
        </w:rPr>
        <w:t>Korzystając z powyższych informacji wybierz najlepsze przybliżenia.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   ≈                                         A.  30 000                     B.  60 000                       C.  200 000      </m:t>
        </m:r>
      </m:oMath>
      <w:r w:rsidRPr="00F20ADD">
        <w:rPr>
          <w:rFonts w:eastAsia="Times New Roman"/>
        </w:rPr>
        <w:t xml:space="preserve">                                       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20</m:t>
            </m:r>
          </m:sup>
        </m:sSup>
        <m:r>
          <w:rPr>
            <w:rFonts w:ascii="Cambria Math" w:eastAsia="Times New Roman" w:hAnsi="Cambria Math"/>
          </w:rPr>
          <m:t xml:space="preserve">     ≈                                       A.  2 000                      B.  4 000                          C.  100 0000   </m:t>
        </m:r>
      </m:oMath>
      <w:r w:rsidRPr="00F20ADD">
        <w:rPr>
          <w:rFonts w:eastAsia="Times New Roman"/>
        </w:rPr>
        <w:t xml:space="preserve">             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6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 xml:space="preserve">         ≈                                     A.  15 000                   B.  40 000                        C.  10 000 000            </m:t>
        </m:r>
      </m:oMath>
    </w:p>
    <w:p w:rsidR="007F096E" w:rsidRPr="00902EDB" w:rsidRDefault="007F096E" w:rsidP="00596316">
      <w:pPr>
        <w:spacing w:line="240" w:lineRule="auto"/>
        <w:rPr>
          <w:rFonts w:eastAsia="Times New Roman"/>
          <w:sz w:val="6"/>
        </w:rPr>
      </w:pPr>
    </w:p>
    <w:p w:rsidR="004D3174" w:rsidRDefault="007F096E" w:rsidP="004D3174">
      <w:pPr>
        <w:spacing w:after="0"/>
        <w:rPr>
          <w:rFonts w:eastAsia="Times New Roman"/>
        </w:rPr>
      </w:pPr>
      <w:r w:rsidRPr="00F20ADD">
        <w:rPr>
          <w:rFonts w:eastAsia="Times New Roman"/>
          <w:u w:val="single"/>
        </w:rPr>
        <w:t xml:space="preserve">Zad. </w:t>
      </w:r>
      <w:r w:rsidR="00D21B55">
        <w:rPr>
          <w:rFonts w:eastAsia="Times New Roman"/>
          <w:u w:val="single"/>
        </w:rPr>
        <w:t>5</w:t>
      </w:r>
      <w:r w:rsidR="005301CB">
        <w:rPr>
          <w:rFonts w:eastAsia="Times New Roman"/>
          <w:u w:val="single"/>
        </w:rPr>
        <w:t>6</w:t>
      </w:r>
      <w:r w:rsidR="004D3174">
        <w:rPr>
          <w:rFonts w:eastAsia="Times New Roman"/>
        </w:rPr>
        <w:t xml:space="preserve">       </w:t>
      </w:r>
      <w:r w:rsidR="00684890" w:rsidRPr="00F20ADD">
        <w:rPr>
          <w:rFonts w:eastAsia="Times New Roman"/>
        </w:rPr>
        <w:t xml:space="preserve">Dane są dwie liczby </w:t>
      </w:r>
      <m:oMath>
        <m:r>
          <w:rPr>
            <w:rFonts w:ascii="Cambria Math" w:eastAsia="Times New Roman" w:hAnsi="Cambria Math"/>
          </w:rPr>
          <m:t>a=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300</m:t>
            </m:r>
          </m:e>
        </m:rad>
        <m:r>
          <w:rPr>
            <w:rFonts w:ascii="Cambria Math" w:eastAsia="Times New Roman" w:hAnsi="Cambria Math"/>
          </w:rPr>
          <m:t>-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12</m:t>
            </m:r>
          </m:e>
        </m:rad>
        <m:r>
          <w:rPr>
            <w:rFonts w:ascii="Cambria Math" w:eastAsia="Times New Roman" w:hAnsi="Cambria Math"/>
          </w:rPr>
          <m:t xml:space="preserve">   i  b=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75</m:t>
            </m:r>
          </m:e>
        </m:rad>
        <m:r>
          <w:rPr>
            <w:rFonts w:ascii="Cambria Math" w:eastAsia="Times New Roman" w:hAnsi="Cambria Math"/>
          </w:rPr>
          <m:t>+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27</m:t>
            </m:r>
          </m:e>
        </m:rad>
        <m:r>
          <w:rPr>
            <w:rFonts w:ascii="Cambria Math" w:eastAsia="Times New Roman" w:hAnsi="Cambria Math"/>
          </w:rPr>
          <m:t>.</m:t>
        </m:r>
      </m:oMath>
      <w:r w:rsidR="00684890" w:rsidRPr="00F20ADD">
        <w:rPr>
          <w:rFonts w:eastAsia="Times New Roman"/>
        </w:rPr>
        <w:t xml:space="preserve">   </w:t>
      </w:r>
    </w:p>
    <w:p w:rsidR="007F096E" w:rsidRDefault="004D3174" w:rsidP="004D3174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              </w:t>
      </w:r>
      <w:r w:rsidR="00684890" w:rsidRPr="00F20ADD">
        <w:rPr>
          <w:rFonts w:eastAsia="Times New Roman"/>
        </w:rPr>
        <w:t>Maciej twierdzi, że są one równe.  Czy ma rację ?</w:t>
      </w:r>
      <w:r w:rsidR="000460DE">
        <w:rPr>
          <w:rFonts w:eastAsia="Times New Roman"/>
        </w:rPr>
        <w:t xml:space="preserve">     </w:t>
      </w:r>
      <w:r w:rsidR="000460DE" w:rsidRPr="000460DE">
        <w:rPr>
          <w:rFonts w:eastAsia="Times New Roman"/>
          <w:i/>
        </w:rPr>
        <w:t>Uzasadnij odpowiedź</w:t>
      </w:r>
      <w:r w:rsidR="000460DE">
        <w:rPr>
          <w:rFonts w:eastAsia="Times New Roman"/>
        </w:rPr>
        <w:t xml:space="preserve"> </w:t>
      </w:r>
    </w:p>
    <w:p w:rsidR="004D3174" w:rsidRPr="00F20ADD" w:rsidRDefault="004D3174" w:rsidP="004D3174">
      <w:pPr>
        <w:spacing w:after="0" w:line="240" w:lineRule="auto"/>
        <w:rPr>
          <w:rFonts w:eastAsia="Times New Roman"/>
        </w:rPr>
      </w:pPr>
    </w:p>
    <w:p w:rsidR="000834F8" w:rsidRPr="00596316" w:rsidRDefault="000834F8" w:rsidP="000834F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D21B55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5301C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7</w:t>
      </w:r>
      <w:r w:rsidR="004D3174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Korzystając z tego, że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123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>=15129</m:t>
        </m:r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, wskaż wartość liczby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1,5129</m:t>
            </m:r>
          </m:e>
        </m:rad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0834F8" w:rsidRPr="00B94C2E" w:rsidRDefault="0086165B" w:rsidP="000834F8">
      <w:pPr>
        <w:pStyle w:val="Akapitzlist"/>
        <w:numPr>
          <w:ilvl w:val="0"/>
          <w:numId w:val="8"/>
        </w:num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0,0123           B.  0,123             C.  1,23               D.  12,3</m:t>
        </m:r>
      </m:oMath>
    </w:p>
    <w:p w:rsidR="000834F8" w:rsidRPr="00902EDB" w:rsidRDefault="000834F8" w:rsidP="000834F8">
      <w:pPr>
        <w:spacing w:after="0" w:line="240" w:lineRule="auto"/>
        <w:rPr>
          <w:rFonts w:eastAsia="Times New Roman"/>
          <w:sz w:val="14"/>
        </w:rPr>
      </w:pPr>
    </w:p>
    <w:p w:rsidR="000834F8" w:rsidRPr="00B07969" w:rsidRDefault="004D3174" w:rsidP="0086165B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D21B55">
        <w:rPr>
          <w:rFonts w:ascii="Times New Roman" w:hAnsi="Times New Roman"/>
          <w:sz w:val="24"/>
          <w:u w:val="single"/>
        </w:rPr>
        <w:t>5</w:t>
      </w:r>
      <w:r w:rsidR="005301CB">
        <w:rPr>
          <w:rFonts w:ascii="Times New Roman" w:hAnsi="Times New Roman"/>
          <w:sz w:val="24"/>
          <w:u w:val="single"/>
        </w:rPr>
        <w:t>8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86165B">
        <w:rPr>
          <w:rFonts w:ascii="Times New Roman" w:hAnsi="Times New Roman"/>
          <w:sz w:val="24"/>
        </w:rPr>
        <w:t xml:space="preserve">   </w:t>
      </w:r>
      <w:r w:rsidR="0086165B">
        <w:rPr>
          <w:sz w:val="24"/>
          <w:lang w:eastAsia="pl-PL"/>
        </w:rPr>
        <w:t xml:space="preserve">Uzasadnij, że liczba  </w:t>
      </w:r>
      <m:oMath>
        <m:f>
          <m:fPr>
            <m:ctrlPr>
              <w:rPr>
                <w:rFonts w:ascii="Cambria Math" w:hAnsi="Cambria Math"/>
                <w:i/>
                <w:sz w:val="28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11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  <w:lang w:eastAsia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  <w:lang w:eastAsia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8"/>
            <w:lang w:eastAsia="pl-PL"/>
          </w:rPr>
          <m:t xml:space="preserve"> </m:t>
        </m:r>
      </m:oMath>
      <w:r w:rsidR="0086165B" w:rsidRPr="00DA3670">
        <w:rPr>
          <w:sz w:val="28"/>
          <w:lang w:eastAsia="pl-PL"/>
        </w:rPr>
        <w:t xml:space="preserve"> </w:t>
      </w:r>
      <w:r w:rsidR="0086165B">
        <w:rPr>
          <w:sz w:val="24"/>
          <w:lang w:eastAsia="pl-PL"/>
        </w:rPr>
        <w:t xml:space="preserve">jest podzielna przez </w:t>
      </w:r>
      <m:oMath>
        <m:r>
          <w:rPr>
            <w:rFonts w:ascii="Cambria Math" w:hAnsi="Cambria Math"/>
            <w:sz w:val="24"/>
            <w:lang w:eastAsia="pl-PL"/>
          </w:rPr>
          <m:t>9.</m:t>
        </m:r>
      </m:oMath>
    </w:p>
    <w:p w:rsidR="001F7156" w:rsidRDefault="001A1B71" w:rsidP="001F7156">
      <w:pPr>
        <w:spacing w:before="24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5301CB">
        <w:rPr>
          <w:rFonts w:ascii="Times New Roman" w:eastAsia="Times New Roman" w:hAnsi="Times New Roman"/>
          <w:sz w:val="24"/>
          <w:szCs w:val="24"/>
          <w:u w:val="single"/>
        </w:rPr>
        <w:t>59</w:t>
      </w:r>
      <w:r w:rsidR="00C96C21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C96C21">
        <w:rPr>
          <w:rFonts w:ascii="Times New Roman" w:eastAsia="Times New Roman" w:hAnsi="Times New Roman"/>
          <w:sz w:val="24"/>
          <w:szCs w:val="24"/>
        </w:rPr>
        <w:t xml:space="preserve">  </w:t>
      </w:r>
      <w:r w:rsidR="001F7156">
        <w:rPr>
          <w:rFonts w:ascii="Times New Roman" w:eastAsia="Times New Roman" w:hAnsi="Times New Roman"/>
          <w:sz w:val="24"/>
          <w:szCs w:val="24"/>
        </w:rPr>
        <w:t xml:space="preserve">Dane są dwie liczby: </w:t>
      </w:r>
      <m:oMath>
        <m:r>
          <w:rPr>
            <w:rFonts w:ascii="Cambria Math" w:eastAsia="Times New Roman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7 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: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</m:oMath>
      <w:r w:rsidR="001F7156">
        <w:rPr>
          <w:rFonts w:ascii="Times New Roman" w:eastAsia="Times New Roman" w:hAnsi="Times New Roman"/>
          <w:sz w:val="24"/>
          <w:szCs w:val="24"/>
        </w:rPr>
        <w:t xml:space="preserve">oraz  </w:t>
      </w:r>
      <m:oMath>
        <m:r>
          <w:rPr>
            <w:rFonts w:ascii="Cambria Math" w:eastAsia="Times New Roman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∙ 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C96C21">
        <w:rPr>
          <w:rFonts w:ascii="Times New Roman" w:eastAsia="Times New Roman" w:hAnsi="Times New Roman"/>
          <w:sz w:val="24"/>
          <w:szCs w:val="24"/>
        </w:rPr>
        <w:t xml:space="preserve"> </w:t>
      </w:r>
      <w:r w:rsidR="001F715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F7156" w:rsidRDefault="001F7156" w:rsidP="001F7156">
      <w:pPr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Oblicz wartość wyrażenia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a-b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DC6D86" w:rsidRDefault="001A1B71" w:rsidP="00DC6D86">
      <w:pPr>
        <w:autoSpaceDE w:val="0"/>
        <w:autoSpaceDN w:val="0"/>
        <w:adjustRightInd w:val="0"/>
        <w:spacing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 xml:space="preserve">Ad. </w:t>
      </w:r>
      <w:r w:rsidR="001F7156">
        <w:rPr>
          <w:rFonts w:ascii="Times New Roman" w:eastAsia="Times New Roman" w:hAnsi="Times New Roman"/>
          <w:sz w:val="24"/>
          <w:szCs w:val="24"/>
          <w:u w:val="single"/>
        </w:rPr>
        <w:t>60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DC6D86">
        <w:rPr>
          <w:rFonts w:ascii="Times New Roman" w:eastAsia="Times New Roman" w:hAnsi="Times New Roman"/>
          <w:sz w:val="24"/>
          <w:szCs w:val="24"/>
        </w:rPr>
        <w:t xml:space="preserve">    </w:t>
      </w:r>
      <w:r w:rsidR="00DC6D86">
        <w:rPr>
          <w:rFonts w:ascii="TTE1467240t00" w:hAnsi="TTE1467240t00" w:cs="TTE1467240t00"/>
          <w:sz w:val="24"/>
          <w:szCs w:val="24"/>
          <w:lang w:eastAsia="pl-PL"/>
        </w:rPr>
        <w:t xml:space="preserve">Liczbę sześć razy mniejszą od liczby </w:t>
      </w:r>
      <m:oMath>
        <m:sSup>
          <m:sSupPr>
            <m:ctrlPr>
              <w:rPr>
                <w:rFonts w:ascii="Cambria Math" w:hAnsi="Cambria Math" w:cs="TTE1467240t00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hAnsi="Cambria Math" w:cs="TTE1467240t00"/>
                <w:sz w:val="24"/>
                <w:szCs w:val="24"/>
                <w:lang w:eastAsia="pl-PL"/>
              </w:rPr>
              <m:t>12</m:t>
            </m:r>
          </m:e>
          <m:sup>
            <m:r>
              <w:rPr>
                <w:rFonts w:ascii="Cambria Math" w:hAnsi="Cambria Math" w:cs="TTE1467240t00"/>
                <w:sz w:val="24"/>
                <w:szCs w:val="24"/>
                <w:lang w:eastAsia="pl-PL"/>
              </w:rPr>
              <m:t>5</m:t>
            </m:r>
          </m:sup>
        </m:sSup>
        <m:r>
          <w:rPr>
            <w:rFonts w:ascii="Cambria Math" w:hAnsi="Cambria Math" w:cs="TTE1467240t00"/>
            <w:sz w:val="24"/>
            <w:szCs w:val="24"/>
            <w:lang w:eastAsia="pl-PL"/>
          </w:rPr>
          <m:t xml:space="preserve"> </m:t>
        </m:r>
      </m:oMath>
      <w:r w:rsidR="00DC6D86">
        <w:rPr>
          <w:rFonts w:ascii="TTE1467240t00" w:hAnsi="TTE1467240t00" w:cs="TTE1467240t00"/>
          <w:sz w:val="24"/>
          <w:szCs w:val="24"/>
          <w:lang w:eastAsia="pl-PL"/>
        </w:rPr>
        <w:t>można zapisać jako:</w:t>
      </w:r>
    </w:p>
    <w:p w:rsidR="00DC6D86" w:rsidRPr="000147AD" w:rsidRDefault="00CD4B54" w:rsidP="00DC6D86">
      <w:pPr>
        <w:autoSpaceDE w:val="0"/>
        <w:autoSpaceDN w:val="0"/>
        <w:adjustRightInd w:val="0"/>
        <w:spacing w:line="240" w:lineRule="auto"/>
        <w:rPr>
          <w:rFonts w:ascii="TTE1467240t00" w:hAnsi="TTE1467240t00" w:cs="TTE1467240t00"/>
          <w:sz w:val="24"/>
          <w:szCs w:val="24"/>
          <w:lang w:eastAsia="pl-PL"/>
        </w:rPr>
      </w:pPr>
      <m:oMathPara>
        <m:oMath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:6 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 </m:t>
          </m:r>
          <m:f>
            <m:f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fPr>
            <m:num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6</m:t>
              </m:r>
            </m:den>
          </m:f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: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∙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6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4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9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∙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3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4</m:t>
              </m:r>
            </m:sup>
          </m:sSup>
        </m:oMath>
      </m:oMathPara>
    </w:p>
    <w:p w:rsidR="0086165B" w:rsidRPr="0086165B" w:rsidRDefault="0086165B" w:rsidP="005301CB">
      <w:pPr>
        <w:autoSpaceDE w:val="0"/>
        <w:autoSpaceDN w:val="0"/>
        <w:adjustRightInd w:val="0"/>
        <w:spacing w:line="36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="00DC6D86" w:rsidRPr="0086165B">
        <w:rPr>
          <w:rFonts w:ascii="TTE1467240t00" w:hAnsi="TTE1467240t00" w:cs="TTE1467240t00"/>
          <w:sz w:val="24"/>
          <w:szCs w:val="24"/>
          <w:lang w:eastAsia="pl-PL"/>
        </w:rPr>
        <w:t>Ile z powyższych zapisów jest prawidłowych ?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>A. d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wa   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>B. trzy           C. cztery           D. pięć</w:t>
      </w:r>
    </w:p>
    <w:p w:rsidR="0086165B" w:rsidRDefault="004D3174" w:rsidP="0086165B">
      <w:pPr>
        <w:tabs>
          <w:tab w:val="left" w:pos="1080"/>
        </w:tabs>
        <w:rPr>
          <w:rFonts w:asciiTheme="minorHAnsi" w:hAnsiTheme="minorHAnsi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</w:t>
      </w:r>
      <w:r w:rsidR="001F7156">
        <w:rPr>
          <w:rFonts w:ascii="Times New Roman" w:hAnsi="Times New Roman"/>
          <w:sz w:val="24"/>
          <w:u w:val="single"/>
        </w:rPr>
        <w:t>1</w:t>
      </w:r>
      <w:r>
        <w:rPr>
          <w:rFonts w:ascii="Times New Roman" w:hAnsi="Times New Roman"/>
          <w:sz w:val="24"/>
          <w:u w:val="single"/>
        </w:rPr>
        <w:t xml:space="preserve"> </w:t>
      </w:r>
      <w:r w:rsidR="000460DE">
        <w:rPr>
          <w:rFonts w:ascii="Times New Roman" w:hAnsi="Times New Roman"/>
          <w:sz w:val="24"/>
        </w:rPr>
        <w:t xml:space="preserve">  </w:t>
      </w:r>
      <w:r w:rsidR="0086165B">
        <w:rPr>
          <w:rFonts w:ascii="Times New Roman" w:hAnsi="Times New Roman"/>
          <w:sz w:val="24"/>
        </w:rPr>
        <w:t>Oceń poniższe zdania:</w:t>
      </w:r>
      <w:r w:rsidR="005301CB">
        <w:rPr>
          <w:rFonts w:ascii="Times New Roman" w:hAnsi="Times New Roman"/>
          <w:sz w:val="24"/>
        </w:rPr>
        <w:t xml:space="preserve">  </w:t>
      </w:r>
      <w:r w:rsidR="0086165B">
        <w:rPr>
          <w:rFonts w:ascii="Times New Roman" w:hAnsi="Times New Roman"/>
          <w:sz w:val="24"/>
        </w:rPr>
        <w:tab/>
      </w:r>
      <w:r w:rsidR="0086165B">
        <w:rPr>
          <w:rFonts w:ascii="Times New Roman" w:hAnsi="Times New Roman"/>
          <w:sz w:val="24"/>
        </w:rPr>
        <w:tab/>
      </w:r>
      <w:r w:rsidR="0086165B" w:rsidRPr="005F6FB6">
        <w:rPr>
          <w:rFonts w:asciiTheme="minorHAnsi" w:hAnsiTheme="minorHAnsi"/>
          <w:sz w:val="24"/>
        </w:rPr>
        <w:t xml:space="preserve">Liczba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</w:rPr>
              <m:t>12</m:t>
            </m:r>
          </m:sup>
        </m:sSup>
        <m:r>
          <w:rPr>
            <w:rFonts w:ascii="Cambria Math" w:hAnsi="Cambria Math"/>
            <w:sz w:val="24"/>
          </w:rPr>
          <m:t xml:space="preserve"> </m:t>
        </m:r>
      </m:oMath>
      <w:r w:rsidR="0086165B" w:rsidRPr="005F6FB6">
        <w:rPr>
          <w:rFonts w:asciiTheme="minorHAnsi" w:hAnsiTheme="minorHAnsi"/>
          <w:sz w:val="24"/>
        </w:rPr>
        <w:t xml:space="preserve">jest </w:t>
      </w:r>
      <m:oMath>
        <m:r>
          <w:rPr>
            <w:rFonts w:ascii="Cambria Math" w:hAnsi="Cambria Math"/>
            <w:sz w:val="24"/>
          </w:rPr>
          <m:t>25</m:t>
        </m:r>
      </m:oMath>
      <w:r w:rsidR="0086165B" w:rsidRPr="005F6FB6">
        <w:rPr>
          <w:rFonts w:asciiTheme="minorHAnsi" w:hAnsiTheme="minorHAnsi"/>
          <w:sz w:val="24"/>
        </w:rPr>
        <w:t xml:space="preserve"> razy mniejsza od liczby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</w:rPr>
              <m:t>14</m:t>
            </m:r>
          </m:sup>
        </m:sSup>
      </m:oMath>
      <w:r w:rsidR="0086165B" w:rsidRPr="005F6FB6">
        <w:rPr>
          <w:rFonts w:asciiTheme="minorHAnsi" w:hAnsiTheme="minorHAnsi"/>
          <w:sz w:val="24"/>
        </w:rPr>
        <w:t xml:space="preserve">        </w:t>
      </w:r>
      <w:r w:rsidR="0086165B">
        <w:rPr>
          <w:rFonts w:asciiTheme="minorHAnsi" w:hAnsiTheme="minorHAnsi"/>
          <w:sz w:val="24"/>
        </w:rPr>
        <w:t xml:space="preserve">    </w:t>
      </w:r>
      <w:r w:rsidR="0086165B" w:rsidRPr="005F6FB6">
        <w:rPr>
          <w:rFonts w:asciiTheme="minorHAnsi" w:hAnsiTheme="minorHAnsi"/>
          <w:sz w:val="24"/>
        </w:rPr>
        <w:t xml:space="preserve">  P </w:t>
      </w:r>
      <w:r w:rsidR="0086165B">
        <w:rPr>
          <w:rFonts w:asciiTheme="minorHAnsi" w:hAnsiTheme="minorHAnsi"/>
          <w:sz w:val="24"/>
        </w:rPr>
        <w:t xml:space="preserve"> </w:t>
      </w:r>
      <w:r w:rsidR="0086165B" w:rsidRPr="005F6FB6">
        <w:rPr>
          <w:rFonts w:asciiTheme="minorHAnsi" w:hAnsiTheme="minorHAnsi"/>
          <w:sz w:val="24"/>
        </w:rPr>
        <w:t xml:space="preserve"> </w:t>
      </w:r>
      <w:r w:rsidR="0086165B">
        <w:rPr>
          <w:rFonts w:asciiTheme="minorHAnsi" w:hAnsiTheme="minorHAnsi"/>
          <w:sz w:val="24"/>
        </w:rPr>
        <w:t xml:space="preserve"> </w:t>
      </w:r>
      <w:r w:rsidR="0086165B" w:rsidRPr="005F6FB6">
        <w:rPr>
          <w:rFonts w:asciiTheme="minorHAnsi" w:hAnsiTheme="minorHAnsi"/>
          <w:sz w:val="24"/>
        </w:rPr>
        <w:t xml:space="preserve">   F</w:t>
      </w:r>
    </w:p>
    <w:p w:rsidR="0086165B" w:rsidRPr="005F6FB6" w:rsidRDefault="0086165B" w:rsidP="0086165B">
      <w:pPr>
        <w:tabs>
          <w:tab w:val="left" w:pos="1080"/>
        </w:tabs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5301CB">
        <w:rPr>
          <w:rFonts w:asciiTheme="minorHAnsi" w:hAnsiTheme="minorHAnsi"/>
          <w:sz w:val="24"/>
        </w:rPr>
        <w:t xml:space="preserve">                                                    </w:t>
      </w:r>
      <w:r>
        <w:rPr>
          <w:rFonts w:asciiTheme="minorHAnsi" w:hAnsiTheme="minorHAnsi"/>
          <w:sz w:val="24"/>
        </w:rPr>
        <w:t xml:space="preserve">     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10</m:t>
            </m:r>
          </m:sup>
        </m:sSup>
        <m:r>
          <w:rPr>
            <w:rFonts w:ascii="Cambria Math" w:hAnsi="Cambria Math"/>
            <w:sz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11</m:t>
            </m:r>
          </m:sup>
        </m:sSup>
        <m:r>
          <w:rPr>
            <w:rFonts w:ascii="Cambria Math" w:hAnsi="Cambria Math"/>
            <w:sz w:val="24"/>
          </w:rPr>
          <m:t xml:space="preserve">+ 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12</m:t>
            </m:r>
          </m:sup>
        </m:sSup>
        <m:r>
          <w:rPr>
            <w:rFonts w:ascii="Cambria Math" w:hAnsi="Cambria Math"/>
            <w:sz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13</m:t>
            </m:r>
          </m:sup>
        </m:sSup>
        <m:r>
          <w:rPr>
            <w:rFonts w:ascii="Cambria Math" w:hAnsi="Cambria Math"/>
            <w:sz w:val="24"/>
          </w:rPr>
          <m:t>=0</m:t>
        </m:r>
      </m:oMath>
      <w:r>
        <w:rPr>
          <w:rFonts w:asciiTheme="minorHAnsi" w:hAnsiTheme="minorHAnsi"/>
          <w:sz w:val="24"/>
        </w:rPr>
        <w:t xml:space="preserve">              P        F</w:t>
      </w:r>
    </w:p>
    <w:p w:rsidR="005301CB" w:rsidRDefault="0086165B" w:rsidP="001F7156">
      <w:pPr>
        <w:tabs>
          <w:tab w:val="left" w:pos="1080"/>
        </w:tabs>
        <w:spacing w:before="240" w:after="0"/>
        <w:rPr>
          <w:rFonts w:ascii="Times New Roman" w:hAnsi="Times New Roman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>6</w:t>
      </w:r>
      <w:r w:rsidR="001F7156">
        <w:rPr>
          <w:rFonts w:ascii="Times New Roman" w:hAnsi="Times New Roman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5301CB">
        <w:rPr>
          <w:rFonts w:ascii="Times New Roman" w:hAnsi="Times New Roman"/>
          <w:sz w:val="24"/>
        </w:rPr>
        <w:t xml:space="preserve">Masa Merkurego to ok. </w:t>
      </w:r>
      <m:oMath>
        <m:r>
          <w:rPr>
            <w:rFonts w:ascii="Cambria Math" w:hAnsi="Cambria Math"/>
            <w:sz w:val="24"/>
          </w:rPr>
          <m:t>3,3∙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</w:rPr>
              <m:t>23</m:t>
            </m:r>
          </m:sup>
        </m:sSup>
        <m:r>
          <w:rPr>
            <w:rFonts w:ascii="Cambria Math" w:hAnsi="Cambria Math"/>
            <w:sz w:val="24"/>
          </w:rPr>
          <m:t xml:space="preserve"> kg</m:t>
        </m:r>
      </m:oMath>
      <w:r w:rsidR="005301CB">
        <w:rPr>
          <w:rFonts w:ascii="Times New Roman" w:hAnsi="Times New Roman"/>
          <w:sz w:val="24"/>
        </w:rPr>
        <w:t xml:space="preserve">, a masa Neptuna </w:t>
      </w:r>
      <m:oMath>
        <m:r>
          <w:rPr>
            <w:rFonts w:ascii="Cambria Math" w:hAnsi="Cambria Math"/>
            <w:sz w:val="24"/>
          </w:rPr>
          <m:t>-ok. 1,0∙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</w:rPr>
              <m:t>26</m:t>
            </m:r>
          </m:sup>
        </m:sSup>
        <m:r>
          <w:rPr>
            <w:rFonts w:ascii="Cambria Math" w:hAnsi="Cambria Math"/>
            <w:sz w:val="24"/>
          </w:rPr>
          <m:t>kg.</m:t>
        </m:r>
      </m:oMath>
      <w:r w:rsidR="005301CB">
        <w:rPr>
          <w:rFonts w:ascii="Times New Roman" w:hAnsi="Times New Roman"/>
          <w:sz w:val="24"/>
        </w:rPr>
        <w:t xml:space="preserve"> Ile razy masa Neptuna    </w:t>
      </w:r>
    </w:p>
    <w:p w:rsidR="005301CB" w:rsidRDefault="005301CB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1F7156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       jest większa od masy Merkurego ? </w:t>
      </w:r>
    </w:p>
    <w:p w:rsidR="005301CB" w:rsidRDefault="005301CB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m:oMath>
        <m:r>
          <w:rPr>
            <w:rFonts w:ascii="Cambria Math" w:hAnsi="Cambria Math"/>
            <w:sz w:val="24"/>
          </w:rPr>
          <m:t>A.  ok.30 razy     B.  ok. 300 razy      C.  ok. 3000 razy        D.  ok. 30000 razy</m:t>
        </m:r>
      </m:oMath>
    </w:p>
    <w:p w:rsidR="000460DE" w:rsidRDefault="001F7156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Zad. 63 </w:t>
      </w:r>
      <w:r w:rsidR="0086165B">
        <w:rPr>
          <w:rFonts w:ascii="Times New Roman" w:hAnsi="Times New Roman"/>
          <w:sz w:val="24"/>
        </w:rPr>
        <w:t>O</w:t>
      </w:r>
      <w:r w:rsidR="000460DE">
        <w:rPr>
          <w:rFonts w:ascii="Times New Roman" w:hAnsi="Times New Roman"/>
          <w:sz w:val="24"/>
        </w:rPr>
        <w:t>ceń poniższe zdania:</w:t>
      </w:r>
      <w:r w:rsidR="000A0CD7">
        <w:rPr>
          <w:rFonts w:ascii="Times New Roman" w:hAnsi="Times New Roman"/>
          <w:sz w:val="24"/>
        </w:rPr>
        <w:tab/>
      </w:r>
    </w:p>
    <w:p w:rsidR="00095042" w:rsidRPr="00596316" w:rsidRDefault="000A0CD7" w:rsidP="000460DE">
      <w:pPr>
        <w:spacing w:after="75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</w:t>
      </w:r>
      <w:r w:rsidR="000460DE">
        <w:rPr>
          <w:rFonts w:ascii="Times New Roman" w:hAnsi="Times New Roman"/>
          <w:sz w:val="24"/>
        </w:rPr>
        <w:t xml:space="preserve"> jeżeli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a</m:t>
            </m:r>
          </m:e>
        </m:rad>
        <m:r>
          <w:rPr>
            <w:rFonts w:ascii="Cambria Math" w:hAnsi="Cambria Math"/>
            <w:sz w:val="24"/>
          </w:rPr>
          <m:t>=12,8</m:t>
        </m:r>
      </m:oMath>
      <w:r w:rsidR="000460DE">
        <w:rPr>
          <w:rFonts w:ascii="Times New Roman" w:hAnsi="Times New Roman"/>
          <w:sz w:val="24"/>
        </w:rPr>
        <w:t xml:space="preserve"> , to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4a</m:t>
            </m:r>
          </m:e>
        </m:rad>
        <m:r>
          <w:rPr>
            <w:rFonts w:ascii="Cambria Math" w:hAnsi="Cambria Math"/>
            <w:sz w:val="24"/>
          </w:rPr>
          <m:t>=25,6</m:t>
        </m:r>
      </m:oMath>
      <w:r w:rsidR="000460DE">
        <w:rPr>
          <w:rFonts w:ascii="Times New Roman" w:hAnsi="Times New Roman"/>
          <w:sz w:val="24"/>
        </w:rPr>
        <w:t xml:space="preserve">                </w:t>
      </w:r>
      <w:r>
        <w:rPr>
          <w:rFonts w:ascii="Times New Roman" w:hAnsi="Times New Roman"/>
          <w:sz w:val="24"/>
        </w:rPr>
        <w:t xml:space="preserve">             </w:t>
      </w:r>
      <w:r w:rsidR="000460DE">
        <w:rPr>
          <w:rFonts w:ascii="Times New Roman" w:hAnsi="Times New Roman"/>
          <w:sz w:val="24"/>
        </w:rPr>
        <w:t xml:space="preserve">     PRAWDA          FAŁSZ</w:t>
      </w:r>
    </w:p>
    <w:p w:rsidR="000460DE" w:rsidRPr="00596316" w:rsidRDefault="000A0CD7" w:rsidP="000460DE">
      <w:pPr>
        <w:spacing w:after="75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</w:t>
      </w:r>
      <w:r w:rsidR="000460DE">
        <w:rPr>
          <w:rFonts w:ascii="Times New Roman" w:hAnsi="Times New Roman"/>
          <w:sz w:val="24"/>
        </w:rPr>
        <w:t xml:space="preserve">jeżeli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b</m:t>
            </m:r>
          </m:e>
        </m:rad>
        <m:r>
          <w:rPr>
            <w:rFonts w:ascii="Cambria Math" w:hAnsi="Cambria Math"/>
            <w:sz w:val="24"/>
          </w:rPr>
          <m:t>=18,9</m:t>
        </m:r>
      </m:oMath>
      <w:r w:rsidR="000460DE">
        <w:rPr>
          <w:rFonts w:ascii="Times New Roman" w:hAnsi="Times New Roman"/>
          <w:sz w:val="24"/>
        </w:rPr>
        <w:t xml:space="preserve"> , </w:t>
      </w:r>
      <w:r>
        <w:rPr>
          <w:rFonts w:ascii="Times New Roman" w:hAnsi="Times New Roman"/>
          <w:sz w:val="24"/>
        </w:rPr>
        <w:t xml:space="preserve"> </w:t>
      </w:r>
      <w:r w:rsidR="000460DE">
        <w:rPr>
          <w:rFonts w:ascii="Times New Roman" w:hAnsi="Times New Roman"/>
          <w:sz w:val="24"/>
        </w:rPr>
        <w:t xml:space="preserve">to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9</m:t>
                </m:r>
              </m:den>
            </m:f>
          </m:e>
        </m:rad>
        <m:r>
          <w:rPr>
            <w:rFonts w:ascii="Cambria Math" w:hAnsi="Cambria Math"/>
            <w:sz w:val="24"/>
          </w:rPr>
          <m:t>=6,3</m:t>
        </m:r>
      </m:oMath>
      <w:r w:rsidR="000460DE">
        <w:rPr>
          <w:rFonts w:ascii="Times New Roman" w:hAnsi="Times New Roman"/>
          <w:sz w:val="24"/>
        </w:rPr>
        <w:t xml:space="preserve">        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460DE">
        <w:rPr>
          <w:rFonts w:ascii="Times New Roman" w:hAnsi="Times New Roman"/>
          <w:sz w:val="24"/>
        </w:rPr>
        <w:t xml:space="preserve">   PRAWDA          FAŁSZ</w:t>
      </w:r>
    </w:p>
    <w:p w:rsidR="00095042" w:rsidRDefault="000A0CD7" w:rsidP="00A44F4D">
      <w:pPr>
        <w:tabs>
          <w:tab w:val="left" w:pos="1080"/>
        </w:tabs>
        <w:spacing w:line="360" w:lineRule="auto"/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jeżeli </w:t>
      </w:r>
      <m:oMath>
        <m:rad>
          <m:ra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>
            <m:r>
              <w:rPr>
                <w:rFonts w:ascii="Cambria Math" w:hAnsi="Cambria Math"/>
                <w:sz w:val="24"/>
                <w:lang w:eastAsia="pl-PL"/>
              </w:rPr>
              <m:t>3</m:t>
            </m:r>
          </m:deg>
          <m:e>
            <m:r>
              <w:rPr>
                <w:rFonts w:ascii="Cambria Math" w:hAnsi="Cambria Math"/>
                <w:sz w:val="24"/>
                <w:lang w:eastAsia="pl-PL"/>
              </w:rPr>
              <m:t>c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=0,18,  to </m:t>
        </m:r>
        <m:rad>
          <m:ra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>
            <m:r>
              <w:rPr>
                <w:rFonts w:ascii="Cambria Math" w:hAnsi="Cambria Math"/>
                <w:sz w:val="24"/>
                <w:lang w:eastAsia="pl-PL"/>
              </w:rPr>
              <m:t>3</m:t>
            </m:r>
          </m:deg>
          <m:e>
            <m:r>
              <w:rPr>
                <w:rFonts w:ascii="Cambria Math" w:hAnsi="Cambria Math"/>
                <w:sz w:val="24"/>
                <w:lang w:eastAsia="pl-PL"/>
              </w:rPr>
              <m:t>0,001 ∙c</m:t>
            </m:r>
          </m:e>
        </m:rad>
        <m:r>
          <w:rPr>
            <w:rFonts w:ascii="Cambria Math" w:hAnsi="Cambria Math"/>
            <w:sz w:val="24"/>
            <w:lang w:eastAsia="pl-PL"/>
          </w:rPr>
          <m:t>=0,0018</m:t>
        </m:r>
      </m:oMath>
      <w:r>
        <w:rPr>
          <w:sz w:val="24"/>
          <w:lang w:eastAsia="pl-PL"/>
        </w:rPr>
        <w:t xml:space="preserve">       </w:t>
      </w:r>
      <w:r>
        <w:rPr>
          <w:sz w:val="24"/>
          <w:lang w:eastAsia="pl-PL"/>
        </w:rPr>
        <w:tab/>
        <w:t xml:space="preserve">   </w:t>
      </w:r>
      <w:r>
        <w:rPr>
          <w:rFonts w:ascii="Times New Roman" w:hAnsi="Times New Roman"/>
          <w:sz w:val="24"/>
        </w:rPr>
        <w:t>PRAWDA          FAŁSZ</w:t>
      </w:r>
    </w:p>
    <w:p w:rsidR="00095042" w:rsidRDefault="001A1B71" w:rsidP="00095042">
      <w:pPr>
        <w:tabs>
          <w:tab w:val="left" w:pos="1080"/>
        </w:tabs>
        <w:rPr>
          <w:sz w:val="24"/>
          <w:lang w:eastAsia="pl-PL"/>
        </w:rPr>
      </w:pPr>
      <w:r>
        <w:rPr>
          <w:rFonts w:ascii="Times New Roman" w:hAnsi="Times New Roman"/>
          <w:sz w:val="24"/>
        </w:rPr>
        <w:t xml:space="preserve">   </w:t>
      </w: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64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 w:rsidR="005F6FB6">
        <w:rPr>
          <w:rFonts w:ascii="Times New Roman" w:hAnsi="Times New Roman"/>
          <w:sz w:val="24"/>
        </w:rPr>
        <w:t xml:space="preserve">  </w:t>
      </w:r>
      <w:r w:rsidR="00095042">
        <w:rPr>
          <w:sz w:val="24"/>
          <w:lang w:eastAsia="pl-PL"/>
        </w:rPr>
        <w:t xml:space="preserve">Dane są liczby: </w:t>
      </w:r>
      <m:oMath>
        <m:r>
          <w:rPr>
            <w:rFonts w:ascii="Cambria Math" w:hAnsi="Cambria Math"/>
            <w:sz w:val="24"/>
            <w:lang w:eastAsia="pl-PL"/>
          </w:rPr>
          <m:t>a=4∙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15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i  b=4∙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-15</m:t>
            </m:r>
          </m:sup>
        </m:sSup>
      </m:oMath>
    </w:p>
    <w:p w:rsidR="00095042" w:rsidRDefault="00095042" w:rsidP="0009504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5F6FB6">
        <w:rPr>
          <w:sz w:val="24"/>
          <w:lang w:eastAsia="pl-PL"/>
        </w:rPr>
        <w:tab/>
      </w:r>
      <w:r w:rsidR="005F6FB6">
        <w:rPr>
          <w:sz w:val="24"/>
          <w:lang w:eastAsia="pl-PL"/>
        </w:rPr>
        <w:tab/>
      </w:r>
      <w:r>
        <w:rPr>
          <w:sz w:val="24"/>
          <w:lang w:eastAsia="pl-PL"/>
        </w:rPr>
        <w:t xml:space="preserve">   </w:t>
      </w:r>
      <w:r w:rsidR="005F6FB6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Suma liczb a  i  b jest równa  0                                     P        F</w:t>
      </w:r>
    </w:p>
    <w:p w:rsidR="00095042" w:rsidRDefault="00095042" w:rsidP="004D317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5F6FB6">
        <w:rPr>
          <w:sz w:val="24"/>
          <w:lang w:eastAsia="pl-PL"/>
        </w:rPr>
        <w:tab/>
      </w:r>
      <w:r w:rsidR="005F6FB6">
        <w:rPr>
          <w:sz w:val="24"/>
          <w:lang w:eastAsia="pl-PL"/>
        </w:rPr>
        <w:tab/>
      </w:r>
      <w:r>
        <w:rPr>
          <w:sz w:val="24"/>
          <w:lang w:eastAsia="pl-PL"/>
        </w:rPr>
        <w:t xml:space="preserve">     Liczba a jest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>
        <w:rPr>
          <w:sz w:val="24"/>
          <w:lang w:eastAsia="pl-PL"/>
        </w:rPr>
        <w:t>razy większa od liczby b                P        F</w:t>
      </w:r>
    </w:p>
    <w:tbl>
      <w:tblPr>
        <w:tblpPr w:leftFromText="141" w:rightFromText="141" w:vertAnchor="text" w:horzAnchor="page" w:tblpX="6076" w:tblpY="414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2"/>
        <w:gridCol w:w="530"/>
        <w:gridCol w:w="435"/>
      </w:tblGrid>
      <w:tr w:rsidR="00511821" w:rsidRPr="00596316" w:rsidTr="00511821">
        <w:trPr>
          <w:trHeight w:val="331"/>
          <w:tblCellSpacing w:w="15" w:type="dxa"/>
        </w:trPr>
        <w:tc>
          <w:tcPr>
            <w:tcW w:w="34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115D3A">
              <w:rPr>
                <w:rFonts w:ascii="Verdana" w:eastAsia="Times New Roman" w:hAnsi="Verdana"/>
                <w:noProof/>
                <w:lang w:eastAsia="pl-PL"/>
              </w:rPr>
              <w:drawing>
                <wp:inline distT="0" distB="0" distL="0" distR="0" wp14:anchorId="5B8CC4DA" wp14:editId="4268CBEB">
                  <wp:extent cx="1638300" cy="171450"/>
                  <wp:effectExtent l="0" t="0" r="0" b="0"/>
                  <wp:docPr id="129" name="Obraz 76" descr="Opis: Opis: Opis: Opis: Opis: Opis: Opis: √ -------------- 27 ⋅48 ⋅27 ⋅48 = 12 9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 descr="Opis: Opis: Opis: Opis: Opis: Opis: Opis: √ -------------- 27 ⋅48 ⋅27 ⋅48 = 12 9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P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F</w:t>
            </w:r>
          </w:p>
        </w:tc>
      </w:tr>
      <w:tr w:rsidR="00511821" w:rsidRPr="00596316" w:rsidTr="00511821">
        <w:trPr>
          <w:trHeight w:val="331"/>
          <w:tblCellSpacing w:w="15" w:type="dxa"/>
        </w:trPr>
        <w:tc>
          <w:tcPr>
            <w:tcW w:w="34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115D3A">
              <w:rPr>
                <w:rFonts w:ascii="Verdana" w:eastAsia="Times New Roman" w:hAnsi="Verdana"/>
                <w:noProof/>
                <w:lang w:eastAsia="pl-PL"/>
              </w:rPr>
              <w:drawing>
                <wp:inline distT="0" distB="0" distL="0" distR="0" wp14:anchorId="4963BF5A" wp14:editId="12B0B664">
                  <wp:extent cx="1600200" cy="171450"/>
                  <wp:effectExtent l="0" t="0" r="0" b="0"/>
                  <wp:docPr id="130" name="Obraz 77" descr="Opis: Opis: Opis: Opis: Opis: Opis: Opis: √ ---- √ ----- 72 9⋅48 = 2304 ⋅2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Opis: Opis: Opis: Opis: Opis: Opis: Opis: √ ---- √ ----- 72 9⋅48 = 2304 ⋅2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P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F</w:t>
            </w:r>
          </w:p>
        </w:tc>
      </w:tr>
    </w:tbl>
    <w:p w:rsidR="004D3174" w:rsidRDefault="004D3174" w:rsidP="004D3174">
      <w:pPr>
        <w:tabs>
          <w:tab w:val="left" w:pos="1080"/>
        </w:tabs>
        <w:rPr>
          <w:sz w:val="24"/>
          <w:lang w:eastAsia="pl-PL"/>
        </w:rPr>
      </w:pPr>
    </w:p>
    <w:p w:rsidR="00DC6D86" w:rsidRDefault="001A1B71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65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    </w:t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Korzystając z tego, że  </w:t>
      </w:r>
      <w:r w:rsidR="00DC6D8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</w:p>
    <w:p w:rsidR="00DC6D86" w:rsidRDefault="00DC6D86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406CF5B" wp14:editId="444DDB35">
            <wp:extent cx="1552575" cy="171450"/>
            <wp:effectExtent l="0" t="0" r="0" b="0"/>
            <wp:docPr id="127" name="Obraz 74" descr="Opis: Opis: Opis: Opis: Opis: Opis: Opis: 272 = 72 9, 48 2 = 230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 descr="Opis: Opis: Opis: Opis: Opis: Opis: Opis: 272 = 72 9, 48 2 = 2304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i 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9DF518C" wp14:editId="07486B23">
            <wp:extent cx="962025" cy="123825"/>
            <wp:effectExtent l="0" t="0" r="0" b="0"/>
            <wp:docPr id="128" name="Obraz 75" descr="Opis: Opis: Opis: Opis: Opis: Opis: Opis: 27 ⋅48 = 129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 descr="Opis: Opis: Opis: Opis: Opis: Opis: Opis: 27 ⋅48 = 1296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, </w:t>
      </w:r>
    </w:p>
    <w:p w:rsidR="00095042" w:rsidRPr="00596316" w:rsidRDefault="00DC6D86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</w:t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>oceń prawdziwość podanych  zdań.</w:t>
      </w:r>
    </w:p>
    <w:p w:rsidR="00095042" w:rsidRPr="00A44F4D" w:rsidRDefault="00095042" w:rsidP="00095042">
      <w:pPr>
        <w:spacing w:after="75" w:line="240" w:lineRule="auto"/>
        <w:rPr>
          <w:rFonts w:ascii="Times New Roman" w:eastAsia="Times New Roman" w:hAnsi="Times New Roman"/>
          <w:bCs/>
          <w:sz w:val="32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</w:t>
      </w:r>
    </w:p>
    <w:p w:rsidR="00E975F3" w:rsidRDefault="00E975F3" w:rsidP="00E975F3">
      <w:pPr>
        <w:tabs>
          <w:tab w:val="left" w:pos="1080"/>
        </w:tabs>
        <w:rPr>
          <w:sz w:val="24"/>
          <w:lang w:eastAsia="pl-PL"/>
        </w:rPr>
      </w:pPr>
      <w:r w:rsidRPr="00D87EBA">
        <w:rPr>
          <w:sz w:val="24"/>
          <w:u w:val="single"/>
          <w:lang w:eastAsia="pl-PL"/>
        </w:rPr>
        <w:t xml:space="preserve">Zad. </w:t>
      </w:r>
      <w:r w:rsidR="00D21B55">
        <w:rPr>
          <w:sz w:val="24"/>
          <w:u w:val="single"/>
          <w:lang w:eastAsia="pl-PL"/>
        </w:rPr>
        <w:t>66</w:t>
      </w:r>
      <w:r>
        <w:rPr>
          <w:sz w:val="24"/>
          <w:u w:val="single"/>
          <w:lang w:eastAsia="pl-PL"/>
        </w:rPr>
        <w:t xml:space="preserve">  </w:t>
      </w:r>
      <w:r>
        <w:rPr>
          <w:sz w:val="24"/>
          <w:lang w:eastAsia="pl-PL"/>
        </w:rPr>
        <w:t xml:space="preserve"> Dane są liczby:  </w:t>
      </w:r>
      <m:oMath>
        <m:r>
          <w:rPr>
            <w:rFonts w:ascii="Cambria Math" w:hAnsi="Cambria Math"/>
            <w:sz w:val="24"/>
            <w:lang w:eastAsia="pl-PL"/>
          </w:rPr>
          <m:t>a=9∙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6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i  b=9∙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Aby otrzymać liczbę </w:t>
      </w:r>
      <m:oMath>
        <m:r>
          <w:rPr>
            <w:rFonts w:ascii="Cambria Math" w:hAnsi="Cambria Math"/>
            <w:sz w:val="24"/>
            <w:lang w:eastAsia="pl-PL"/>
          </w:rPr>
          <m:t>b,</m:t>
        </m:r>
      </m:oMath>
      <w:r>
        <w:rPr>
          <w:sz w:val="24"/>
          <w:lang w:eastAsia="pl-PL"/>
        </w:rPr>
        <w:t xml:space="preserve"> należy do liczby </w:t>
      </w:r>
      <m:oMath>
        <m:r>
          <w:rPr>
            <w:rFonts w:ascii="Cambria Math" w:hAnsi="Cambria Math"/>
            <w:sz w:val="24"/>
            <w:lang w:eastAsia="pl-PL"/>
          </w:rPr>
          <m:t xml:space="preserve">a </m:t>
        </m:r>
      </m:oMath>
      <w:r>
        <w:rPr>
          <w:sz w:val="24"/>
          <w:lang w:eastAsia="pl-PL"/>
        </w:rPr>
        <w:t>dodać:</w:t>
      </w:r>
    </w:p>
    <w:p w:rsidR="00E975F3" w:rsidRPr="00D87EBA" w:rsidRDefault="00E975F3" w:rsidP="00A44F4D">
      <w:pPr>
        <w:tabs>
          <w:tab w:val="left" w:pos="1080"/>
        </w:tabs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10                B.  8,1∙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6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     C.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      D.  8,1∙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</m:oMath>
    </w:p>
    <w:p w:rsidR="00DB1F49" w:rsidRDefault="00E975F3" w:rsidP="001164FE">
      <w:pPr>
        <w:spacing w:after="0" w:line="240" w:lineRule="auto"/>
        <w:rPr>
          <w:rFonts w:ascii="Times New Roman" w:hAnsi="Times New Roman"/>
          <w:sz w:val="24"/>
        </w:rPr>
      </w:pPr>
      <w:r>
        <w:rPr>
          <w:sz w:val="24"/>
          <w:lang w:eastAsia="pl-PL"/>
        </w:rPr>
        <w:t xml:space="preserve">Zad. </w:t>
      </w:r>
      <w:r w:rsidR="00D21B55">
        <w:rPr>
          <w:sz w:val="24"/>
          <w:lang w:eastAsia="pl-PL"/>
        </w:rPr>
        <w:t>67</w:t>
      </w:r>
      <w:r>
        <w:rPr>
          <w:sz w:val="24"/>
          <w:lang w:eastAsia="pl-PL"/>
        </w:rPr>
        <w:t xml:space="preserve"> </w:t>
      </w:r>
      <w:r w:rsidR="00A453A5">
        <w:rPr>
          <w:sz w:val="24"/>
          <w:lang w:eastAsia="pl-PL"/>
        </w:rPr>
        <w:t xml:space="preserve"> </w:t>
      </w:r>
      <w:r w:rsidR="00A453A5" w:rsidRPr="00A453A5">
        <w:rPr>
          <w:rFonts w:ascii="Times New Roman" w:hAnsi="Times New Roman"/>
          <w:sz w:val="24"/>
        </w:rPr>
        <w:t>Dane jest wyrażenie</w:t>
      </w:r>
      <w:r w:rsidR="00A453A5">
        <w:rPr>
          <w:rFonts w:ascii="Times New Roman" w:hAnsi="Times New Roman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</w:rPr>
              <m:t xml:space="preserve"> ∙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</m:den>
        </m:f>
      </m:oMath>
      <w:r w:rsidR="00A453A5" w:rsidRPr="00A453A5">
        <w:rPr>
          <w:rFonts w:ascii="Times New Roman" w:hAnsi="Times New Roman"/>
          <w:sz w:val="24"/>
        </w:rPr>
        <w:t xml:space="preserve">. Czy wartość tego wyrażenia jest liczbą podzielną przez 8? </w:t>
      </w: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495925" cy="994116"/>
            <wp:effectExtent l="0" t="0" r="0" b="0"/>
            <wp:docPr id="1443" name="Obraz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5" cy="10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C96C21" w:rsidRPr="001164FE" w:rsidRDefault="00C96C21" w:rsidP="000834F8">
      <w:pPr>
        <w:spacing w:after="0" w:line="240" w:lineRule="auto"/>
        <w:rPr>
          <w:sz w:val="2"/>
        </w:rPr>
      </w:pPr>
    </w:p>
    <w:p w:rsidR="001A1B71" w:rsidRDefault="004D3174" w:rsidP="001A1B71">
      <w:pPr>
        <w:spacing w:after="0" w:line="240" w:lineRule="auto"/>
      </w:pPr>
      <w:r w:rsidRPr="00596316">
        <w:rPr>
          <w:u w:val="single"/>
        </w:rPr>
        <w:t>Zad.</w:t>
      </w:r>
      <w:r>
        <w:rPr>
          <w:u w:val="single"/>
        </w:rPr>
        <w:t xml:space="preserve"> </w:t>
      </w:r>
      <w:r w:rsidR="00D21B55">
        <w:rPr>
          <w:u w:val="single"/>
        </w:rPr>
        <w:t>68</w:t>
      </w:r>
      <w:r>
        <w:rPr>
          <w:u w:val="single"/>
        </w:rPr>
        <w:t xml:space="preserve"> </w:t>
      </w:r>
      <w:r>
        <w:t xml:space="preserve"> </w:t>
      </w:r>
      <w:r w:rsidR="001A1B71">
        <w:t xml:space="preserve">Wykaż, że liczba:     </w:t>
      </w:r>
      <m:oMath>
        <m:r>
          <w:rPr>
            <w:rFonts w:ascii="Cambria Math" w:hAnsi="Cambria Math"/>
          </w:rPr>
          <m:t>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1A1B71">
        <w:t xml:space="preserve">   jest podzielna przez </w:t>
      </w:r>
      <m:oMath>
        <m:r>
          <w:rPr>
            <w:rFonts w:ascii="Cambria Math" w:hAnsi="Cambria Math"/>
          </w:rPr>
          <m:t>10</m:t>
        </m:r>
      </m:oMath>
      <w:r w:rsidR="001A1B71">
        <w:t>.</w:t>
      </w:r>
    </w:p>
    <w:p w:rsidR="004D3174" w:rsidRPr="001164FE" w:rsidRDefault="004D3174" w:rsidP="001A1B71">
      <w:pPr>
        <w:pStyle w:val="nopad"/>
        <w:spacing w:line="360" w:lineRule="auto"/>
        <w:rPr>
          <w:rStyle w:val="odpkang"/>
          <w:rFonts w:eastAsia="Calibri"/>
          <w:sz w:val="16"/>
        </w:rPr>
      </w:pPr>
    </w:p>
    <w:p w:rsidR="00802C3F" w:rsidRDefault="00802C3F" w:rsidP="00394784">
      <w:pPr>
        <w:pStyle w:val="Tekstpodstawowy"/>
        <w:widowControl w:val="0"/>
        <w:tabs>
          <w:tab w:val="left" w:pos="654"/>
        </w:tabs>
        <w:spacing w:after="240" w:line="276" w:lineRule="auto"/>
      </w:pPr>
      <w:r w:rsidRPr="00391036">
        <w:rPr>
          <w:u w:val="single"/>
        </w:rPr>
        <w:t xml:space="preserve">Zad. </w:t>
      </w:r>
      <w:r w:rsidR="00D21B55">
        <w:rPr>
          <w:u w:val="single"/>
        </w:rPr>
        <w:t>69</w:t>
      </w:r>
      <w:r>
        <w:rPr>
          <w:u w:val="single"/>
        </w:rPr>
        <w:t xml:space="preserve"> </w:t>
      </w:r>
      <w:r>
        <w:t xml:space="preserve">  </w:t>
      </w:r>
      <w:r w:rsidR="00394784">
        <w:t xml:space="preserve"> </w:t>
      </w:r>
      <w:r>
        <w:t xml:space="preserve"> W tabeli podano, w jaki sposób zmienia się cena biletu na prom w ciągu całego roku.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3384"/>
        <w:gridCol w:w="4155"/>
      </w:tblGrid>
      <w:tr w:rsidR="00802C3F" w:rsidRPr="00F24EBA" w:rsidTr="00B812AB">
        <w:trPr>
          <w:trHeight w:val="360"/>
        </w:trPr>
        <w:tc>
          <w:tcPr>
            <w:tcW w:w="8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biletu 40 zł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biletu</w:t>
            </w:r>
          </w:p>
        </w:tc>
        <w:tc>
          <w:tcPr>
            <w:tcW w:w="33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w sezonie zimowym</w:t>
            </w:r>
          </w:p>
        </w:tc>
        <w:tc>
          <w:tcPr>
            <w:tcW w:w="41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obniżona o 20%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w sezonie letnim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podwyższona o 200%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poza sezonem zimowym i letnim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</w:t>
            </w:r>
          </w:p>
        </w:tc>
      </w:tr>
    </w:tbl>
    <w:p w:rsidR="00802C3F" w:rsidRPr="001164FE" w:rsidRDefault="00802C3F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18"/>
        </w:rPr>
      </w:pPr>
    </w:p>
    <w:p w:rsidR="00802C3F" w:rsidRDefault="00D21B55" w:rsidP="00802C3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802C3F">
        <w:t>Bilet na prom w sezonie letnim jest droższy od biletu w sezonie zimowym o:</w:t>
      </w:r>
    </w:p>
    <w:p w:rsidR="001A1B71" w:rsidRDefault="001A1B71" w:rsidP="001164FE">
      <w:pPr>
        <w:pStyle w:val="Tekstpodstawowy"/>
        <w:widowControl w:val="0"/>
        <w:tabs>
          <w:tab w:val="left" w:pos="654"/>
        </w:tabs>
        <w:spacing w:line="360" w:lineRule="auto"/>
      </w:pPr>
      <w:r>
        <w:tab/>
      </w:r>
      <w:r w:rsidR="00D21B55">
        <w:t xml:space="preserve">     </w:t>
      </w:r>
      <w:r>
        <w:t>A</w:t>
      </w:r>
      <w:r w:rsidR="00D21B55">
        <w:t>.</w:t>
      </w:r>
      <w:r>
        <w:t xml:space="preserve"> 88 zł         B. 72 zł                          C. 48 zł                      D. 32 zł</w:t>
      </w:r>
    </w:p>
    <w:p w:rsidR="001A1B71" w:rsidRPr="001164FE" w:rsidRDefault="001A1B71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12"/>
        </w:rPr>
      </w:pPr>
    </w:p>
    <w:p w:rsidR="00D65965" w:rsidRPr="00596316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lastRenderedPageBreak/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70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 xml:space="preserve">W pogodny dzień dźwięk pokonuje 335 metrów w ciągu sekundy. Maciej, stojąc na szczycie   </w:t>
      </w:r>
    </w:p>
    <w:p w:rsidR="00D65965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klifu, wydaje okrzyk w kierunku doliny i spostrzega, że jego echo powraca po 8 sekundach. Jak </w:t>
      </w:r>
      <w:r>
        <w:rPr>
          <w:rFonts w:ascii="Times New Roman" w:eastAsia="TimesNewRoman" w:hAnsi="Times New Roman"/>
          <w:sz w:val="24"/>
        </w:rPr>
        <w:t xml:space="preserve">  </w:t>
      </w:r>
    </w:p>
    <w:p w:rsidR="00D65965" w:rsidRDefault="00D65965" w:rsidP="00A44F4D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  </w:t>
      </w:r>
      <w:r w:rsidRPr="00596316">
        <w:rPr>
          <w:rFonts w:ascii="Times New Roman" w:eastAsia="TimesNewRoman" w:hAnsi="Times New Roman"/>
          <w:sz w:val="24"/>
        </w:rPr>
        <w:t>daleko</w:t>
      </w:r>
      <w:r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 xml:space="preserve"> jest dolina?</w:t>
      </w:r>
      <w:r w:rsidR="00A44F4D">
        <w:rPr>
          <w:rFonts w:ascii="Times New Roman" w:eastAsia="TimesNewRoman" w:hAnsi="Times New Roman"/>
          <w:sz w:val="24"/>
        </w:rPr>
        <w:t xml:space="preserve">                </w:t>
      </w:r>
      <w:r>
        <w:rPr>
          <w:rFonts w:ascii="Times New Roman" w:eastAsia="TimesNewRoman" w:hAnsi="Times New Roman"/>
          <w:sz w:val="24"/>
        </w:rPr>
        <w:t xml:space="preserve">   </w:t>
      </w:r>
      <w:r w:rsidRPr="00596316">
        <w:rPr>
          <w:rFonts w:ascii="Times New Roman" w:eastAsia="TimesNewRoman" w:hAnsi="Times New Roman"/>
          <w:sz w:val="24"/>
        </w:rPr>
        <w:t>a) 335m</w:t>
      </w:r>
      <w:r w:rsidRPr="00596316">
        <w:rPr>
          <w:rFonts w:ascii="Times New Roman" w:eastAsia="TimesNewRoman" w:hAnsi="Times New Roman"/>
          <w:sz w:val="24"/>
        </w:rPr>
        <w:tab/>
        <w:t xml:space="preserve"> b) 670m </w:t>
      </w:r>
      <w:r w:rsidRPr="00596316">
        <w:rPr>
          <w:rFonts w:ascii="Times New Roman" w:eastAsia="TimesNewRoman" w:hAnsi="Times New Roman"/>
          <w:sz w:val="24"/>
        </w:rPr>
        <w:tab/>
      </w:r>
      <w:r>
        <w:rPr>
          <w:rFonts w:ascii="Times New Roman" w:eastAsia="TimesNewRoman" w:hAnsi="Times New Roman"/>
          <w:sz w:val="24"/>
        </w:rPr>
        <w:t xml:space="preserve">   </w:t>
      </w:r>
      <w:r w:rsidRPr="00596316">
        <w:rPr>
          <w:rFonts w:ascii="Times New Roman" w:eastAsia="TimesNewRoman" w:hAnsi="Times New Roman"/>
          <w:sz w:val="24"/>
        </w:rPr>
        <w:t>c) 1005m</w:t>
      </w:r>
      <w:r>
        <w:rPr>
          <w:rFonts w:ascii="Times New Roman" w:eastAsia="TimesNewRoman" w:hAnsi="Times New Roman"/>
          <w:sz w:val="24"/>
        </w:rPr>
        <w:t xml:space="preserve">     </w:t>
      </w:r>
      <w:r w:rsidRPr="00596316"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ab/>
        <w:t xml:space="preserve">d) 1340m </w:t>
      </w:r>
      <w:r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ab/>
        <w:t>e) 2680m</w:t>
      </w:r>
    </w:p>
    <w:p w:rsidR="00F515AF" w:rsidRDefault="00D65965" w:rsidP="00F515A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71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="00F515AF" w:rsidRPr="00F515AF">
        <w:rPr>
          <w:rFonts w:ascii="Times New Roman" w:hAnsi="Times New Roman"/>
          <w:sz w:val="24"/>
        </w:rPr>
        <w:t xml:space="preserve">W pojemniku znajdują się niebieskie, czarne i zielone piłeczki. Czarnych piłeczek jest o 20% </w:t>
      </w:r>
      <w:r w:rsidR="00F515AF">
        <w:rPr>
          <w:rFonts w:ascii="Times New Roman" w:hAnsi="Times New Roman"/>
          <w:sz w:val="24"/>
        </w:rPr>
        <w:t xml:space="preserve">  </w:t>
      </w:r>
    </w:p>
    <w:p w:rsidR="00F515AF" w:rsidRDefault="00F515AF" w:rsidP="00F515A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F515AF">
        <w:rPr>
          <w:rFonts w:ascii="Times New Roman" w:hAnsi="Times New Roman"/>
          <w:sz w:val="24"/>
        </w:rPr>
        <w:t xml:space="preserve">mniej niż niebieskich, a niebieskich – o 6 mniej niż zielonych. Niebieskich i zielonych piłeczek jest </w:t>
      </w:r>
      <w:r>
        <w:rPr>
          <w:rFonts w:ascii="Times New Roman" w:hAnsi="Times New Roman"/>
          <w:sz w:val="24"/>
        </w:rPr>
        <w:t xml:space="preserve"> </w:t>
      </w:r>
    </w:p>
    <w:p w:rsidR="00D65965" w:rsidRPr="00F515AF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</w:t>
      </w:r>
      <w:r w:rsidRPr="00F515AF">
        <w:rPr>
          <w:rFonts w:ascii="Times New Roman" w:hAnsi="Times New Roman"/>
          <w:sz w:val="24"/>
        </w:rPr>
        <w:t>łącznie o 48 więcej niż czarnych.</w:t>
      </w:r>
      <w:r>
        <w:rPr>
          <w:rFonts w:ascii="Times New Roman" w:hAnsi="Times New Roman"/>
          <w:sz w:val="24"/>
        </w:rPr>
        <w:t xml:space="preserve"> </w:t>
      </w:r>
      <w:r w:rsidRPr="00F515AF">
        <w:rPr>
          <w:rFonts w:ascii="Times New Roman" w:hAnsi="Times New Roman"/>
          <w:sz w:val="24"/>
        </w:rPr>
        <w:t>Ile jest wszystkich piłeczek w tym pojemniku?</w:t>
      </w:r>
    </w:p>
    <w:p w:rsidR="00D65965" w:rsidRPr="00596316" w:rsidRDefault="00D65965" w:rsidP="00D65965">
      <w:pPr>
        <w:autoSpaceDE w:val="0"/>
        <w:autoSpaceDN w:val="0"/>
        <w:adjustRightInd w:val="0"/>
        <w:spacing w:before="240" w:after="0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72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NewRoman" w:hAnsi="Times New Roman"/>
          <w:sz w:val="24"/>
          <w:szCs w:val="24"/>
        </w:rPr>
        <w:t>Odległość między Warszawą a Krakowem wynosi 300</w:t>
      </w:r>
      <w:r w:rsidR="00F515AF">
        <w:rPr>
          <w:rFonts w:ascii="Times New Roman" w:eastAsia="TimesNewRoman" w:hAnsi="Times New Roman"/>
          <w:sz w:val="24"/>
          <w:szCs w:val="24"/>
        </w:rPr>
        <w:t xml:space="preserve"> </w:t>
      </w:r>
      <w:r w:rsidRPr="00596316">
        <w:rPr>
          <w:rFonts w:ascii="Times New Roman" w:eastAsia="TimesNewRoman" w:hAnsi="Times New Roman"/>
          <w:sz w:val="24"/>
          <w:szCs w:val="24"/>
        </w:rPr>
        <w:t>km. Maciej pokonuje tą odległość z</w:t>
      </w:r>
    </w:p>
    <w:p w:rsidR="00D65965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prędkością 60km/h. Zauważył, że mógłby zaoszczędzić godzinę i czterdzieści minut, gdyby </w:t>
      </w:r>
      <w:r>
        <w:rPr>
          <w:rFonts w:ascii="Times New Roman" w:eastAsia="TimesNewRoman" w:hAnsi="Times New Roman"/>
          <w:sz w:val="24"/>
          <w:szCs w:val="24"/>
        </w:rPr>
        <w:t xml:space="preserve">  </w:t>
      </w:r>
    </w:p>
    <w:p w:rsidR="00D65965" w:rsidRPr="00596316" w:rsidRDefault="00D65965" w:rsidP="00D65965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         </w:t>
      </w:r>
      <w:r w:rsidRPr="00596316">
        <w:rPr>
          <w:rFonts w:ascii="Times New Roman" w:eastAsia="TimesNewRoman" w:hAnsi="Times New Roman"/>
          <w:sz w:val="24"/>
          <w:szCs w:val="24"/>
        </w:rPr>
        <w:t>zwiększył  prędkość o y km/h. Znajdź y.</w:t>
      </w:r>
    </w:p>
    <w:p w:rsidR="00D65965" w:rsidRDefault="00D65965" w:rsidP="00DB50C2">
      <w:pPr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                  </w:t>
      </w:r>
      <m:oMath>
        <m:r>
          <w:rPr>
            <w:rFonts w:ascii="Cambria Math" w:eastAsia="Times New Roman" w:hAnsi="Cambria Math"/>
            <w:sz w:val="24"/>
            <w:szCs w:val="24"/>
          </w:rPr>
          <m:t>A.  10                 B.  30               C.  40                D.  245                 E.  60</m:t>
        </m:r>
      </m:oMath>
    </w:p>
    <w:p w:rsidR="00DB50C2" w:rsidRPr="00F20ADD" w:rsidRDefault="00DB50C2" w:rsidP="00DB50C2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F20ADD">
        <w:rPr>
          <w:rFonts w:eastAsia="Times New Roman"/>
          <w:i/>
          <w:sz w:val="24"/>
          <w:szCs w:val="24"/>
        </w:rPr>
        <w:t xml:space="preserve">Informacje do zad. </w:t>
      </w:r>
      <w:r>
        <w:rPr>
          <w:rFonts w:eastAsia="Times New Roman"/>
          <w:i/>
          <w:sz w:val="24"/>
          <w:szCs w:val="24"/>
        </w:rPr>
        <w:t>73</w:t>
      </w:r>
      <w:r w:rsidRPr="00F20ADD">
        <w:rPr>
          <w:rFonts w:eastAsia="Times New Roman"/>
          <w:i/>
          <w:sz w:val="24"/>
          <w:szCs w:val="24"/>
        </w:rPr>
        <w:t xml:space="preserve">.  i  </w:t>
      </w:r>
      <w:r>
        <w:rPr>
          <w:rFonts w:eastAsia="Times New Roman"/>
          <w:i/>
          <w:sz w:val="24"/>
          <w:szCs w:val="24"/>
        </w:rPr>
        <w:t>74</w:t>
      </w:r>
      <w:r w:rsidRPr="00F20ADD">
        <w:rPr>
          <w:rFonts w:eastAsia="Times New Roman"/>
          <w:i/>
          <w:sz w:val="24"/>
          <w:szCs w:val="24"/>
        </w:rPr>
        <w:t>.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F20ADD">
        <w:rPr>
          <w:rFonts w:eastAsia="Times New Roman"/>
          <w:i/>
          <w:sz w:val="24"/>
          <w:szCs w:val="24"/>
        </w:rPr>
        <w:t>Zwykła żarówka o mocy 80 W wytrzymuje przeciętnie 1000 godzin świecenia. Żarówka energooszczędna świeci tak samo jasno przez ok. 6000 godzin i pobiera tylko 16 W mocy.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u w:val="single"/>
        </w:rPr>
        <w:t xml:space="preserve">Zad. </w:t>
      </w:r>
      <w:r>
        <w:rPr>
          <w:u w:val="single"/>
        </w:rPr>
        <w:t xml:space="preserve"> 73 </w:t>
      </w:r>
      <w:r>
        <w:t xml:space="preserve">  </w:t>
      </w:r>
      <w:r w:rsidRPr="00F20ADD">
        <w:rPr>
          <w:rFonts w:eastAsia="Times New Roman"/>
          <w:sz w:val="24"/>
          <w:szCs w:val="24"/>
        </w:rPr>
        <w:t xml:space="preserve">Ile razy mniej zapłacisz za energię pobraną przez żarówkę energooszczędną, niż za  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   energię pobraną przez żarówkę „zwykłą”, jeśli czas świecenia obu żarówek był taki sam ?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</w:p>
    <w:p w:rsidR="00DB50C2" w:rsidRPr="00F20ADD" w:rsidRDefault="00DB50C2" w:rsidP="00DB50C2">
      <w:pPr>
        <w:pStyle w:val="Akapitzlist"/>
        <w:numPr>
          <w:ilvl w:val="0"/>
          <w:numId w:val="23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>20                     B. 16                    C. 8                      D. 5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u w:val="single"/>
        </w:rPr>
        <w:t>Zad.</w:t>
      </w:r>
      <w:r>
        <w:rPr>
          <w:u w:val="single"/>
        </w:rPr>
        <w:t xml:space="preserve"> 74 </w:t>
      </w:r>
      <w:r w:rsidRPr="00F20AD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 </w:t>
      </w:r>
      <w:r w:rsidRPr="00F20ADD">
        <w:rPr>
          <w:rFonts w:eastAsia="Times New Roman"/>
          <w:sz w:val="24"/>
          <w:szCs w:val="24"/>
        </w:rPr>
        <w:t xml:space="preserve">Maciej ma zapaloną lampę średnio przez 6 godzin dziennie. Liczba lat, na które  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     wystarczyłaby Maciejowi żarówka energooszczędna, mieści się między: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14"/>
          <w:szCs w:val="24"/>
        </w:rPr>
      </w:pPr>
    </w:p>
    <w:p w:rsidR="00DB50C2" w:rsidRPr="00F20ADD" w:rsidRDefault="00DB50C2" w:rsidP="00DB50C2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A. 1  i  2                    B. 2  i  3                 C. 3  i  4                      D. 4  i  5 </w:t>
      </w:r>
    </w:p>
    <w:p w:rsidR="00D65965" w:rsidRPr="00596316" w:rsidRDefault="00D65965" w:rsidP="00D65965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D65965" w:rsidRDefault="00D65965" w:rsidP="00D65965">
      <w:pPr>
        <w:pStyle w:val="Tekstpodstawowy"/>
        <w:spacing w:before="1" w:line="276" w:lineRule="auto"/>
        <w:ind w:right="116"/>
        <w:jc w:val="both"/>
        <w:rPr>
          <w:rFonts w:cs="Arial"/>
          <w:spacing w:val="18"/>
        </w:rPr>
      </w:pPr>
      <w:r w:rsidRPr="00642366">
        <w:rPr>
          <w:u w:val="single"/>
        </w:rPr>
        <w:t xml:space="preserve">Zad. </w:t>
      </w:r>
      <w:r w:rsidR="00DB50C2">
        <w:rPr>
          <w:u w:val="single"/>
        </w:rPr>
        <w:t>75</w:t>
      </w:r>
      <w:r>
        <w:t xml:space="preserve">  W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3"/>
        </w:rPr>
        <w:t>w</w:t>
      </w:r>
      <w:r>
        <w:t>n</w:t>
      </w:r>
      <w:r>
        <w:rPr>
          <w:spacing w:val="-1"/>
        </w:rPr>
        <w:t>e</w:t>
      </w:r>
      <w:r>
        <w:t>j</w:t>
      </w:r>
      <w:r>
        <w:rPr>
          <w:spacing w:val="17"/>
        </w:rPr>
        <w:t xml:space="preserve"> </w:t>
      </w:r>
      <w:r>
        <w:rPr>
          <w:spacing w:val="3"/>
        </w:rPr>
        <w:t>k</w:t>
      </w:r>
      <w:r>
        <w:t>aw</w:t>
      </w:r>
      <w:r>
        <w:rPr>
          <w:spacing w:val="-2"/>
        </w:rPr>
        <w:t>i</w:t>
      </w:r>
      <w:r>
        <w:t>ar</w:t>
      </w:r>
      <w:r>
        <w:rPr>
          <w:spacing w:val="2"/>
        </w:rPr>
        <w:t>n</w:t>
      </w:r>
      <w:r>
        <w:t>i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o</w:t>
      </w:r>
      <w:r>
        <w:t>d</w:t>
      </w:r>
      <w:r>
        <w:rPr>
          <w:spacing w:val="-1"/>
        </w:rPr>
        <w:t>a</w:t>
      </w:r>
      <w:r>
        <w:rPr>
          <w:spacing w:val="1"/>
        </w:rPr>
        <w:t>j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ę</w:t>
      </w:r>
      <w:r>
        <w:rPr>
          <w:spacing w:val="16"/>
        </w:rPr>
        <w:t xml:space="preserve"> </w:t>
      </w:r>
      <w:r>
        <w:rPr>
          <w:spacing w:val="3"/>
        </w:rPr>
        <w:t>k</w:t>
      </w:r>
      <w:r>
        <w:rPr>
          <w:spacing w:val="-1"/>
        </w:rPr>
        <w:t>li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om</w:t>
      </w:r>
      <w:r>
        <w:rPr>
          <w:spacing w:val="19"/>
        </w:rPr>
        <w:t xml:space="preserve"> </w:t>
      </w:r>
      <w:r>
        <w:t>d</w:t>
      </w:r>
      <w:r>
        <w:rPr>
          <w:spacing w:val="-2"/>
        </w:rPr>
        <w:t>z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nie</w:t>
      </w:r>
      <w:r>
        <w:rPr>
          <w:spacing w:val="15"/>
        </w:rPr>
        <w:t xml:space="preserve"> </w:t>
      </w:r>
      <w:r>
        <w:rPr>
          <w:spacing w:val="1"/>
        </w:rPr>
        <w:t>ś</w:t>
      </w:r>
      <w:r>
        <w:t>re</w:t>
      </w:r>
      <w:r>
        <w:rPr>
          <w:spacing w:val="1"/>
        </w:rPr>
        <w:t>d</w:t>
      </w:r>
      <w:r>
        <w:t>n</w:t>
      </w:r>
      <w:r>
        <w:rPr>
          <w:spacing w:val="-2"/>
        </w:rPr>
        <w:t>i</w:t>
      </w:r>
      <w:r>
        <w:t>o</w:t>
      </w:r>
      <w:r>
        <w:rPr>
          <w:spacing w:val="18"/>
        </w:rPr>
        <w:t xml:space="preserve"> </w:t>
      </w:r>
      <w:r>
        <w:t>70</w:t>
      </w:r>
      <w:r>
        <w:rPr>
          <w:spacing w:val="1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li</w:t>
      </w:r>
      <w:r>
        <w:rPr>
          <w:spacing w:val="-2"/>
        </w:rPr>
        <w:t>ż</w:t>
      </w:r>
      <w:r>
        <w:t>a</w:t>
      </w:r>
      <w:r>
        <w:rPr>
          <w:spacing w:val="1"/>
        </w:rPr>
        <w:t>n</w:t>
      </w:r>
      <w:r>
        <w:t>ek</w:t>
      </w:r>
      <w:r>
        <w:rPr>
          <w:spacing w:val="16"/>
        </w:rPr>
        <w:t xml:space="preserve"> </w:t>
      </w:r>
      <w:r>
        <w:rPr>
          <w:spacing w:val="3"/>
        </w:rPr>
        <w:t>k</w:t>
      </w:r>
      <w:r>
        <w:t>aw</w:t>
      </w:r>
      <w:r>
        <w:rPr>
          <w:spacing w:val="-5"/>
        </w:rPr>
        <w:t>y</w:t>
      </w:r>
      <w:r>
        <w:t>.</w:t>
      </w:r>
      <w:r>
        <w:rPr>
          <w:spacing w:val="24"/>
        </w:rPr>
        <w:t xml:space="preserve"> </w:t>
      </w:r>
      <w:r>
        <w:rPr>
          <w:rFonts w:cs="Arial"/>
          <w:spacing w:val="3"/>
        </w:rPr>
        <w:t>Z</w:t>
      </w:r>
      <w:r>
        <w:rPr>
          <w:rFonts w:cs="Arial"/>
        </w:rPr>
        <w:t>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1"/>
        </w:rPr>
        <w:t>1</w:t>
      </w:r>
      <w:r>
        <w:rPr>
          <w:rFonts w:cs="Arial"/>
        </w:rPr>
        <w:t>00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g</w:t>
      </w:r>
      <w:r>
        <w:rPr>
          <w:rFonts w:cs="Arial"/>
          <w:spacing w:val="18"/>
        </w:rPr>
        <w:t xml:space="preserve">   </w:t>
      </w:r>
    </w:p>
    <w:p w:rsidR="00D65965" w:rsidRDefault="00D65965" w:rsidP="00D65965">
      <w:pPr>
        <w:pStyle w:val="Tekstpodstawowy"/>
        <w:spacing w:before="1" w:line="276" w:lineRule="auto"/>
        <w:ind w:right="116"/>
        <w:jc w:val="both"/>
        <w:rPr>
          <w:spacing w:val="19"/>
        </w:rPr>
      </w:pPr>
      <w:r>
        <w:rPr>
          <w:rFonts w:cs="Arial"/>
          <w:spacing w:val="18"/>
        </w:rPr>
        <w:t xml:space="preserve">         </w:t>
      </w:r>
      <w:r>
        <w:rPr>
          <w:rFonts w:cs="Arial"/>
          <w:spacing w:val="-2"/>
        </w:rPr>
        <w:t>z</w:t>
      </w:r>
      <w:r>
        <w:rPr>
          <w:rFonts w:cs="Arial"/>
          <w:spacing w:val="1"/>
        </w:rPr>
        <w:t>i</w:t>
      </w:r>
      <w:r>
        <w:rPr>
          <w:rFonts w:cs="Arial"/>
        </w:rPr>
        <w:t>arn</w:t>
      </w:r>
      <w:r>
        <w:rPr>
          <w:rFonts w:cs="Arial"/>
          <w:spacing w:val="-1"/>
        </w:rPr>
        <w:t>i</w:t>
      </w:r>
      <w:r>
        <w:rPr>
          <w:rFonts w:cs="Arial"/>
          <w:spacing w:val="1"/>
        </w:rPr>
        <w:t>s</w:t>
      </w:r>
      <w:r>
        <w:rPr>
          <w:rFonts w:cs="Arial"/>
          <w:spacing w:val="2"/>
        </w:rPr>
        <w:t>t</w:t>
      </w:r>
      <w:r>
        <w:rPr>
          <w:rFonts w:cs="Arial"/>
        </w:rPr>
        <w:t>ej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3"/>
        </w:rPr>
        <w:t>k</w:t>
      </w:r>
      <w:r>
        <w:rPr>
          <w:rFonts w:cs="Arial"/>
        </w:rPr>
        <w:t>awy</w:t>
      </w:r>
      <w:r>
        <w:rPr>
          <w:rFonts w:cs="Arial"/>
          <w:w w:val="99"/>
        </w:rPr>
        <w:t xml:space="preserve"> </w:t>
      </w:r>
      <w:r>
        <w:rPr>
          <w:spacing w:val="4"/>
        </w:rPr>
        <w:t>m</w:t>
      </w:r>
      <w:r>
        <w:t>o</w:t>
      </w:r>
      <w:r>
        <w:rPr>
          <w:spacing w:val="-5"/>
        </w:rPr>
        <w:t>ż</w:t>
      </w:r>
      <w:r>
        <w:t>na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z</w:t>
      </w:r>
      <w:r>
        <w:rPr>
          <w:spacing w:val="-5"/>
        </w:rPr>
        <w:t>y</w:t>
      </w:r>
      <w:r>
        <w:t>g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3"/>
        </w:rPr>
        <w:t>w</w:t>
      </w:r>
      <w:r>
        <w:t>ać</w:t>
      </w:r>
      <w:r>
        <w:rPr>
          <w:spacing w:val="-6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liż</w:t>
      </w:r>
      <w:r>
        <w:t>a</w:t>
      </w:r>
      <w:r>
        <w:rPr>
          <w:spacing w:val="-1"/>
        </w:rPr>
        <w:t>n</w:t>
      </w:r>
      <w:r>
        <w:rPr>
          <w:spacing w:val="3"/>
        </w:rPr>
        <w:t>k</w:t>
      </w:r>
      <w:r>
        <w:t>i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</w:t>
      </w:r>
      <w:r>
        <w:t>go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1"/>
        </w:rPr>
        <w:t>p</w:t>
      </w:r>
      <w:r>
        <w:t>oju. Ile</w:t>
      </w:r>
      <w:r>
        <w:rPr>
          <w:spacing w:val="18"/>
        </w:rPr>
        <w:t xml:space="preserve"> </w:t>
      </w:r>
      <w:r>
        <w:t>co</w:t>
      </w:r>
      <w:r>
        <w:rPr>
          <w:spacing w:val="20"/>
        </w:rPr>
        <w:t xml:space="preserve"> </w:t>
      </w:r>
      <w:r>
        <w:t>najm</w:t>
      </w:r>
      <w:r>
        <w:rPr>
          <w:spacing w:val="2"/>
        </w:rPr>
        <w:t>n</w:t>
      </w:r>
      <w:r>
        <w:t>iej</w:t>
      </w:r>
      <w:r>
        <w:rPr>
          <w:spacing w:val="19"/>
        </w:rPr>
        <w:t xml:space="preserve"> </w:t>
      </w:r>
      <w:r>
        <w:t>pół</w:t>
      </w:r>
      <w:r>
        <w:rPr>
          <w:spacing w:val="1"/>
        </w:rPr>
        <w:t>k</w:t>
      </w:r>
      <w:r>
        <w:t>ilog</w:t>
      </w:r>
      <w:r>
        <w:rPr>
          <w:spacing w:val="1"/>
        </w:rPr>
        <w:t>r</w:t>
      </w:r>
      <w:r>
        <w:t>amo</w:t>
      </w:r>
      <w:r>
        <w:rPr>
          <w:spacing w:val="3"/>
        </w:rPr>
        <w:t>w</w:t>
      </w:r>
      <w:r>
        <w:rPr>
          <w:spacing w:val="-3"/>
        </w:rPr>
        <w:t>y</w:t>
      </w:r>
      <w:r>
        <w:t>ch</w:t>
      </w:r>
      <w:r>
        <w:rPr>
          <w:spacing w:val="19"/>
        </w:rPr>
        <w:t xml:space="preserve">   </w:t>
      </w:r>
    </w:p>
    <w:p w:rsidR="00D65965" w:rsidRDefault="00D65965" w:rsidP="00A44F4D">
      <w:pPr>
        <w:pStyle w:val="Tekstpodstawowy"/>
        <w:spacing w:before="1" w:after="240" w:line="276" w:lineRule="auto"/>
        <w:ind w:right="116"/>
        <w:jc w:val="both"/>
        <w:rPr>
          <w:sz w:val="20"/>
        </w:rPr>
      </w:pPr>
      <w:r>
        <w:rPr>
          <w:spacing w:val="19"/>
        </w:rPr>
        <w:t xml:space="preserve">           </w:t>
      </w:r>
      <w:r>
        <w:t>pa</w:t>
      </w:r>
      <w:r>
        <w:rPr>
          <w:spacing w:val="-1"/>
        </w:rPr>
        <w:t>c</w:t>
      </w:r>
      <w:r>
        <w:rPr>
          <w:spacing w:val="1"/>
        </w:rPr>
        <w:t>ze</w:t>
      </w:r>
      <w:r>
        <w:t>k</w:t>
      </w:r>
      <w:r>
        <w:rPr>
          <w:spacing w:val="19"/>
        </w:rPr>
        <w:t xml:space="preserve"> </w:t>
      </w:r>
      <w:r>
        <w:rPr>
          <w:spacing w:val="1"/>
        </w:rPr>
        <w:t>k</w:t>
      </w:r>
      <w:r>
        <w:t>a</w:t>
      </w:r>
      <w:r>
        <w:rPr>
          <w:spacing w:val="2"/>
        </w:rPr>
        <w:t>w</w:t>
      </w:r>
      <w:r>
        <w:t>y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u</w:t>
      </w:r>
      <w:r>
        <w:t>si</w:t>
      </w:r>
      <w:r>
        <w:rPr>
          <w:spacing w:val="19"/>
        </w:rPr>
        <w:t xml:space="preserve"> </w:t>
      </w:r>
      <w:r>
        <w:t>kupić</w:t>
      </w:r>
      <w:r>
        <w:rPr>
          <w:spacing w:val="19"/>
        </w:rPr>
        <w:t xml:space="preserve"> </w:t>
      </w:r>
      <w:r>
        <w:rPr>
          <w:spacing w:val="3"/>
        </w:rPr>
        <w:t>w</w:t>
      </w:r>
      <w:r>
        <w:t>ła</w:t>
      </w:r>
      <w:r>
        <w:rPr>
          <w:spacing w:val="-1"/>
        </w:rPr>
        <w:t>ś</w:t>
      </w:r>
      <w:r>
        <w:t>c</w:t>
      </w:r>
      <w:r>
        <w:rPr>
          <w:spacing w:val="1"/>
        </w:rPr>
        <w:t>i</w:t>
      </w:r>
      <w:r>
        <w:t>ci</w:t>
      </w:r>
      <w:r>
        <w:rPr>
          <w:spacing w:val="-1"/>
        </w:rPr>
        <w:t>e</w:t>
      </w:r>
      <w:r>
        <w:rPr>
          <w:spacing w:val="2"/>
        </w:rPr>
        <w:t>l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by</w:t>
      </w:r>
      <w:r>
        <w:rPr>
          <w:spacing w:val="16"/>
        </w:rPr>
        <w:t xml:space="preserve"> </w:t>
      </w:r>
      <w:r>
        <w:rPr>
          <w:spacing w:val="3"/>
        </w:rPr>
        <w:t>w</w:t>
      </w:r>
      <w:r>
        <w:t>y</w:t>
      </w:r>
      <w:r>
        <w:rPr>
          <w:spacing w:val="-1"/>
        </w:rPr>
        <w:t>s</w:t>
      </w:r>
      <w:r>
        <w:t>ta</w:t>
      </w:r>
      <w:r>
        <w:rPr>
          <w:spacing w:val="1"/>
        </w:rPr>
        <w:t>r</w:t>
      </w:r>
      <w:r>
        <w:t>c</w:t>
      </w:r>
      <w:r>
        <w:rPr>
          <w:spacing w:val="3"/>
        </w:rPr>
        <w:t>z</w:t>
      </w:r>
      <w:r>
        <w:rPr>
          <w:spacing w:val="-3"/>
        </w:rPr>
        <w:t>y</w:t>
      </w:r>
      <w:r>
        <w:t>ło</w:t>
      </w:r>
      <w:r>
        <w:rPr>
          <w:spacing w:val="20"/>
        </w:rPr>
        <w:t xml:space="preserve"> </w:t>
      </w:r>
      <w:r>
        <w:t>jej</w:t>
      </w:r>
      <w:r>
        <w:rPr>
          <w:spacing w:val="19"/>
        </w:rPr>
        <w:t xml:space="preserve"> </w:t>
      </w:r>
      <w:r>
        <w:rPr>
          <w:spacing w:val="3"/>
        </w:rPr>
        <w:t>n</w:t>
      </w:r>
      <w:r>
        <w:t>a</w:t>
      </w:r>
      <w:r>
        <w:rPr>
          <w:w w:val="99"/>
        </w:rPr>
        <w:t xml:space="preserve"> </w:t>
      </w:r>
      <w:r>
        <w:rPr>
          <w:rFonts w:cs="Arial"/>
        </w:rPr>
        <w:t>7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dni?</w:t>
      </w:r>
      <w:r>
        <w:rPr>
          <w:rFonts w:cs="Arial"/>
          <w:spacing w:val="-8"/>
        </w:rPr>
        <w:t xml:space="preserve"> </w:t>
      </w:r>
    </w:p>
    <w:p w:rsidR="00D65965" w:rsidRPr="00DB50C2" w:rsidRDefault="00D65965" w:rsidP="00D65965">
      <w:pPr>
        <w:pStyle w:val="Tekstpodstawowy"/>
        <w:widowControl w:val="0"/>
        <w:numPr>
          <w:ilvl w:val="0"/>
          <w:numId w:val="13"/>
        </w:numPr>
        <w:tabs>
          <w:tab w:val="left" w:pos="654"/>
          <w:tab w:val="left" w:pos="1840"/>
          <w:tab w:val="left" w:pos="3965"/>
          <w:tab w:val="left" w:pos="6089"/>
        </w:tabs>
        <w:ind w:left="654" w:right="2052"/>
        <w:jc w:val="center"/>
        <w:rPr>
          <w:rFonts w:cs="Arial"/>
          <w:sz w:val="20"/>
        </w:rPr>
      </w:pPr>
      <w:r>
        <w:rPr>
          <w:rFonts w:cs="Arial"/>
        </w:rPr>
        <w:t>3</w:t>
      </w:r>
      <w:r>
        <w:rPr>
          <w:rFonts w:cs="Arial"/>
        </w:rPr>
        <w:tab/>
      </w:r>
      <w:r>
        <w:rPr>
          <w:rFonts w:cs="Arial"/>
          <w:b/>
          <w:bCs/>
        </w:rPr>
        <w:t>B</w:t>
      </w:r>
      <w:r>
        <w:rPr>
          <w:rFonts w:cs="Arial"/>
        </w:rPr>
        <w:t>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4</w:t>
      </w:r>
      <w:r>
        <w:rPr>
          <w:rFonts w:cs="Arial"/>
        </w:rPr>
        <w:tab/>
      </w:r>
      <w:r>
        <w:rPr>
          <w:rFonts w:cs="Arial"/>
          <w:b/>
          <w:bCs/>
        </w:rPr>
        <w:t>C</w:t>
      </w:r>
      <w:r>
        <w:rPr>
          <w:rFonts w:cs="Arial"/>
        </w:rPr>
        <w:t>.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5</w:t>
      </w:r>
      <w:r>
        <w:rPr>
          <w:rFonts w:cs="Arial"/>
        </w:rPr>
        <w:tab/>
      </w:r>
      <w:r>
        <w:rPr>
          <w:rFonts w:cs="Arial"/>
          <w:b/>
          <w:bCs/>
        </w:rPr>
        <w:t>D</w:t>
      </w:r>
      <w:r>
        <w:rPr>
          <w:rFonts w:cs="Arial"/>
        </w:rPr>
        <w:t>.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6</w:t>
      </w:r>
    </w:p>
    <w:p w:rsidR="00DB50C2" w:rsidRPr="00A44F4D" w:rsidRDefault="00DB50C2" w:rsidP="00DB50C2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rFonts w:cs="Arial"/>
          <w:sz w:val="14"/>
        </w:rPr>
      </w:pPr>
    </w:p>
    <w:p w:rsidR="00DB50C2" w:rsidRDefault="00DB50C2" w:rsidP="00DB50C2">
      <w:pPr>
        <w:spacing w:after="0"/>
        <w:rPr>
          <w:rFonts w:eastAsia="Times New Roman"/>
          <w:sz w:val="24"/>
          <w:szCs w:val="24"/>
        </w:rPr>
      </w:pPr>
      <w:r w:rsidRPr="00DB50C2">
        <w:rPr>
          <w:sz w:val="24"/>
          <w:szCs w:val="24"/>
          <w:u w:val="single"/>
          <w:lang w:eastAsia="pl-PL"/>
        </w:rPr>
        <w:t xml:space="preserve">Zad. </w:t>
      </w:r>
      <w:r>
        <w:rPr>
          <w:sz w:val="24"/>
          <w:szCs w:val="24"/>
          <w:u w:val="single"/>
          <w:lang w:eastAsia="pl-PL"/>
        </w:rPr>
        <w:t>76</w:t>
      </w:r>
      <w:r w:rsidRPr="00DB50C2">
        <w:rPr>
          <w:sz w:val="24"/>
          <w:szCs w:val="24"/>
          <w:lang w:eastAsia="pl-PL"/>
        </w:rPr>
        <w:t xml:space="preserve">  </w:t>
      </w:r>
      <w:r w:rsidRPr="00DB50C2">
        <w:rPr>
          <w:rFonts w:eastAsia="Times New Roman"/>
          <w:sz w:val="24"/>
          <w:szCs w:val="24"/>
        </w:rPr>
        <w:t xml:space="preserve">W pewnej szkole do egzaminu przystąpiło o </w:t>
      </w:r>
      <m:oMath>
        <m:r>
          <w:rPr>
            <w:rFonts w:ascii="Cambria Math" w:eastAsia="Times New Roman" w:hAnsi="Cambria Math"/>
            <w:sz w:val="24"/>
            <w:szCs w:val="24"/>
          </w:rPr>
          <m:t>35</m:t>
        </m:r>
      </m:oMath>
      <w:r w:rsidRPr="00DB50C2">
        <w:rPr>
          <w:rFonts w:eastAsia="Times New Roman"/>
          <w:sz w:val="24"/>
          <w:szCs w:val="24"/>
        </w:rPr>
        <w:t xml:space="preserve"> chłopców więcej niż dziewcząt. Wiedząc, że </w:t>
      </w:r>
      <w:r>
        <w:rPr>
          <w:rFonts w:eastAsia="Times New Roman"/>
          <w:sz w:val="24"/>
          <w:szCs w:val="24"/>
        </w:rPr>
        <w:t xml:space="preserve">  </w:t>
      </w:r>
    </w:p>
    <w:p w:rsidR="00DB50C2" w:rsidRPr="00DB50C2" w:rsidRDefault="00DB50C2" w:rsidP="00DB50C2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Pr="00DB50C2">
        <w:rPr>
          <w:rFonts w:eastAsia="Times New Roman"/>
          <w:sz w:val="24"/>
          <w:szCs w:val="24"/>
        </w:rPr>
        <w:t xml:space="preserve">chłopcy </w:t>
      </w:r>
      <w:r>
        <w:rPr>
          <w:rFonts w:eastAsia="Times New Roman"/>
          <w:sz w:val="24"/>
          <w:szCs w:val="24"/>
        </w:rPr>
        <w:t>s</w:t>
      </w:r>
      <w:r w:rsidRPr="00DB50C2">
        <w:rPr>
          <w:rFonts w:eastAsia="Times New Roman"/>
          <w:sz w:val="24"/>
          <w:szCs w:val="24"/>
        </w:rPr>
        <w:t xml:space="preserve">tanowili </w:t>
      </w:r>
      <m:oMath>
        <m:r>
          <w:rPr>
            <w:rFonts w:ascii="Cambria Math" w:eastAsia="Times New Roman" w:hAnsi="Cambria Math"/>
            <w:sz w:val="24"/>
            <w:szCs w:val="24"/>
          </w:rPr>
          <m:t>64%</m:t>
        </m:r>
      </m:oMath>
      <w:r w:rsidRPr="00DB50C2">
        <w:rPr>
          <w:rFonts w:eastAsia="Times New Roman"/>
          <w:sz w:val="24"/>
          <w:szCs w:val="24"/>
        </w:rPr>
        <w:t xml:space="preserve"> wszystkich piszących, oblicz ile dziewcząt przystąpiło do tego egzaminu.</w:t>
      </w:r>
    </w:p>
    <w:p w:rsidR="00DB50C2" w:rsidRDefault="00DB50C2" w:rsidP="00DB50C2">
      <w:pPr>
        <w:spacing w:after="0"/>
        <w:rPr>
          <w:rFonts w:eastAsia="Times New Roman"/>
        </w:rPr>
      </w:pPr>
      <w:r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A.  36                  B.  45                C.  64                     D . 80</m:t>
        </m:r>
      </m:oMath>
    </w:p>
    <w:p w:rsidR="00DB50C2" w:rsidRPr="00BF7DFF" w:rsidRDefault="00DB50C2" w:rsidP="00DB50C2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rFonts w:cs="Arial"/>
          <w:sz w:val="20"/>
        </w:rPr>
      </w:pPr>
    </w:p>
    <w:p w:rsidR="00DB50C2" w:rsidRPr="00596316" w:rsidRDefault="00DB50C2" w:rsidP="00DB50C2">
      <w:pPr>
        <w:pStyle w:val="Default"/>
        <w:spacing w:line="276" w:lineRule="auto"/>
        <w:rPr>
          <w:color w:val="auto"/>
        </w:rPr>
      </w:pPr>
      <w:r w:rsidRPr="00F20ADD">
        <w:rPr>
          <w:u w:val="single"/>
        </w:rPr>
        <w:t xml:space="preserve">Zad. </w:t>
      </w:r>
      <w:r>
        <w:rPr>
          <w:u w:val="single"/>
        </w:rPr>
        <w:t xml:space="preserve">77 </w:t>
      </w:r>
      <w:r>
        <w:t xml:space="preserve">  </w:t>
      </w:r>
      <w:r w:rsidRPr="00596316">
        <w:rPr>
          <w:color w:val="auto"/>
        </w:rPr>
        <w:t xml:space="preserve">Firma składa się z dwóch oddziałów. W marcu zysk pierwszego oddziału był równy 30 tys. zł, </w:t>
      </w:r>
    </w:p>
    <w:p w:rsidR="00DB50C2" w:rsidRDefault="00DB50C2" w:rsidP="00DB50C2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  </w:t>
      </w:r>
      <w:r w:rsidRPr="00596316">
        <w:rPr>
          <w:color w:val="auto"/>
        </w:rPr>
        <w:t xml:space="preserve">     a drugiego oddziału 24 tys. zł. W kwietniu zysk pierwszego oddziału zmniejszył się o 10% w </w:t>
      </w:r>
      <w:r>
        <w:rPr>
          <w:color w:val="auto"/>
        </w:rPr>
        <w:t xml:space="preserve">   </w:t>
      </w:r>
    </w:p>
    <w:p w:rsidR="00DB50C2" w:rsidRPr="00596316" w:rsidRDefault="00DB50C2" w:rsidP="00DB50C2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       </w:t>
      </w:r>
      <w:r w:rsidRPr="00596316">
        <w:rPr>
          <w:color w:val="auto"/>
        </w:rPr>
        <w:t xml:space="preserve">stosunku  do marca, ale zysk całej firmy był taki sam jak w marcu. </w:t>
      </w:r>
    </w:p>
    <w:p w:rsidR="00DB50C2" w:rsidRPr="00596316" w:rsidRDefault="00DB50C2" w:rsidP="00DB50C2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 </w:t>
      </w:r>
      <w:r w:rsidRPr="00596316">
        <w:rPr>
          <w:bCs/>
          <w:color w:val="auto"/>
        </w:rPr>
        <w:t xml:space="preserve">O ile procent w stosunku do poprzedniego miesiąca zwiększył się w kwietniu zysk drugiego oddziału? </w:t>
      </w:r>
    </w:p>
    <w:p w:rsidR="00DB50C2" w:rsidRPr="001164FE" w:rsidRDefault="00DB50C2" w:rsidP="00DB50C2">
      <w:pPr>
        <w:pStyle w:val="Default"/>
        <w:spacing w:line="276" w:lineRule="auto"/>
        <w:rPr>
          <w:color w:val="auto"/>
          <w:sz w:val="10"/>
        </w:rPr>
      </w:pPr>
    </w:p>
    <w:p w:rsidR="00DB50C2" w:rsidRPr="00596316" w:rsidRDefault="00DB50C2" w:rsidP="00A44F4D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A. </w:t>
      </w:r>
      <w:r w:rsidRPr="00596316">
        <w:rPr>
          <w:rFonts w:ascii="Times New Roman" w:hAnsi="Times New Roman"/>
          <w:sz w:val="24"/>
          <w:szCs w:val="24"/>
        </w:rPr>
        <w:t xml:space="preserve">10%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 w:rsidRPr="00596316">
        <w:rPr>
          <w:rFonts w:ascii="Times New Roman" w:hAnsi="Times New Roman"/>
          <w:sz w:val="24"/>
          <w:szCs w:val="24"/>
        </w:rPr>
        <w:t xml:space="preserve">12,5 %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 w:rsidRPr="00596316">
        <w:rPr>
          <w:rFonts w:ascii="Times New Roman" w:hAnsi="Times New Roman"/>
          <w:sz w:val="24"/>
          <w:szCs w:val="24"/>
        </w:rPr>
        <w:t xml:space="preserve">8%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14,5%</w:t>
      </w:r>
    </w:p>
    <w:p w:rsidR="00856981" w:rsidRDefault="00DB50C2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78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="00856981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W firmie XYZ złożono zamówienie na wykonanie pewnej liczby produktów. Do południa   </w:t>
      </w:r>
    </w:p>
    <w:p w:rsidR="00856981" w:rsidRDefault="00856981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zrealizowano połowę zamówienia, po południu jeszcze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3</m:t>
            </m:r>
          </m:den>
        </m:f>
      </m:oMath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reszty zamówienia. Następnego dnia   </w:t>
      </w:r>
    </w:p>
    <w:p w:rsidR="00DB50C2" w:rsidRDefault="00856981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wykonano ostatnie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50 </m:t>
        </m:r>
      </m:oMath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sztuk. Jak duże było zamówienie ?</w:t>
      </w:r>
    </w:p>
    <w:p w:rsidR="00DB50C2" w:rsidRPr="0073275B" w:rsidRDefault="00DB50C2" w:rsidP="00DB50C2">
      <w:pPr>
        <w:spacing w:after="0" w:line="600" w:lineRule="auto"/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A.  300                   B.  200                     C.  150                   D.  120                </m:t>
          </m:r>
        </m:oMath>
      </m:oMathPara>
    </w:p>
    <w:p w:rsidR="00DB50C2" w:rsidRPr="00596316" w:rsidRDefault="00DB50C2" w:rsidP="00DB50C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lastRenderedPageBreak/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79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Dla 38 uczestników wycieczki zarezerwowano nocleg w 15 pokojach. Dla dziewcząt </w:t>
      </w:r>
    </w:p>
    <w:p w:rsidR="00DB50C2" w:rsidRPr="00596316" w:rsidRDefault="00DB50C2" w:rsidP="00DB50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zarezerwowano tylko pokoje dwuosobowe, a dla chłopców tylko pokoje trzyosobowe. </w:t>
      </w:r>
    </w:p>
    <w:p w:rsidR="00DB50C2" w:rsidRPr="00596316" w:rsidRDefault="00DB50C2" w:rsidP="00DB50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Uczestnicy wycieczki zajęli wszystkie miejsca w zarezerwowanych pokojach. </w:t>
      </w:r>
    </w:p>
    <w:p w:rsidR="00DB50C2" w:rsidRPr="00596316" w:rsidRDefault="00DB50C2" w:rsidP="00A44F4D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Ile dziewcząt i ilu chłopców brało udział w tej wycieczce? </w:t>
      </w:r>
    </w:p>
    <w:p w:rsidR="00DB50C2" w:rsidRDefault="00DB50C2" w:rsidP="00802C3F">
      <w:pPr>
        <w:pStyle w:val="Tekstpodstawowy"/>
        <w:widowControl w:val="0"/>
        <w:tabs>
          <w:tab w:val="left" w:pos="654"/>
        </w:tabs>
        <w:spacing w:line="276" w:lineRule="auto"/>
      </w:pPr>
    </w:p>
    <w:p w:rsidR="00F515AF" w:rsidRDefault="00A1475C" w:rsidP="00F515AF">
      <w:pPr>
        <w:pStyle w:val="Tekstpodstawowy"/>
        <w:widowControl w:val="0"/>
        <w:tabs>
          <w:tab w:val="left" w:pos="654"/>
        </w:tabs>
        <w:spacing w:line="276" w:lineRule="auto"/>
      </w:pPr>
      <w:r w:rsidRPr="00F20ADD">
        <w:rPr>
          <w:u w:val="single"/>
        </w:rPr>
        <w:t xml:space="preserve">Zad. </w:t>
      </w:r>
      <w:r w:rsidR="00DB50C2">
        <w:rPr>
          <w:u w:val="single"/>
        </w:rPr>
        <w:t>80</w:t>
      </w:r>
      <w:r w:rsidRPr="00F20ADD">
        <w:rPr>
          <w:u w:val="single"/>
        </w:rPr>
        <w:t xml:space="preserve"> </w:t>
      </w:r>
      <w:r w:rsidRPr="00F20ADD">
        <w:t xml:space="preserve"> </w:t>
      </w:r>
      <w:r w:rsidR="00F515AF">
        <w:t xml:space="preserve">Jaskinię Książęcą może zwiedzić codziennie tylko dziesięć grup, które wchodzą po jednej w 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jednakowych odstępach czasu. Pierwsza grupa rozpoczyna zwiedzanie o 9:00, a ostatnia – o 16:30. 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Grupa harcerzy przyszła zwiedzić jaskinię o godzinie 13:25. Ile co najmniej minut harcerze będą   </w:t>
      </w:r>
    </w:p>
    <w:p w:rsidR="00A1475C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czekali na wejście do jaskini?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</w:p>
    <w:p w:rsidR="00D65965" w:rsidRPr="00C220E9" w:rsidRDefault="00D65965" w:rsidP="00D65965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641D7F">
        <w:rPr>
          <w:spacing w:val="-1"/>
          <w:sz w:val="24"/>
          <w:u w:val="single"/>
        </w:rPr>
        <w:t xml:space="preserve">Zad. </w:t>
      </w:r>
      <w:r w:rsidR="00DB50C2" w:rsidRPr="00641D7F">
        <w:rPr>
          <w:spacing w:val="-1"/>
          <w:sz w:val="24"/>
          <w:u w:val="single"/>
        </w:rPr>
        <w:t>81</w:t>
      </w:r>
      <w:r>
        <w:rPr>
          <w:spacing w:val="-1"/>
        </w:rPr>
        <w:t xml:space="preserve"> 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>Pan Jankowski kupił komputer i drukarkę za 2500 zł. Cena drukarki stanowiła 10% tej kwoty.</w:t>
      </w:r>
    </w:p>
    <w:p w:rsidR="00D65965" w:rsidRPr="00C220E9" w:rsidRDefault="00D65965" w:rsidP="00D65965">
      <w:pPr>
        <w:pStyle w:val="Akapitzlist"/>
        <w:spacing w:before="24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Oceń prawdziwość podanych zdań. </w:t>
      </w:r>
    </w:p>
    <w:p w:rsidR="00D65965" w:rsidRPr="00C220E9" w:rsidRDefault="00D65965" w:rsidP="00D65965">
      <w:pPr>
        <w:pStyle w:val="Akapitzlist"/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Za drukarkę pan Jankowski zapłacił więcej niż 200 zł.                     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    P          F</w:t>
      </w:r>
    </w:p>
    <w:p w:rsidR="00D65965" w:rsidRPr="00C220E9" w:rsidRDefault="00D65965" w:rsidP="00D65965">
      <w:pPr>
        <w:pStyle w:val="Akapitzlist"/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>Cenę drukarki można obliczyć za pomocą wyrażenia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10</m:t>
            </m:r>
          </m:den>
        </m:f>
        <m:r>
          <w:rPr>
            <w:rFonts w:ascii="Cambria Math" w:eastAsia="Times New Roman" w:hAnsi="Cambria Math"/>
            <w:sz w:val="24"/>
            <w:szCs w:val="30"/>
            <w:lang w:eastAsia="pl-PL"/>
          </w:rPr>
          <m:t>∙2500 zł</m:t>
        </m:r>
      </m:oMath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P          F</w:t>
      </w:r>
    </w:p>
    <w:p w:rsidR="00D65965" w:rsidRDefault="00D65965" w:rsidP="00D65965">
      <w:pPr>
        <w:pStyle w:val="Tekstpodstawowy"/>
        <w:ind w:left="216" w:right="116"/>
        <w:rPr>
          <w:sz w:val="16"/>
          <w:szCs w:val="16"/>
        </w:rPr>
      </w:pPr>
    </w:p>
    <w:p w:rsidR="00DB50C2" w:rsidRDefault="00D65965" w:rsidP="00D65965">
      <w:pPr>
        <w:pStyle w:val="Tekstpodstawowy"/>
        <w:widowControl w:val="0"/>
        <w:tabs>
          <w:tab w:val="left" w:pos="654"/>
        </w:tabs>
        <w:spacing w:line="276" w:lineRule="auto"/>
        <w:rPr>
          <w:w w:val="99"/>
        </w:rPr>
      </w:pPr>
      <w:r w:rsidRPr="008A7CDF">
        <w:rPr>
          <w:u w:val="single"/>
        </w:rPr>
        <w:t xml:space="preserve">Zad. </w:t>
      </w:r>
      <w:r w:rsidR="00DB50C2">
        <w:rPr>
          <w:u w:val="single"/>
        </w:rPr>
        <w:t>82</w:t>
      </w:r>
      <w:r>
        <w:rPr>
          <w:u w:val="single"/>
        </w:rPr>
        <w:t xml:space="preserve"> </w:t>
      </w:r>
      <w:r w:rsidRPr="008A7CDF">
        <w:t xml:space="preserve"> Na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z</w:t>
      </w:r>
      <w:r w:rsidRPr="008A7CDF">
        <w:t>a</w:t>
      </w:r>
      <w:r w:rsidRPr="008A7CDF">
        <w:rPr>
          <w:spacing w:val="-1"/>
        </w:rPr>
        <w:t>k</w:t>
      </w:r>
      <w:r w:rsidRPr="008A7CDF">
        <w:t xml:space="preserve">up  </w:t>
      </w:r>
      <w:r w:rsidRPr="008A7CDF">
        <w:rPr>
          <w:spacing w:val="26"/>
        </w:rPr>
        <w:t xml:space="preserve"> </w:t>
      </w:r>
      <w:r w:rsidRPr="008A7CDF">
        <w:t>bi</w:t>
      </w:r>
      <w:r w:rsidRPr="008A7CDF">
        <w:rPr>
          <w:spacing w:val="1"/>
        </w:rPr>
        <w:t>l</w:t>
      </w:r>
      <w:r w:rsidRPr="008A7CDF">
        <w:t>et</w:t>
      </w:r>
      <w:r w:rsidRPr="008A7CDF">
        <w:rPr>
          <w:spacing w:val="1"/>
        </w:rPr>
        <w:t>ó</w:t>
      </w:r>
      <w:r w:rsidRPr="008A7CDF">
        <w:t xml:space="preserve">w  </w:t>
      </w:r>
      <w:r w:rsidRPr="008A7CDF">
        <w:rPr>
          <w:spacing w:val="29"/>
        </w:rPr>
        <w:t xml:space="preserve"> </w:t>
      </w:r>
      <w:r w:rsidRPr="008A7CDF">
        <w:t xml:space="preserve">do  </w:t>
      </w:r>
      <w:r w:rsidRPr="008A7CDF">
        <w:rPr>
          <w:spacing w:val="24"/>
        </w:rPr>
        <w:t xml:space="preserve"> </w:t>
      </w:r>
      <w:r w:rsidRPr="008A7CDF">
        <w:t xml:space="preserve">kina  </w:t>
      </w:r>
      <w:r w:rsidRPr="008A7CDF">
        <w:rPr>
          <w:spacing w:val="28"/>
        </w:rPr>
        <w:t xml:space="preserve"> </w:t>
      </w:r>
      <w:r w:rsidRPr="008A7CDF">
        <w:t>kl</w:t>
      </w:r>
      <w:r w:rsidRPr="008A7CDF">
        <w:rPr>
          <w:spacing w:val="-1"/>
        </w:rPr>
        <w:t>a</w:t>
      </w:r>
      <w:r w:rsidRPr="008A7CDF">
        <w:rPr>
          <w:spacing w:val="1"/>
        </w:rPr>
        <w:t>s</w:t>
      </w:r>
      <w:r>
        <w:t xml:space="preserve">a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3</w:t>
      </w:r>
      <w:r w:rsidRPr="008A7CDF">
        <w:t xml:space="preserve">a  </w:t>
      </w:r>
      <w:r w:rsidRPr="008A7CDF">
        <w:rPr>
          <w:spacing w:val="1"/>
        </w:rPr>
        <w:t>z</w:t>
      </w:r>
      <w:r w:rsidRPr="008A7CDF">
        <w:t>eb</w:t>
      </w:r>
      <w:r w:rsidRPr="008A7CDF">
        <w:rPr>
          <w:spacing w:val="1"/>
        </w:rPr>
        <w:t>ra</w:t>
      </w:r>
      <w:r>
        <w:t xml:space="preserve">ła </w:t>
      </w:r>
      <w:r w:rsidRPr="008A7CDF">
        <w:rPr>
          <w:spacing w:val="25"/>
        </w:rPr>
        <w:t xml:space="preserve"> </w:t>
      </w:r>
      <w:r w:rsidRPr="008A7CDF">
        <w:t>3</w:t>
      </w:r>
      <w:r w:rsidRPr="008A7CDF">
        <w:rPr>
          <w:spacing w:val="1"/>
        </w:rPr>
        <w:t>6</w:t>
      </w:r>
      <w:r>
        <w:t xml:space="preserve">0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z</w:t>
      </w:r>
      <w:r w:rsidRPr="008A7CDF">
        <w:t xml:space="preserve">ł,  </w:t>
      </w:r>
      <w:r w:rsidRPr="008A7CDF">
        <w:rPr>
          <w:spacing w:val="28"/>
        </w:rPr>
        <w:t xml:space="preserve"> </w:t>
      </w:r>
      <w:r w:rsidRPr="008A7CDF">
        <w:t>kl</w:t>
      </w:r>
      <w:r w:rsidRPr="008A7CDF">
        <w:rPr>
          <w:spacing w:val="-1"/>
        </w:rPr>
        <w:t>a</w:t>
      </w:r>
      <w:r w:rsidRPr="008A7CDF">
        <w:rPr>
          <w:spacing w:val="1"/>
        </w:rPr>
        <w:t>s</w:t>
      </w:r>
      <w:r>
        <w:t xml:space="preserve">y </w:t>
      </w:r>
      <w:r w:rsidRPr="008A7CDF">
        <w:rPr>
          <w:spacing w:val="25"/>
        </w:rPr>
        <w:t xml:space="preserve"> </w:t>
      </w:r>
      <w:r w:rsidRPr="008A7CDF">
        <w:t xml:space="preserve">3b  </w:t>
      </w:r>
      <w:r w:rsidRPr="008A7CDF">
        <w:rPr>
          <w:spacing w:val="31"/>
        </w:rPr>
        <w:t xml:space="preserve"> </w:t>
      </w:r>
      <w:r w:rsidRPr="008A7CDF">
        <w:t xml:space="preserve">i  </w:t>
      </w:r>
      <w:r w:rsidRPr="008A7CDF">
        <w:rPr>
          <w:spacing w:val="26"/>
        </w:rPr>
        <w:t xml:space="preserve"> </w:t>
      </w:r>
      <w:r w:rsidRPr="008A7CDF">
        <w:t>3c  po  3</w:t>
      </w:r>
      <w:r w:rsidRPr="008A7CDF">
        <w:rPr>
          <w:spacing w:val="-1"/>
        </w:rPr>
        <w:t>0</w:t>
      </w:r>
      <w:r w:rsidRPr="008A7CDF">
        <w:t xml:space="preserve">0  </w:t>
      </w:r>
      <w:r w:rsidRPr="008A7CDF">
        <w:rPr>
          <w:spacing w:val="28"/>
        </w:rPr>
        <w:t xml:space="preserve"> </w:t>
      </w:r>
      <w:r w:rsidRPr="008A7CDF">
        <w:rPr>
          <w:spacing w:val="1"/>
        </w:rPr>
        <w:t>z</w:t>
      </w:r>
      <w:r w:rsidRPr="008A7CDF">
        <w:t>ł,</w:t>
      </w:r>
      <w:r w:rsidRPr="008A7CDF">
        <w:rPr>
          <w:w w:val="99"/>
        </w:rPr>
        <w:t xml:space="preserve"> </w:t>
      </w:r>
    </w:p>
    <w:p w:rsidR="00DB50C2" w:rsidRDefault="00DB50C2" w:rsidP="00D65965">
      <w:pPr>
        <w:pStyle w:val="Tekstpodstawowy"/>
        <w:widowControl w:val="0"/>
        <w:tabs>
          <w:tab w:val="left" w:pos="654"/>
        </w:tabs>
        <w:spacing w:line="276" w:lineRule="auto"/>
        <w:rPr>
          <w:w w:val="99"/>
        </w:rPr>
      </w:pPr>
      <w:r>
        <w:rPr>
          <w:w w:val="99"/>
        </w:rPr>
        <w:t xml:space="preserve">         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20"/>
        </w:rPr>
        <w:t xml:space="preserve"> </w:t>
      </w:r>
      <w:r w:rsidR="00D65965" w:rsidRPr="008A7CDF">
        <w:rPr>
          <w:rFonts w:eastAsia="Arial"/>
        </w:rPr>
        <w:t>k</w:t>
      </w:r>
      <w:r w:rsidR="00D65965" w:rsidRPr="008A7CDF">
        <w:rPr>
          <w:rFonts w:eastAsia="Arial"/>
          <w:spacing w:val="1"/>
        </w:rPr>
        <w:t>l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-1"/>
        </w:rPr>
        <w:t>s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22"/>
        </w:rPr>
        <w:t xml:space="preserve"> </w:t>
      </w:r>
      <w:r w:rsidR="00D65965" w:rsidRPr="008A7CDF">
        <w:rPr>
          <w:rFonts w:eastAsia="Arial"/>
        </w:rPr>
        <w:t>3d</w:t>
      </w:r>
      <w:r w:rsidR="00D65965" w:rsidRPr="008A7CDF">
        <w:rPr>
          <w:rFonts w:eastAsia="Arial"/>
          <w:spacing w:val="22"/>
        </w:rPr>
        <w:t xml:space="preserve"> </w:t>
      </w:r>
      <w:r w:rsidR="00D65965" w:rsidRPr="008A7CDF">
        <w:t>–</w:t>
      </w:r>
      <w:r w:rsidR="00D65965" w:rsidRPr="008A7CDF">
        <w:rPr>
          <w:spacing w:val="22"/>
        </w:rPr>
        <w:t xml:space="preserve"> </w:t>
      </w:r>
      <w:r w:rsidR="00D65965" w:rsidRPr="008A7CDF">
        <w:t>2</w:t>
      </w:r>
      <w:r w:rsidR="00D65965" w:rsidRPr="008A7CDF">
        <w:rPr>
          <w:spacing w:val="1"/>
        </w:rPr>
        <w:t>4</w:t>
      </w:r>
      <w:r w:rsidR="00D65965" w:rsidRPr="008A7CDF">
        <w:t>0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ł.</w:t>
      </w:r>
      <w:r w:rsidR="00D65965" w:rsidRPr="008A7CDF">
        <w:rPr>
          <w:spacing w:val="23"/>
        </w:rPr>
        <w:t xml:space="preserve"> </w:t>
      </w:r>
      <w:r w:rsidR="00D65965" w:rsidRPr="008A7CDF">
        <w:rPr>
          <w:spacing w:val="-1"/>
        </w:rPr>
        <w:t>S</w:t>
      </w:r>
      <w:r w:rsidR="00D65965" w:rsidRPr="008A7CDF">
        <w:rPr>
          <w:spacing w:val="1"/>
        </w:rPr>
        <w:t>zk</w:t>
      </w:r>
      <w:r w:rsidR="00D65965" w:rsidRPr="008A7CDF">
        <w:t>ole</w:t>
      </w:r>
      <w:r w:rsidR="00D65965" w:rsidRPr="008A7CDF">
        <w:rPr>
          <w:spacing w:val="20"/>
        </w:rPr>
        <w:t xml:space="preserve"> </w:t>
      </w:r>
      <w:r w:rsidR="00D65965" w:rsidRPr="008A7CDF">
        <w:t>ud</w:t>
      </w:r>
      <w:r w:rsidR="00D65965" w:rsidRPr="008A7CDF">
        <w:rPr>
          <w:spacing w:val="1"/>
        </w:rPr>
        <w:t>z</w:t>
      </w:r>
      <w:r w:rsidR="00D65965" w:rsidRPr="008A7CDF">
        <w:t>ie</w:t>
      </w:r>
      <w:r w:rsidR="00D65965" w:rsidRPr="008A7CDF">
        <w:rPr>
          <w:spacing w:val="-1"/>
        </w:rPr>
        <w:t>l</w:t>
      </w:r>
      <w:r w:rsidR="00D65965" w:rsidRPr="008A7CDF">
        <w:t>ono</w:t>
      </w:r>
      <w:r w:rsidR="00D65965" w:rsidRPr="008A7CDF">
        <w:rPr>
          <w:spacing w:val="21"/>
        </w:rPr>
        <w:t xml:space="preserve"> </w:t>
      </w:r>
      <w:r w:rsidR="00D65965" w:rsidRPr="008A7CDF">
        <w:rPr>
          <w:spacing w:val="1"/>
        </w:rPr>
        <w:t>r</w:t>
      </w:r>
      <w:r w:rsidR="00D65965" w:rsidRPr="008A7CDF">
        <w:t>abatu</w:t>
      </w:r>
      <w:r w:rsidR="00D65965" w:rsidRPr="008A7CDF">
        <w:rPr>
          <w:spacing w:val="21"/>
        </w:rPr>
        <w:t xml:space="preserve"> </w:t>
      </w:r>
      <w:r w:rsidR="00D65965" w:rsidRPr="008A7CDF">
        <w:t>i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3"/>
        </w:rPr>
        <w:t>w</w:t>
      </w:r>
      <w:r w:rsidR="00D65965" w:rsidRPr="008A7CDF">
        <w:t>szy</w:t>
      </w:r>
      <w:r w:rsidR="00D65965" w:rsidRPr="008A7CDF">
        <w:rPr>
          <w:spacing w:val="-1"/>
        </w:rPr>
        <w:t>s</w:t>
      </w:r>
      <w:r w:rsidR="00D65965" w:rsidRPr="008A7CDF">
        <w:t>tkie</w:t>
      </w:r>
      <w:r w:rsidR="00D65965" w:rsidRPr="008A7CDF">
        <w:rPr>
          <w:spacing w:val="22"/>
        </w:rPr>
        <w:t xml:space="preserve"> </w:t>
      </w:r>
      <w:r w:rsidR="00D65965" w:rsidRPr="008A7CDF">
        <w:t>bil</w:t>
      </w:r>
      <w:r w:rsidR="00D65965" w:rsidRPr="008A7CDF">
        <w:rPr>
          <w:spacing w:val="-1"/>
        </w:rPr>
        <w:t>e</w:t>
      </w:r>
      <w:r w:rsidR="00D65965" w:rsidRPr="008A7CDF">
        <w:rPr>
          <w:spacing w:val="3"/>
        </w:rPr>
        <w:t>t</w:t>
      </w:r>
      <w:r w:rsidR="00D65965" w:rsidRPr="008A7CDF">
        <w:t>y</w:t>
      </w:r>
      <w:r w:rsidR="00D65965" w:rsidRPr="008A7CDF">
        <w:rPr>
          <w:spacing w:val="20"/>
        </w:rPr>
        <w:t xml:space="preserve"> </w:t>
      </w:r>
      <w:r w:rsidR="00D65965" w:rsidRPr="008A7CDF">
        <w:t>kos</w:t>
      </w:r>
      <w:r w:rsidR="00D65965" w:rsidRPr="008A7CDF">
        <w:rPr>
          <w:spacing w:val="1"/>
        </w:rPr>
        <w:t>z</w:t>
      </w:r>
      <w:r w:rsidR="00D65965" w:rsidRPr="008A7CDF">
        <w:t>to</w:t>
      </w:r>
      <w:r w:rsidR="00D65965" w:rsidRPr="008A7CDF">
        <w:rPr>
          <w:spacing w:val="3"/>
        </w:rPr>
        <w:t>w</w:t>
      </w:r>
      <w:r w:rsidR="00D65965" w:rsidRPr="008A7CDF">
        <w:t>ały</w:t>
      </w:r>
      <w:r w:rsidR="00D65965" w:rsidRPr="008A7CDF">
        <w:rPr>
          <w:spacing w:val="20"/>
        </w:rPr>
        <w:t xml:space="preserve"> </w:t>
      </w:r>
      <w:r w:rsidR="00D65965" w:rsidRPr="008A7CDF">
        <w:t>1</w:t>
      </w:r>
      <w:r w:rsidR="00D65965" w:rsidRPr="008A7CDF">
        <w:rPr>
          <w:spacing w:val="1"/>
        </w:rPr>
        <w:t>0</w:t>
      </w:r>
      <w:r w:rsidR="00D65965" w:rsidRPr="008A7CDF">
        <w:t>00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ł.</w:t>
      </w:r>
      <w:r w:rsidR="00D65965" w:rsidRPr="008A7CDF">
        <w:rPr>
          <w:spacing w:val="22"/>
        </w:rPr>
        <w:t xml:space="preserve"> </w:t>
      </w:r>
      <w:r w:rsidR="00D65965" w:rsidRPr="008A7CDF">
        <w:t>U</w:t>
      </w:r>
      <w:r w:rsidR="00D65965" w:rsidRPr="008A7CDF">
        <w:rPr>
          <w:spacing w:val="3"/>
        </w:rPr>
        <w:t>z</w:t>
      </w:r>
      <w:r w:rsidR="00D65965" w:rsidRPr="008A7CDF">
        <w:rPr>
          <w:spacing w:val="-3"/>
        </w:rPr>
        <w:t>y</w:t>
      </w:r>
      <w:r w:rsidR="00D65965" w:rsidRPr="008A7CDF">
        <w:rPr>
          <w:spacing w:val="1"/>
        </w:rPr>
        <w:t>s</w:t>
      </w:r>
      <w:r w:rsidR="00D65965" w:rsidRPr="008A7CDF">
        <w:t>k</w:t>
      </w:r>
      <w:r w:rsidR="00D65965" w:rsidRPr="008A7CDF">
        <w:rPr>
          <w:spacing w:val="-1"/>
        </w:rPr>
        <w:t>a</w:t>
      </w:r>
      <w:r w:rsidR="00D65965" w:rsidRPr="008A7CDF">
        <w:rPr>
          <w:spacing w:val="3"/>
        </w:rPr>
        <w:t>n</w:t>
      </w:r>
      <w:r w:rsidR="00D65965" w:rsidRPr="008A7CDF">
        <w:t>y</w:t>
      </w:r>
      <w:r w:rsidR="00D65965" w:rsidRPr="008A7CDF">
        <w:rPr>
          <w:w w:val="99"/>
        </w:rPr>
        <w:t xml:space="preserve"> </w:t>
      </w:r>
      <w:r>
        <w:rPr>
          <w:w w:val="99"/>
        </w:rPr>
        <w:t xml:space="preserve"> </w:t>
      </w:r>
    </w:p>
    <w:p w:rsidR="00DB50C2" w:rsidRDefault="00DB50C2" w:rsidP="00D65965">
      <w:pPr>
        <w:pStyle w:val="Tekstpodstawowy"/>
        <w:widowControl w:val="0"/>
        <w:tabs>
          <w:tab w:val="left" w:pos="654"/>
        </w:tabs>
        <w:spacing w:line="276" w:lineRule="auto"/>
        <w:rPr>
          <w:spacing w:val="-9"/>
        </w:rPr>
      </w:pPr>
      <w:r>
        <w:rPr>
          <w:w w:val="99"/>
        </w:rPr>
        <w:t xml:space="preserve">       </w:t>
      </w:r>
      <w:r w:rsidR="00D65965" w:rsidRPr="008A7CDF">
        <w:rPr>
          <w:rFonts w:eastAsia="Arial"/>
          <w:spacing w:val="-1"/>
        </w:rPr>
        <w:t>r</w:t>
      </w:r>
      <w:r w:rsidR="00D65965" w:rsidRPr="008A7CDF">
        <w:rPr>
          <w:rFonts w:eastAsia="Arial"/>
        </w:rPr>
        <w:t>abat</w:t>
      </w:r>
      <w:r>
        <w:rPr>
          <w:rFonts w:eastAsia="Arial"/>
        </w:rPr>
        <w:t xml:space="preserve"> </w:t>
      </w:r>
      <w:r w:rsidR="00D65965" w:rsidRPr="008A7CDF">
        <w:rPr>
          <w:rFonts w:eastAsia="Arial"/>
        </w:rPr>
        <w:t>pod</w:t>
      </w:r>
      <w:r w:rsidR="00D65965" w:rsidRPr="008A7CDF">
        <w:rPr>
          <w:rFonts w:eastAsia="Arial"/>
          <w:spacing w:val="1"/>
        </w:rPr>
        <w:t>z</w:t>
      </w:r>
      <w:r w:rsidR="00D65965" w:rsidRPr="008A7CDF">
        <w:rPr>
          <w:rFonts w:eastAsia="Arial"/>
        </w:rPr>
        <w:t>ie</w:t>
      </w:r>
      <w:r w:rsidR="00D65965" w:rsidRPr="008A7CDF">
        <w:rPr>
          <w:rFonts w:eastAsia="Arial"/>
          <w:spacing w:val="-1"/>
        </w:rPr>
        <w:t>l</w:t>
      </w:r>
      <w:r w:rsidR="00D65965" w:rsidRPr="008A7CDF">
        <w:rPr>
          <w:rFonts w:eastAsia="Arial"/>
        </w:rPr>
        <w:t>ono</w:t>
      </w:r>
      <w:r w:rsidR="00D65965" w:rsidRPr="008A7CDF">
        <w:rPr>
          <w:rFonts w:eastAsia="Arial"/>
          <w:spacing w:val="35"/>
        </w:rPr>
        <w:t xml:space="preserve"> </w:t>
      </w:r>
      <w:r w:rsidR="00D65965" w:rsidRPr="008A7CDF">
        <w:t>międ</w:t>
      </w:r>
      <w:r w:rsidR="00D65965" w:rsidRPr="008A7CDF">
        <w:rPr>
          <w:spacing w:val="1"/>
        </w:rPr>
        <w:t>z</w:t>
      </w:r>
      <w:r w:rsidR="00D65965" w:rsidRPr="008A7CDF">
        <w:t>y</w:t>
      </w:r>
      <w:r w:rsidR="00D65965" w:rsidRPr="008A7CDF">
        <w:rPr>
          <w:spacing w:val="29"/>
        </w:rPr>
        <w:t xml:space="preserve"> </w:t>
      </w:r>
      <w:r w:rsidR="00D65965" w:rsidRPr="008A7CDF">
        <w:t>czt</w:t>
      </w:r>
      <w:r w:rsidR="00D65965" w:rsidRPr="008A7CDF">
        <w:rPr>
          <w:spacing w:val="1"/>
        </w:rPr>
        <w:t>er</w:t>
      </w:r>
      <w:r w:rsidR="00D65965" w:rsidRPr="008A7CDF">
        <w:t>y</w:t>
      </w:r>
      <w:r w:rsidR="00D65965" w:rsidRPr="008A7CDF">
        <w:rPr>
          <w:spacing w:val="30"/>
        </w:rPr>
        <w:t xml:space="preserve"> </w:t>
      </w:r>
      <w:r w:rsidR="00D65965" w:rsidRPr="008A7CDF">
        <w:t>kl</w:t>
      </w:r>
      <w:r w:rsidR="00D65965" w:rsidRPr="008A7CDF">
        <w:rPr>
          <w:spacing w:val="1"/>
        </w:rPr>
        <w:t>as</w:t>
      </w:r>
      <w:r w:rsidR="00D65965" w:rsidRPr="008A7CDF">
        <w:t>y</w:t>
      </w:r>
      <w:r w:rsidR="00D65965" w:rsidRPr="008A7CDF">
        <w:rPr>
          <w:spacing w:val="29"/>
        </w:rPr>
        <w:t xml:space="preserve"> </w:t>
      </w:r>
      <w:r w:rsidR="00D65965" w:rsidRPr="008A7CDF">
        <w:t>p</w:t>
      </w:r>
      <w:r w:rsidR="00D65965" w:rsidRPr="008A7CDF">
        <w:rPr>
          <w:spacing w:val="-1"/>
        </w:rPr>
        <w:t>r</w:t>
      </w:r>
      <w:r w:rsidR="00D65965" w:rsidRPr="008A7CDF">
        <w:t>opo</w:t>
      </w:r>
      <w:r w:rsidR="00D65965" w:rsidRPr="008A7CDF">
        <w:rPr>
          <w:spacing w:val="1"/>
        </w:rPr>
        <w:t>r</w:t>
      </w:r>
      <w:r w:rsidR="00D65965" w:rsidRPr="008A7CDF">
        <w:t>c</w:t>
      </w:r>
      <w:r w:rsidR="00D65965" w:rsidRPr="008A7CDF">
        <w:rPr>
          <w:spacing w:val="1"/>
        </w:rPr>
        <w:t>j</w:t>
      </w:r>
      <w:r w:rsidR="00D65965" w:rsidRPr="008A7CDF">
        <w:t>onalnie</w:t>
      </w:r>
      <w:r w:rsidR="00D65965" w:rsidRPr="008A7CDF">
        <w:rPr>
          <w:spacing w:val="32"/>
        </w:rPr>
        <w:t xml:space="preserve"> </w:t>
      </w:r>
      <w:r w:rsidR="00D65965" w:rsidRPr="008A7CDF">
        <w:t>do</w:t>
      </w:r>
      <w:r w:rsidR="00D65965" w:rsidRPr="008A7CDF">
        <w:rPr>
          <w:spacing w:val="32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ebr</w:t>
      </w:r>
      <w:r w:rsidR="00D65965" w:rsidRPr="008A7CDF">
        <w:rPr>
          <w:spacing w:val="-1"/>
        </w:rPr>
        <w:t>a</w:t>
      </w:r>
      <w:r w:rsidR="00D65965" w:rsidRPr="008A7CDF">
        <w:rPr>
          <w:spacing w:val="3"/>
        </w:rPr>
        <w:t>n</w:t>
      </w:r>
      <w:r w:rsidR="00D65965" w:rsidRPr="008A7CDF">
        <w:rPr>
          <w:spacing w:val="-3"/>
        </w:rPr>
        <w:t>y</w:t>
      </w:r>
      <w:r w:rsidR="00D65965" w:rsidRPr="008A7CDF">
        <w:t>ch</w:t>
      </w:r>
      <w:r w:rsidR="00D65965" w:rsidRPr="008A7CDF">
        <w:rPr>
          <w:spacing w:val="35"/>
        </w:rPr>
        <w:t xml:space="preserve"> </w:t>
      </w:r>
      <w:r w:rsidR="00D65965" w:rsidRPr="008A7CDF">
        <w:t>k</w:t>
      </w:r>
      <w:r w:rsidR="00D65965" w:rsidRPr="008A7CDF">
        <w:rPr>
          <w:spacing w:val="2"/>
        </w:rPr>
        <w:t>w</w:t>
      </w:r>
      <w:r w:rsidR="00D65965" w:rsidRPr="008A7CDF">
        <w:t>ot.</w:t>
      </w:r>
      <w:r w:rsidR="00D65965" w:rsidRPr="008A7CDF">
        <w:rPr>
          <w:spacing w:val="33"/>
        </w:rPr>
        <w:t xml:space="preserve"> </w:t>
      </w:r>
      <w:r w:rsidR="00D65965" w:rsidRPr="008A7CDF">
        <w:t>J</w:t>
      </w:r>
      <w:r w:rsidR="00D65965" w:rsidRPr="008A7CDF">
        <w:rPr>
          <w:spacing w:val="-1"/>
        </w:rPr>
        <w:t>a</w:t>
      </w:r>
      <w:r w:rsidR="00D65965" w:rsidRPr="008A7CDF">
        <w:t>ką</w:t>
      </w:r>
      <w:r w:rsidR="00D65965" w:rsidRPr="008A7CDF">
        <w:rPr>
          <w:spacing w:val="31"/>
        </w:rPr>
        <w:t xml:space="preserve"> </w:t>
      </w:r>
      <w:r w:rsidR="00D65965" w:rsidRPr="008A7CDF">
        <w:t>k</w:t>
      </w:r>
      <w:r w:rsidR="00D65965" w:rsidRPr="008A7CDF">
        <w:rPr>
          <w:spacing w:val="2"/>
        </w:rPr>
        <w:t>w</w:t>
      </w:r>
      <w:r w:rsidR="00D65965" w:rsidRPr="008A7CDF">
        <w:rPr>
          <w:spacing w:val="-2"/>
        </w:rPr>
        <w:t>o</w:t>
      </w:r>
      <w:r w:rsidR="00D65965" w:rsidRPr="008A7CDF">
        <w:t>tę</w:t>
      </w:r>
      <w:r w:rsidR="00D65965" w:rsidRPr="008A7CDF">
        <w:rPr>
          <w:w w:val="99"/>
        </w:rPr>
        <w:t xml:space="preserve"> </w:t>
      </w:r>
      <w:r w:rsidR="00D65965" w:rsidRPr="008A7CDF">
        <w:rPr>
          <w:spacing w:val="-2"/>
        </w:rPr>
        <w:t>z</w:t>
      </w:r>
      <w:r w:rsidR="00D65965" w:rsidRPr="008A7CDF">
        <w:rPr>
          <w:spacing w:val="3"/>
        </w:rPr>
        <w:t>w</w:t>
      </w:r>
      <w:r w:rsidR="00D65965" w:rsidRPr="008A7CDF">
        <w:rPr>
          <w:spacing w:val="-1"/>
        </w:rPr>
        <w:t>r</w:t>
      </w:r>
      <w:r w:rsidR="00D65965" w:rsidRPr="008A7CDF">
        <w:t>ócono</w:t>
      </w:r>
      <w:r w:rsidR="00D65965" w:rsidRPr="008A7CDF">
        <w:rPr>
          <w:spacing w:val="-9"/>
        </w:rPr>
        <w:t xml:space="preserve"> </w:t>
      </w:r>
      <w:r>
        <w:rPr>
          <w:spacing w:val="-9"/>
        </w:rPr>
        <w:t xml:space="preserve">  </w:t>
      </w:r>
    </w:p>
    <w:p w:rsidR="00D65965" w:rsidRDefault="00DB50C2" w:rsidP="00D6596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spacing w:val="-9"/>
        </w:rPr>
        <w:t xml:space="preserve">        </w:t>
      </w:r>
      <w:r w:rsidR="00D65965" w:rsidRPr="008A7CDF">
        <w:t>k</w:t>
      </w:r>
      <w:r w:rsidR="00D65965" w:rsidRPr="008A7CDF">
        <w:rPr>
          <w:spacing w:val="-1"/>
        </w:rPr>
        <w:t>l</w:t>
      </w:r>
      <w:r w:rsidR="00D65965" w:rsidRPr="008A7CDF">
        <w:t>a</w:t>
      </w:r>
      <w:r w:rsidR="00D65965" w:rsidRPr="008A7CDF">
        <w:rPr>
          <w:spacing w:val="-1"/>
        </w:rPr>
        <w:t>s</w:t>
      </w:r>
      <w:r w:rsidR="00D65965" w:rsidRPr="008A7CDF">
        <w:rPr>
          <w:spacing w:val="2"/>
        </w:rPr>
        <w:t>i</w:t>
      </w:r>
      <w:r w:rsidR="00D65965" w:rsidRPr="008A7CDF">
        <w:t>e</w:t>
      </w:r>
      <w:r w:rsidR="00D65965" w:rsidRPr="008A7CDF">
        <w:rPr>
          <w:spacing w:val="-10"/>
        </w:rPr>
        <w:t xml:space="preserve"> </w:t>
      </w:r>
      <w:r w:rsidR="00D65965" w:rsidRPr="008A7CDF">
        <w:rPr>
          <w:spacing w:val="1"/>
        </w:rPr>
        <w:t>3</w:t>
      </w:r>
      <w:r w:rsidR="00D65965" w:rsidRPr="008A7CDF">
        <w:t>a?</w:t>
      </w:r>
    </w:p>
    <w:p w:rsidR="001164FE" w:rsidRPr="00DB50C2" w:rsidRDefault="001164FE" w:rsidP="00D65965">
      <w:pPr>
        <w:spacing w:before="3" w:line="160" w:lineRule="exact"/>
        <w:rPr>
          <w:sz w:val="8"/>
          <w:szCs w:val="16"/>
        </w:rPr>
      </w:pPr>
    </w:p>
    <w:p w:rsidR="00D65965" w:rsidRDefault="00D65965" w:rsidP="00D65965">
      <w:pPr>
        <w:tabs>
          <w:tab w:val="left" w:pos="1080"/>
        </w:tabs>
        <w:spacing w:after="0"/>
        <w:rPr>
          <w:sz w:val="24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DB50C2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83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sz w:val="24"/>
          <w:lang w:eastAsia="pl-PL"/>
        </w:rPr>
        <w:t xml:space="preserve">Do zbudowania ogrodzenia o długości </w:t>
      </w:r>
      <m:oMath>
        <m:r>
          <w:rPr>
            <w:rFonts w:ascii="Cambria Math" w:hAnsi="Cambria Math"/>
            <w:sz w:val="24"/>
            <w:lang w:eastAsia="pl-PL"/>
          </w:rPr>
          <m:t>100 m</m:t>
        </m:r>
      </m:oMath>
      <w:r>
        <w:rPr>
          <w:sz w:val="24"/>
          <w:lang w:eastAsia="pl-PL"/>
        </w:rPr>
        <w:t xml:space="preserve"> użyto segmentów o dwóch różnych długościach,   </w:t>
      </w:r>
    </w:p>
    <w:p w:rsidR="00D65965" w:rsidRDefault="00D65965" w:rsidP="00D65965">
      <w:pPr>
        <w:tabs>
          <w:tab w:val="left" w:pos="1080"/>
        </w:tabs>
        <w:rPr>
          <w:i/>
          <w:sz w:val="24"/>
          <w:lang w:eastAsia="pl-PL"/>
        </w:rPr>
      </w:pPr>
      <w:r>
        <w:rPr>
          <w:sz w:val="24"/>
          <w:lang w:eastAsia="pl-PL"/>
        </w:rPr>
        <w:t xml:space="preserve">           które ważyły razem </w:t>
      </w:r>
      <m:oMath>
        <m:r>
          <w:rPr>
            <w:rFonts w:ascii="Cambria Math" w:hAnsi="Cambria Math"/>
            <w:sz w:val="24"/>
            <w:lang w:eastAsia="pl-PL"/>
          </w:rPr>
          <m:t>2820 kg.</m:t>
        </m:r>
      </m:oMath>
      <w:r>
        <w:rPr>
          <w:sz w:val="24"/>
          <w:lang w:eastAsia="pl-PL"/>
        </w:rPr>
        <w:t xml:space="preserve"> </w:t>
      </w:r>
      <w:r>
        <w:rPr>
          <w:i/>
          <w:sz w:val="24"/>
          <w:lang w:eastAsia="pl-PL"/>
        </w:rPr>
        <w:t>W tabeli podano dodatkowe informacje.</w:t>
      </w:r>
    </w:p>
    <w:tbl>
      <w:tblPr>
        <w:tblW w:w="7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60"/>
        <w:gridCol w:w="1660"/>
        <w:gridCol w:w="1660"/>
      </w:tblGrid>
      <w:tr w:rsidR="00D65965" w:rsidRPr="00883E8B" w:rsidTr="001164FE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1 sztuka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długość ( m 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masa ( kg 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cena ( zł )</w:t>
            </w:r>
          </w:p>
        </w:tc>
      </w:tr>
      <w:tr w:rsidR="00D65965" w:rsidRPr="00883E8B" w:rsidTr="001164FE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mały segment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</w:tr>
      <w:tr w:rsidR="00D65965" w:rsidRPr="00883E8B" w:rsidTr="001164FE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duży segment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75</w:t>
            </w:r>
          </w:p>
        </w:tc>
      </w:tr>
    </w:tbl>
    <w:p w:rsidR="00D65965" w:rsidRDefault="00D65965" w:rsidP="00A44F4D">
      <w:pPr>
        <w:tabs>
          <w:tab w:val="left" w:pos="1080"/>
        </w:tabs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>Oblicz, ile zapłacono za wybudowanie tego ogrodzenia.</w:t>
      </w: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 w:rsidRPr="00304E6F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>84</w:t>
      </w:r>
      <w:r>
        <w:rPr>
          <w:sz w:val="24"/>
          <w:lang w:eastAsia="pl-PL"/>
        </w:rPr>
        <w:t xml:space="preserve">   </w:t>
      </w:r>
      <w:r w:rsidRPr="000F07F7">
        <w:rPr>
          <w:sz w:val="24"/>
          <w:lang w:eastAsia="pl-PL"/>
        </w:rPr>
        <w:t>W zawodach sportowych należy pokonać trasę złożoną z trzech etapów. Pierwszy</w:t>
      </w:r>
      <w:r>
        <w:rPr>
          <w:sz w:val="24"/>
          <w:lang w:eastAsia="pl-PL"/>
        </w:rPr>
        <w:t>, to</w:t>
      </w:r>
    </w:p>
    <w:p w:rsidR="00DB50C2" w:rsidRPr="000F07F7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rower (</w:t>
      </w:r>
      <m:oMath>
        <m:r>
          <w:rPr>
            <w:rFonts w:ascii="Cambria Math" w:hAnsi="Cambria Math"/>
            <w:sz w:val="24"/>
            <w:lang w:eastAsia="pl-PL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fPr>
          <m:num>
            <m:r>
              <w:rPr>
                <w:rFonts w:ascii="Cambria Math" w:hAnsi="Cambria Math"/>
                <w:sz w:val="24"/>
                <w:lang w:eastAsia="pl-PL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eastAsia="pl-PL"/>
              </w:rPr>
              <m:t>5</m:t>
            </m:r>
          </m:den>
        </m:f>
        <m:r>
          <w:rPr>
            <w:rFonts w:ascii="Cambria Math" w:hAnsi="Cambria Math"/>
            <w:sz w:val="24"/>
            <w:lang w:eastAsia="pl-PL"/>
          </w:rPr>
          <m:t xml:space="preserve"> całej trasy)</m:t>
        </m:r>
      </m:oMath>
      <w:r>
        <w:rPr>
          <w:sz w:val="24"/>
          <w:lang w:eastAsia="pl-PL"/>
        </w:rPr>
        <w:t xml:space="preserve">, drugi –pływanie </w:t>
      </w:r>
      <m:oMath>
        <m:r>
          <w:rPr>
            <w:rFonts w:ascii="Cambria Math" w:hAnsi="Cambria Math"/>
            <w:sz w:val="24"/>
            <w:lang w:eastAsia="pl-PL"/>
          </w:rPr>
          <m:t>( 1 km )</m:t>
        </m:r>
      </m:oMath>
      <w:r>
        <w:rPr>
          <w:sz w:val="24"/>
          <w:lang w:eastAsia="pl-PL"/>
        </w:rPr>
        <w:t xml:space="preserve">, trzeci –bieg </w:t>
      </w:r>
      <m:oMath>
        <m:r>
          <w:rPr>
            <w:rFonts w:ascii="Cambria Math" w:hAnsi="Cambria Math"/>
            <w:sz w:val="24"/>
            <w:lang w:eastAsia="pl-PL"/>
          </w:rPr>
          <m:t xml:space="preserve">( </m:t>
        </m:r>
        <m:f>
          <m:f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fPr>
          <m:num>
            <m:r>
              <w:rPr>
                <w:rFonts w:ascii="Cambria Math" w:hAnsi="Cambria Math"/>
                <w:sz w:val="24"/>
                <w:lang w:eastAsia="pl-PL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eastAsia="pl-PL"/>
              </w:rPr>
              <m:t>25</m:t>
            </m:r>
          </m:den>
        </m:f>
        <m:r>
          <w:rPr>
            <w:rFonts w:ascii="Cambria Math" w:hAnsi="Cambria Math"/>
            <w:sz w:val="24"/>
            <w:lang w:eastAsia="pl-PL"/>
          </w:rPr>
          <m:t xml:space="preserve"> całej trasy )</m:t>
        </m:r>
      </m:oMath>
      <w:r>
        <w:rPr>
          <w:sz w:val="24"/>
          <w:lang w:eastAsia="pl-PL"/>
        </w:rPr>
        <w:t>.</w:t>
      </w:r>
    </w:p>
    <w:p w:rsidR="00DB50C2" w:rsidRDefault="00F72917" w:rsidP="00DB50C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DB50C2">
        <w:rPr>
          <w:sz w:val="24"/>
          <w:lang w:eastAsia="pl-PL"/>
        </w:rPr>
        <w:t>Które z poniższych zdań jest prawdziwe ?</w:t>
      </w:r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Cała trasa to </w:t>
      </w:r>
      <m:oMath>
        <m:r>
          <w:rPr>
            <w:rFonts w:ascii="Cambria Math" w:hAnsi="Cambria Math"/>
            <w:sz w:val="24"/>
            <w:lang w:eastAsia="pl-PL"/>
          </w:rPr>
          <m:t>50 km</m:t>
        </m:r>
      </m:oMath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Długość biegu to </w:t>
      </w:r>
      <m:oMath>
        <m:r>
          <w:rPr>
            <w:rFonts w:ascii="Cambria Math" w:hAnsi="Cambria Math"/>
            <w:sz w:val="24"/>
            <w:lang w:eastAsia="pl-PL"/>
          </w:rPr>
          <m:t>8 km</m:t>
        </m:r>
      </m:oMath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Odległość, którą zawodnik przebiegł, była o </w:t>
      </w:r>
      <m:oMath>
        <m:r>
          <w:rPr>
            <w:rFonts w:ascii="Cambria Math" w:hAnsi="Cambria Math"/>
            <w:sz w:val="24"/>
            <w:lang w:eastAsia="pl-PL"/>
          </w:rPr>
          <m:t>4 km</m:t>
        </m:r>
      </m:oMath>
      <w:r>
        <w:rPr>
          <w:sz w:val="24"/>
          <w:lang w:eastAsia="pl-PL"/>
        </w:rPr>
        <w:t xml:space="preserve"> dłuższa od tej którą przepłynął</w:t>
      </w:r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Odległość, którą zawodnik przejechał, była </w:t>
      </w:r>
      <m:oMath>
        <m:r>
          <w:rPr>
            <w:rFonts w:ascii="Cambria Math" w:hAnsi="Cambria Math"/>
            <w:sz w:val="24"/>
            <w:lang w:eastAsia="pl-PL"/>
          </w:rPr>
          <m:t>5 razy</m:t>
        </m:r>
      </m:oMath>
      <w:r>
        <w:rPr>
          <w:sz w:val="24"/>
          <w:lang w:eastAsia="pl-PL"/>
        </w:rPr>
        <w:t xml:space="preserve"> większa od długości biegu</w:t>
      </w:r>
    </w:p>
    <w:p w:rsidR="00D65965" w:rsidRPr="00DB50C2" w:rsidRDefault="00D65965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6"/>
        </w:rPr>
      </w:pPr>
    </w:p>
    <w:p w:rsidR="00D65965" w:rsidRDefault="00D65965" w:rsidP="00D65965">
      <w:pPr>
        <w:tabs>
          <w:tab w:val="left" w:pos="1080"/>
        </w:tabs>
        <w:spacing w:after="0"/>
        <w:jc w:val="both"/>
        <w:rPr>
          <w:sz w:val="24"/>
          <w:lang w:eastAsia="pl-PL"/>
        </w:rPr>
      </w:pPr>
      <w:r w:rsidRPr="000F07F7">
        <w:rPr>
          <w:sz w:val="24"/>
          <w:u w:val="single"/>
          <w:lang w:eastAsia="pl-PL"/>
        </w:rPr>
        <w:t xml:space="preserve">Zad. </w:t>
      </w:r>
      <w:r w:rsidR="00DB50C2">
        <w:rPr>
          <w:sz w:val="24"/>
          <w:u w:val="single"/>
          <w:lang w:eastAsia="pl-PL"/>
        </w:rPr>
        <w:t>85</w:t>
      </w:r>
      <w:r w:rsidRPr="000F07F7">
        <w:rPr>
          <w:sz w:val="24"/>
          <w:lang w:eastAsia="pl-PL"/>
        </w:rPr>
        <w:t xml:space="preserve">  Cena godziny korzystania z basenu to </w:t>
      </w:r>
      <m:oMath>
        <m:r>
          <w:rPr>
            <w:rFonts w:ascii="Cambria Math" w:hAnsi="Cambria Math"/>
            <w:sz w:val="24"/>
            <w:lang w:eastAsia="pl-PL"/>
          </w:rPr>
          <m:t>12 zł.</m:t>
        </m:r>
      </m:oMath>
      <w:r>
        <w:rPr>
          <w:sz w:val="24"/>
          <w:lang w:eastAsia="pl-PL"/>
        </w:rPr>
        <w:t xml:space="preserve"> Można jednak kupić miesięczną kartę rabatową za   </w:t>
      </w:r>
    </w:p>
    <w:p w:rsidR="00D65965" w:rsidRDefault="00D65965" w:rsidP="00D65965">
      <w:pPr>
        <w:tabs>
          <w:tab w:val="left" w:pos="1080"/>
        </w:tabs>
        <w:spacing w:after="0"/>
        <w:jc w:val="both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m:oMath>
        <m:r>
          <w:rPr>
            <w:rFonts w:ascii="Cambria Math" w:hAnsi="Cambria Math"/>
            <w:sz w:val="24"/>
            <w:lang w:eastAsia="pl-PL"/>
          </w:rPr>
          <m:t>50 zł</m:t>
        </m:r>
      </m:oMath>
      <w:r>
        <w:rPr>
          <w:sz w:val="24"/>
          <w:lang w:eastAsia="pl-PL"/>
        </w:rPr>
        <w:t xml:space="preserve">, upoważniającą do obniżki cen, i wtedy za pierwsze 10 godzin pływania płaci się </w:t>
      </w:r>
      <m:oMath>
        <m:r>
          <w:rPr>
            <w:rFonts w:ascii="Cambria Math" w:hAnsi="Cambria Math"/>
            <w:sz w:val="24"/>
            <w:lang w:eastAsia="pl-PL"/>
          </w:rPr>
          <m:t xml:space="preserve">     8 zł za godzinę,</m:t>
        </m:r>
      </m:oMath>
      <w:r>
        <w:rPr>
          <w:sz w:val="24"/>
          <w:lang w:eastAsia="pl-PL"/>
        </w:rPr>
        <w:t xml:space="preserve"> a za każdą następną godzinę </w:t>
      </w:r>
      <m:oMath>
        <m:r>
          <w:rPr>
            <w:rFonts w:ascii="Cambria Math" w:hAnsi="Cambria Math"/>
            <w:sz w:val="24"/>
            <w:lang w:eastAsia="pl-PL"/>
          </w:rPr>
          <m:t>- 6 zł.</m:t>
        </m:r>
      </m:oMath>
      <w:r>
        <w:rPr>
          <w:sz w:val="24"/>
          <w:lang w:eastAsia="pl-PL"/>
        </w:rPr>
        <w:t xml:space="preserve"> Jeśli Maciej korzystał z basenu przez 16 godzin,   </w:t>
      </w:r>
    </w:p>
    <w:p w:rsidR="00D65965" w:rsidRDefault="00D65965" w:rsidP="00DB50C2">
      <w:pPr>
        <w:tabs>
          <w:tab w:val="left" w:pos="1080"/>
        </w:tabs>
        <w:jc w:val="both"/>
        <w:rPr>
          <w:sz w:val="24"/>
          <w:lang w:eastAsia="pl-PL"/>
        </w:rPr>
      </w:pPr>
      <w:r>
        <w:rPr>
          <w:sz w:val="24"/>
          <w:lang w:eastAsia="pl-PL"/>
        </w:rPr>
        <w:t xml:space="preserve">      to ile zaoszczędził na kupnie karty ?</w:t>
      </w:r>
    </w:p>
    <w:p w:rsidR="00211F9D" w:rsidRPr="00DB50C2" w:rsidRDefault="00211F9D" w:rsidP="00D65965">
      <w:pPr>
        <w:tabs>
          <w:tab w:val="left" w:pos="1080"/>
        </w:tabs>
        <w:spacing w:after="0"/>
        <w:jc w:val="both"/>
        <w:rPr>
          <w:sz w:val="2"/>
          <w:lang w:eastAsia="pl-PL"/>
        </w:rPr>
      </w:pP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 w:rsidRPr="007B1B50">
        <w:rPr>
          <w:sz w:val="24"/>
          <w:u w:val="single"/>
          <w:lang w:eastAsia="pl-PL"/>
        </w:rPr>
        <w:lastRenderedPageBreak/>
        <w:t xml:space="preserve">Zad. </w:t>
      </w:r>
      <w:r>
        <w:rPr>
          <w:sz w:val="24"/>
          <w:u w:val="single"/>
          <w:lang w:eastAsia="pl-PL"/>
        </w:rPr>
        <w:t xml:space="preserve">86  </w:t>
      </w:r>
      <w:r>
        <w:rPr>
          <w:sz w:val="24"/>
          <w:lang w:eastAsia="pl-PL"/>
        </w:rPr>
        <w:t xml:space="preserve">  Uczniowie pewnej szkoły pojechali pociągiem na wycieczkę. W każdym zajętym przez nich   </w:t>
      </w: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przedziale było </w:t>
      </w:r>
      <m:oMath>
        <m:r>
          <w:rPr>
            <w:rFonts w:ascii="Cambria Math" w:hAnsi="Cambria Math"/>
            <w:sz w:val="24"/>
            <w:lang w:eastAsia="pl-PL"/>
          </w:rPr>
          <m:t>8</m:t>
        </m:r>
      </m:oMath>
      <w:r>
        <w:rPr>
          <w:sz w:val="24"/>
          <w:lang w:eastAsia="pl-PL"/>
        </w:rPr>
        <w:t xml:space="preserve"> uczniów. Jeśli w każdym przedziale  byłoby tylko </w:t>
      </w:r>
      <m:oMath>
        <m:r>
          <w:rPr>
            <w:rFonts w:ascii="Cambria Math" w:hAnsi="Cambria Math"/>
            <w:sz w:val="24"/>
            <w:lang w:eastAsia="pl-PL"/>
          </w:rPr>
          <m:t>6</m:t>
        </m:r>
      </m:oMath>
      <w:r>
        <w:rPr>
          <w:sz w:val="24"/>
          <w:lang w:eastAsia="pl-PL"/>
        </w:rPr>
        <w:t xml:space="preserve"> uczniów, to zajęliby o trzy   </w:t>
      </w:r>
    </w:p>
    <w:p w:rsidR="00DB50C2" w:rsidRDefault="00DB50C2" w:rsidP="00DB50C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przedziały więcej. Ilu uczniów pojechało na tą wycieczkę ?</w:t>
      </w:r>
    </w:p>
    <w:p w:rsidR="00211F9D" w:rsidRPr="00304E6F" w:rsidRDefault="00211F9D" w:rsidP="00211F9D">
      <w:pPr>
        <w:tabs>
          <w:tab w:val="left" w:pos="1080"/>
        </w:tabs>
        <w:spacing w:after="0"/>
        <w:rPr>
          <w:b/>
          <w:sz w:val="24"/>
          <w:lang w:eastAsia="pl-PL"/>
        </w:rPr>
      </w:pPr>
      <w:r w:rsidRPr="00304E6F">
        <w:rPr>
          <w:b/>
          <w:noProof/>
          <w:lang w:eastAsia="pl-PL"/>
        </w:rPr>
        <w:drawing>
          <wp:anchor distT="42672" distB="41148" distL="156972" distR="146304" simplePos="0" relativeHeight="251853312" behindDoc="1" locked="0" layoutInCell="1" allowOverlap="1" wp14:anchorId="2682BC13" wp14:editId="0075F322">
            <wp:simplePos x="0" y="0"/>
            <wp:positionH relativeFrom="margin">
              <wp:posOffset>2390775</wp:posOffset>
            </wp:positionH>
            <wp:positionV relativeFrom="paragraph">
              <wp:posOffset>0</wp:posOffset>
            </wp:positionV>
            <wp:extent cx="377190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hrough>
            <wp:docPr id="432" name="Wykres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E6F">
        <w:rPr>
          <w:rFonts w:eastAsia="Times New Roman"/>
          <w:b/>
          <w:sz w:val="18"/>
        </w:rPr>
        <w:t xml:space="preserve">        </w:t>
      </w:r>
      <w:r w:rsidRPr="00304E6F">
        <w:rPr>
          <w:rFonts w:eastAsia="Times New Roman"/>
          <w:b/>
          <w:i/>
        </w:rPr>
        <w:t xml:space="preserve">INFORMACJA DO ZAD. </w:t>
      </w:r>
      <w:r w:rsidR="00214FE0">
        <w:rPr>
          <w:rFonts w:eastAsia="Times New Roman"/>
          <w:b/>
          <w:i/>
        </w:rPr>
        <w:t>87</w:t>
      </w:r>
      <w:r w:rsidRPr="00304E6F">
        <w:rPr>
          <w:rFonts w:eastAsia="Times New Roman"/>
          <w:b/>
          <w:i/>
        </w:rPr>
        <w:t xml:space="preserve">, </w:t>
      </w:r>
      <w:r w:rsidR="00214FE0">
        <w:rPr>
          <w:rFonts w:eastAsia="Times New Roman"/>
          <w:b/>
          <w:i/>
        </w:rPr>
        <w:t>88</w:t>
      </w:r>
      <w:r w:rsidRPr="00304E6F">
        <w:rPr>
          <w:b/>
          <w:sz w:val="28"/>
          <w:lang w:eastAsia="pl-PL"/>
        </w:rPr>
        <w:t xml:space="preserve">  </w:t>
      </w:r>
      <w:r w:rsidRPr="00304E6F">
        <w:rPr>
          <w:b/>
          <w:sz w:val="24"/>
          <w:lang w:eastAsia="pl-PL"/>
        </w:rPr>
        <w:t xml:space="preserve">  </w:t>
      </w: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Pr="001164FE" w:rsidRDefault="00211F9D" w:rsidP="00211F9D">
      <w:pPr>
        <w:tabs>
          <w:tab w:val="left" w:pos="1080"/>
        </w:tabs>
        <w:spacing w:after="0"/>
        <w:jc w:val="both"/>
        <w:rPr>
          <w:sz w:val="10"/>
          <w:u w:val="single"/>
          <w:lang w:eastAsia="pl-PL"/>
        </w:rPr>
      </w:pPr>
    </w:p>
    <w:p w:rsidR="00211F9D" w:rsidRPr="00DB50C2" w:rsidRDefault="00211F9D" w:rsidP="00A44F4D">
      <w:pPr>
        <w:ind w:left="22"/>
        <w:rPr>
          <w:rFonts w:ascii="Times New Roman" w:eastAsia="Times New Roman" w:hAnsi="Times New Roman"/>
          <w:szCs w:val="24"/>
          <w:lang w:eastAsia="pl-PL"/>
        </w:rPr>
      </w:pPr>
      <w:r w:rsidRPr="00DB50C2">
        <w:rPr>
          <w:rFonts w:ascii="Times New Roman" w:eastAsia="Times New Roman" w:hAnsi="Times New Roman"/>
          <w:szCs w:val="24"/>
        </w:rPr>
        <w:t xml:space="preserve">     </w:t>
      </w:r>
      <w:r w:rsidRPr="00DB50C2">
        <w:rPr>
          <w:rFonts w:ascii="Times New Roman" w:eastAsia="Times New Roman" w:hAnsi="Times New Roman"/>
          <w:szCs w:val="24"/>
          <w:lang w:eastAsia="pl-PL"/>
        </w:rPr>
        <w:t>Asia trenuje kolarstwo. Trasa, którą pokonała w ciągu 4 godzin, wiodła leśną drogą, ścieżką rowerową, a następnie polną drogą i chodnikiem. Na diagramie przedstawiono w procentach czas jazdy Asi po leśnej drodze, ścieżce rowerowej i polnej drodze, ale nie narysowano słupka z informacją dotyczącą jazdy po chodniku.</w:t>
      </w:r>
    </w:p>
    <w:p w:rsidR="00211F9D" w:rsidRPr="00596316" w:rsidRDefault="00211F9D" w:rsidP="00211F9D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Zad. </w:t>
      </w:r>
      <w:r w:rsidR="00214FE0">
        <w:rPr>
          <w:rFonts w:ascii="Times New Roman" w:eastAsia="Times New Roman" w:hAnsi="Times New Roman"/>
          <w:sz w:val="24"/>
          <w:szCs w:val="24"/>
          <w:u w:val="single"/>
        </w:rPr>
        <w:t>87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Jaki procent czasu Asia jechała po chodniku?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A.   10%       B. 15%       C.  20%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D.  25%</w:t>
      </w:r>
    </w:p>
    <w:p w:rsidR="00211F9D" w:rsidRPr="00C5537C" w:rsidRDefault="00211F9D" w:rsidP="00211F9D">
      <w:pPr>
        <w:spacing w:after="0" w:line="360" w:lineRule="auto"/>
        <w:rPr>
          <w:rFonts w:ascii="Times New Roman" w:eastAsia="Times New Roman" w:hAnsi="Times New Roman"/>
          <w:sz w:val="16"/>
          <w:szCs w:val="24"/>
          <w:lang w:eastAsia="pl-PL"/>
        </w:rPr>
      </w:pPr>
    </w:p>
    <w:p w:rsidR="00211F9D" w:rsidRDefault="00211F9D" w:rsidP="00211F9D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88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Ile minut Asia jechała leśną drogą?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60 minut     B. 72 minuty    C. 84 minuty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D. 96 minut</w:t>
      </w:r>
    </w:p>
    <w:p w:rsidR="00D65965" w:rsidRPr="001164FE" w:rsidRDefault="00D65965" w:rsidP="00D65965">
      <w:pPr>
        <w:tabs>
          <w:tab w:val="left" w:pos="1080"/>
        </w:tabs>
        <w:spacing w:after="0"/>
        <w:rPr>
          <w:sz w:val="14"/>
          <w:lang w:eastAsia="pl-PL"/>
        </w:rPr>
      </w:pPr>
    </w:p>
    <w:p w:rsidR="001109EE" w:rsidRPr="001164FE" w:rsidRDefault="001109EE" w:rsidP="00211F9D">
      <w:pPr>
        <w:tabs>
          <w:tab w:val="left" w:pos="1080"/>
        </w:tabs>
        <w:spacing w:after="0"/>
        <w:rPr>
          <w:rFonts w:ascii="Times New Roman" w:eastAsia="Times New Roman" w:hAnsi="Times New Roman"/>
          <w:sz w:val="6"/>
          <w:szCs w:val="24"/>
          <w:lang w:eastAsia="pl-PL"/>
        </w:rPr>
      </w:pPr>
      <w:r w:rsidRPr="00304E6F">
        <w:rPr>
          <w:rFonts w:eastAsia="Times New Roman"/>
          <w:b/>
          <w:sz w:val="18"/>
        </w:rPr>
        <w:t xml:space="preserve"> 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38976" behindDoc="0" locked="0" layoutInCell="1" allowOverlap="1" wp14:anchorId="247CE9EA" wp14:editId="67268EDF">
            <wp:simplePos x="0" y="0"/>
            <wp:positionH relativeFrom="column">
              <wp:posOffset>2404745</wp:posOffset>
            </wp:positionH>
            <wp:positionV relativeFrom="paragraph">
              <wp:posOffset>132080</wp:posOffset>
            </wp:positionV>
            <wp:extent cx="4250690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490" y="21343"/>
                <wp:lineTo x="21490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5C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89</w:t>
      </w:r>
      <w:r w:rsidR="00A1475C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  </w:t>
      </w:r>
      <w:r w:rsidR="00A1475C">
        <w:rPr>
          <w:sz w:val="24"/>
          <w:lang w:eastAsia="pl-PL"/>
        </w:rPr>
        <w:t xml:space="preserve">Marcin postanowił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A1475C">
        <w:rPr>
          <w:sz w:val="24"/>
          <w:lang w:eastAsia="pl-PL"/>
        </w:rPr>
        <w:t>odwiedzić babcię. Wyszedł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A1475C">
        <w:rPr>
          <w:sz w:val="24"/>
          <w:lang w:eastAsia="pl-PL"/>
        </w:rPr>
        <w:t xml:space="preserve"> z domu o godzinie </w:t>
      </w:r>
      <m:oMath>
        <m:r>
          <w:rPr>
            <w:rFonts w:ascii="Cambria Math" w:hAnsi="Cambria Math"/>
            <w:sz w:val="24"/>
            <w:lang w:eastAsia="pl-PL"/>
          </w:rPr>
          <m:t>8.00</m:t>
        </m:r>
      </m:oMath>
      <w:r w:rsidR="00A1475C">
        <w:rPr>
          <w:sz w:val="24"/>
          <w:lang w:eastAsia="pl-PL"/>
        </w:rPr>
        <w:t xml:space="preserve">. Czekał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A1475C">
        <w:rPr>
          <w:sz w:val="24"/>
          <w:lang w:eastAsia="pl-PL"/>
        </w:rPr>
        <w:t xml:space="preserve">kilka minut na autobus. Po </w:t>
      </w:r>
      <w:r>
        <w:rPr>
          <w:sz w:val="24"/>
          <w:lang w:eastAsia="pl-PL"/>
        </w:rPr>
        <w:t xml:space="preserve">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A1475C">
        <w:rPr>
          <w:sz w:val="24"/>
          <w:lang w:eastAsia="pl-PL"/>
        </w:rPr>
        <w:t xml:space="preserve">wyjściu z autobusu musiał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A1475C">
        <w:rPr>
          <w:sz w:val="24"/>
          <w:lang w:eastAsia="pl-PL"/>
        </w:rPr>
        <w:t xml:space="preserve">jeszcze przejść kawałek drogi </w:t>
      </w:r>
      <w:r>
        <w:rPr>
          <w:sz w:val="24"/>
          <w:lang w:eastAsia="pl-PL"/>
        </w:rPr>
        <w:t xml:space="preserve"> </w:t>
      </w:r>
    </w:p>
    <w:p w:rsidR="00A1475C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A1475C">
        <w:rPr>
          <w:sz w:val="24"/>
          <w:lang w:eastAsia="pl-PL"/>
        </w:rPr>
        <w:t xml:space="preserve">piechotą. Oblicz długość trasy   </w:t>
      </w:r>
    </w:p>
    <w:p w:rsidR="00A44F4D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pokonanej przez Marcina od </w:t>
      </w:r>
      <w:r w:rsidR="00A44F4D"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A1475C">
        <w:rPr>
          <w:sz w:val="24"/>
          <w:lang w:eastAsia="pl-PL"/>
        </w:rPr>
        <w:t xml:space="preserve">wyjścia z domu do chatki babci.  </w:t>
      </w:r>
      <w:r>
        <w:rPr>
          <w:sz w:val="24"/>
          <w:lang w:eastAsia="pl-PL"/>
        </w:rPr>
        <w:t xml:space="preserve">  </w:t>
      </w:r>
    </w:p>
    <w:p w:rsidR="00A1475C" w:rsidRPr="00C326F9" w:rsidRDefault="00A44F4D" w:rsidP="00A1475C">
      <w:pPr>
        <w:tabs>
          <w:tab w:val="left" w:pos="1080"/>
        </w:tabs>
        <w:spacing w:after="0"/>
        <w:rPr>
          <w:i/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1164FE">
        <w:rPr>
          <w:sz w:val="24"/>
          <w:lang w:eastAsia="pl-PL"/>
        </w:rPr>
        <w:t>(</w:t>
      </w:r>
      <w:r w:rsidR="001164FE">
        <w:rPr>
          <w:i/>
          <w:sz w:val="24"/>
          <w:lang w:eastAsia="pl-PL"/>
        </w:rPr>
        <w:t>z dokł.</w:t>
      </w:r>
      <w:r w:rsidR="00A1475C">
        <w:rPr>
          <w:i/>
          <w:sz w:val="24"/>
          <w:lang w:eastAsia="pl-PL"/>
        </w:rPr>
        <w:t xml:space="preserve"> do pełnych setek metrów</w:t>
      </w:r>
      <w:r w:rsidR="001164FE">
        <w:rPr>
          <w:i/>
          <w:sz w:val="24"/>
          <w:lang w:eastAsia="pl-PL"/>
        </w:rPr>
        <w:t>)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A44F4D" w:rsidRDefault="00A44F4D" w:rsidP="00A44F4D">
      <w:pPr>
        <w:rPr>
          <w:sz w:val="24"/>
        </w:rPr>
      </w:pPr>
      <w:r>
        <w:rPr>
          <w:sz w:val="24"/>
        </w:rPr>
        <w:t xml:space="preserve">Zad. 90  Które z równań </w:t>
      </w:r>
      <w:r>
        <w:rPr>
          <w:sz w:val="24"/>
          <w:u w:val="single"/>
        </w:rPr>
        <w:t>nie jest zgodne</w:t>
      </w:r>
      <w:r>
        <w:rPr>
          <w:sz w:val="24"/>
        </w:rPr>
        <w:t xml:space="preserve"> z treścią zdania: ”Liczba 35 jest o 13 mniejsza od  liczby a” ?     </w:t>
      </w:r>
    </w:p>
    <w:p w:rsidR="00A44F4D" w:rsidRPr="00A44F4D" w:rsidRDefault="00A44F4D" w:rsidP="00A44F4D">
      <w:pPr>
        <w:spacing w:line="360" w:lineRule="auto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A.  35+13=a         B.  a-13=35           C.  a=35-13            D.  a-35=13</m:t>
          </m:r>
        </m:oMath>
      </m:oMathPara>
    </w:p>
    <w:p w:rsidR="00A44F4D" w:rsidRDefault="00A44F4D" w:rsidP="00A44F4D">
      <w:pPr>
        <w:spacing w:after="0"/>
        <w:rPr>
          <w:sz w:val="24"/>
        </w:rPr>
      </w:pPr>
      <w:r w:rsidRPr="00824333">
        <w:rPr>
          <w:sz w:val="24"/>
        </w:rPr>
        <w:t xml:space="preserve">Zad. </w:t>
      </w:r>
      <w:r>
        <w:rPr>
          <w:sz w:val="24"/>
        </w:rPr>
        <w:t>91</w:t>
      </w:r>
      <w:r w:rsidRPr="00824333">
        <w:rPr>
          <w:sz w:val="24"/>
        </w:rPr>
        <w:t xml:space="preserve">  Bartek i Grześ zbierali kasztany. Bartek zebrał n kasztanów, Grześ zebrał 7 razy więcej. </w:t>
      </w:r>
      <w:r>
        <w:rPr>
          <w:sz w:val="24"/>
        </w:rPr>
        <w:t xml:space="preserve">   </w:t>
      </w:r>
    </w:p>
    <w:p w:rsidR="00A44F4D" w:rsidRDefault="00A44F4D" w:rsidP="00A44F4D">
      <w:pPr>
        <w:spacing w:after="0"/>
        <w:rPr>
          <w:sz w:val="24"/>
        </w:rPr>
      </w:pPr>
      <w:r>
        <w:rPr>
          <w:sz w:val="24"/>
        </w:rPr>
        <w:t xml:space="preserve">            </w:t>
      </w:r>
      <w:r w:rsidRPr="00824333">
        <w:rPr>
          <w:sz w:val="24"/>
        </w:rPr>
        <w:t xml:space="preserve">Następnie Grześ w drodze do domu zgubił 10 kasztanów, a połowę pozostałych oddał Bartkowi. </w:t>
      </w:r>
      <w:r>
        <w:rPr>
          <w:sz w:val="24"/>
        </w:rPr>
        <w:t xml:space="preserve">  </w:t>
      </w:r>
    </w:p>
    <w:p w:rsidR="00A44F4D" w:rsidRDefault="00A44F4D" w:rsidP="00A44F4D">
      <w:pPr>
        <w:spacing w:after="0"/>
      </w:pPr>
      <w:r>
        <w:rPr>
          <w:sz w:val="24"/>
        </w:rPr>
        <w:t xml:space="preserve">            </w:t>
      </w:r>
      <w:r w:rsidRPr="00824333">
        <w:rPr>
          <w:sz w:val="24"/>
        </w:rPr>
        <w:t>Ile kasztanów ma teraz Bartek, a ile ma Grześ?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D10DF4" w:rsidRDefault="00DB50C2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 w:rsidRPr="007B1B50">
        <w:rPr>
          <w:sz w:val="24"/>
          <w:u w:val="single"/>
          <w:lang w:eastAsia="pl-PL"/>
        </w:rPr>
        <w:t xml:space="preserve">Zad. </w:t>
      </w:r>
      <w:r w:rsidR="00214FE0" w:rsidRPr="00D10DF4">
        <w:rPr>
          <w:sz w:val="24"/>
          <w:lang w:eastAsia="pl-PL"/>
        </w:rPr>
        <w:t>9</w:t>
      </w:r>
      <w:r w:rsidR="00A44F4D">
        <w:rPr>
          <w:sz w:val="24"/>
          <w:lang w:eastAsia="pl-PL"/>
        </w:rPr>
        <w:t>2</w:t>
      </w:r>
      <w:r w:rsidR="00D10DF4">
        <w:rPr>
          <w:sz w:val="24"/>
          <w:lang w:eastAsia="pl-PL"/>
        </w:rPr>
        <w:t xml:space="preserve"> </w:t>
      </w:r>
      <w:r w:rsidR="00D10DF4" w:rsidRPr="00D10DF4">
        <w:rPr>
          <w:rFonts w:ascii="Times New Roman" w:hAnsi="Times New Roman"/>
          <w:sz w:val="24"/>
        </w:rPr>
        <w:t xml:space="preserve">W tabeli podano wybrane informacje na temat dwóch rodzajów herbat, które pije rodzina </w:t>
      </w:r>
      <w:r w:rsidR="00D10DF4">
        <w:rPr>
          <w:rFonts w:ascii="Times New Roman" w:hAnsi="Times New Roman"/>
          <w:sz w:val="24"/>
        </w:rPr>
        <w:t xml:space="preserve">  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</w:t>
      </w:r>
      <w:r w:rsidRPr="00D10DF4">
        <w:rPr>
          <w:rFonts w:ascii="Times New Roman" w:hAnsi="Times New Roman"/>
          <w:sz w:val="24"/>
        </w:rPr>
        <w:t xml:space="preserve">Nowaków. Rodzina ta wypija dziennie średnio 12 kubków herbaty i zamierza kupić możliwie </w:t>
      </w:r>
      <w:r>
        <w:rPr>
          <w:rFonts w:ascii="Times New Roman" w:hAnsi="Times New Roman"/>
          <w:sz w:val="24"/>
        </w:rPr>
        <w:t xml:space="preserve">  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10DF4">
        <w:rPr>
          <w:rFonts w:ascii="Times New Roman" w:hAnsi="Times New Roman"/>
          <w:sz w:val="24"/>
        </w:rPr>
        <w:t xml:space="preserve">najmniejszą liczbę opakowań herbaty jednego rodzaju, aby wystarczyło jej na 30 dni. Oblicz koszt </w:t>
      </w:r>
      <w:r>
        <w:rPr>
          <w:rFonts w:ascii="Times New Roman" w:hAnsi="Times New Roman"/>
          <w:sz w:val="24"/>
        </w:rPr>
        <w:t xml:space="preserve"> </w:t>
      </w:r>
    </w:p>
    <w:p w:rsidR="00DB50C2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10DF4">
        <w:rPr>
          <w:rFonts w:ascii="Times New Roman" w:hAnsi="Times New Roman"/>
          <w:sz w:val="24"/>
        </w:rPr>
        <w:t>zakupu herbaty sypkiej oraz koszt zakupu herbaty w torebkach.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anchor distT="0" distB="0" distL="114300" distR="114300" simplePos="0" relativeHeight="251942400" behindDoc="0" locked="0" layoutInCell="1" allowOverlap="1" wp14:anchorId="4BC6FC75" wp14:editId="2BCFFADC">
            <wp:simplePos x="0" y="0"/>
            <wp:positionH relativeFrom="column">
              <wp:posOffset>1116965</wp:posOffset>
            </wp:positionH>
            <wp:positionV relativeFrom="paragraph">
              <wp:posOffset>92075</wp:posOffset>
            </wp:positionV>
            <wp:extent cx="5076825" cy="1075092"/>
            <wp:effectExtent l="0" t="0" r="0" b="0"/>
            <wp:wrapThrough wrapText="bothSides">
              <wp:wrapPolygon edited="0">
                <wp:start x="0" y="0"/>
                <wp:lineTo x="0" y="21051"/>
                <wp:lineTo x="21478" y="21051"/>
                <wp:lineTo x="21478" y="0"/>
                <wp:lineTo x="0" y="0"/>
              </wp:wrapPolygon>
            </wp:wrapThrough>
            <wp:docPr id="1448" name="Obraz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A44F4D">
      <w:pPr>
        <w:tabs>
          <w:tab w:val="left" w:pos="1080"/>
        </w:tabs>
        <w:rPr>
          <w:rFonts w:ascii="Times New Roman" w:hAnsi="Times New Roman"/>
          <w:sz w:val="28"/>
          <w:lang w:eastAsia="pl-PL"/>
        </w:rPr>
      </w:pPr>
    </w:p>
    <w:p w:rsidR="00B63961" w:rsidRDefault="001109EE" w:rsidP="00B63961">
      <w:pPr>
        <w:spacing w:after="0"/>
        <w:rPr>
          <w:rFonts w:ascii="Times New Roman" w:hAnsi="Times New Roman"/>
          <w:sz w:val="24"/>
          <w:szCs w:val="24"/>
        </w:rPr>
      </w:pPr>
      <w:r>
        <w:rPr>
          <w:sz w:val="24"/>
        </w:rPr>
        <w:t xml:space="preserve">Zad. </w:t>
      </w:r>
      <w:r w:rsidR="00214FE0" w:rsidRPr="00B63961">
        <w:rPr>
          <w:rFonts w:ascii="Times New Roman" w:hAnsi="Times New Roman"/>
          <w:sz w:val="24"/>
          <w:szCs w:val="24"/>
        </w:rPr>
        <w:t>93</w:t>
      </w:r>
      <w:r w:rsidRPr="00B63961">
        <w:rPr>
          <w:rFonts w:ascii="Times New Roman" w:hAnsi="Times New Roman"/>
          <w:sz w:val="24"/>
          <w:szCs w:val="24"/>
        </w:rPr>
        <w:t xml:space="preserve">  </w:t>
      </w:r>
      <w:r w:rsidR="00B63961" w:rsidRPr="00B63961">
        <w:rPr>
          <w:rFonts w:ascii="Times New Roman" w:hAnsi="Times New Roman"/>
          <w:sz w:val="24"/>
          <w:szCs w:val="24"/>
        </w:rPr>
        <w:t xml:space="preserve">W pierwszym zbiorniku było czterokrotnie więcej wody niż w drugim. Po wlaniu 6 litrów wody </w:t>
      </w:r>
      <w:r w:rsidR="00B63961">
        <w:rPr>
          <w:rFonts w:ascii="Times New Roman" w:hAnsi="Times New Roman"/>
          <w:sz w:val="24"/>
          <w:szCs w:val="24"/>
        </w:rPr>
        <w:t xml:space="preserve">  </w:t>
      </w:r>
    </w:p>
    <w:p w:rsidR="00B63961" w:rsidRDefault="00B63961" w:rsidP="00B639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B63961">
        <w:rPr>
          <w:rFonts w:ascii="Times New Roman" w:hAnsi="Times New Roman"/>
          <w:sz w:val="24"/>
          <w:szCs w:val="24"/>
        </w:rPr>
        <w:t xml:space="preserve">do każdego z nich, w pierwszym jest dwukrotnie więcej wody niż w drugim. Ile łącznie wody jest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1109EE" w:rsidRPr="00B63961" w:rsidRDefault="00B63961" w:rsidP="00A44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B63961">
        <w:rPr>
          <w:rFonts w:ascii="Times New Roman" w:hAnsi="Times New Roman"/>
          <w:sz w:val="24"/>
          <w:szCs w:val="24"/>
        </w:rPr>
        <w:t xml:space="preserve">teraz w obu zbiornikach? </w:t>
      </w:r>
    </w:p>
    <w:p w:rsidR="001109EE" w:rsidRDefault="001109EE" w:rsidP="001109EE">
      <w:pPr>
        <w:tabs>
          <w:tab w:val="left" w:pos="1080"/>
        </w:tabs>
        <w:rPr>
          <w:sz w:val="6"/>
          <w:lang w:eastAsia="pl-PL"/>
        </w:rPr>
      </w:pPr>
    </w:p>
    <w:p w:rsidR="00A1475C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94</w:t>
      </w:r>
      <w:r>
        <w:rPr>
          <w:sz w:val="24"/>
          <w:u w:val="single"/>
          <w:lang w:eastAsia="pl-PL"/>
        </w:rPr>
        <w:t xml:space="preserve">   </w:t>
      </w:r>
      <w:r>
        <w:rPr>
          <w:sz w:val="24"/>
          <w:lang w:eastAsia="pl-PL"/>
        </w:rPr>
        <w:t xml:space="preserve">Aby kupić bardzo ciekawą książkę brakuje Marcinowi </w:t>
      </w:r>
      <m:oMath>
        <m:r>
          <w:rPr>
            <w:rFonts w:ascii="Cambria Math" w:hAnsi="Cambria Math"/>
            <w:sz w:val="24"/>
            <w:lang w:eastAsia="pl-PL"/>
          </w:rPr>
          <m:t>8 zł.</m:t>
        </m:r>
      </m:oMath>
      <w:r>
        <w:rPr>
          <w:sz w:val="24"/>
          <w:lang w:eastAsia="pl-PL"/>
        </w:rPr>
        <w:t xml:space="preserve"> Gdyby cenę książki obniżono o   </w:t>
      </w:r>
    </w:p>
    <w:p w:rsidR="00A1475C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20 %</m:t>
        </m:r>
      </m:oMath>
      <w:r>
        <w:rPr>
          <w:sz w:val="24"/>
          <w:lang w:eastAsia="pl-PL"/>
        </w:rPr>
        <w:t xml:space="preserve">, to Marcin dokonałby zakupu i zostałoby jeszcze </w:t>
      </w:r>
      <m:oMath>
        <m:r>
          <w:rPr>
            <w:rFonts w:ascii="Cambria Math" w:hAnsi="Cambria Math"/>
            <w:sz w:val="24"/>
            <w:lang w:eastAsia="pl-PL"/>
          </w:rPr>
          <m:t>2 zł.</m:t>
        </m:r>
      </m:oMath>
      <w:r>
        <w:rPr>
          <w:sz w:val="24"/>
          <w:lang w:eastAsia="pl-PL"/>
        </w:rPr>
        <w:t xml:space="preserve"> Które z poniższych równań pozwala   </w:t>
      </w:r>
    </w:p>
    <w:p w:rsidR="00A1475C" w:rsidRDefault="00A1475C" w:rsidP="00211F9D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obliczyć cenę książki ?</w:t>
      </w:r>
    </w:p>
    <w:p w:rsidR="00A1475C" w:rsidRPr="00641D7F" w:rsidRDefault="00A1475C" w:rsidP="00A1475C">
      <w:pPr>
        <w:tabs>
          <w:tab w:val="left" w:pos="1080"/>
        </w:tabs>
        <w:spacing w:line="360" w:lineRule="auto"/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0,8x+2=x-8          B.  x+2=0,8x+8          C.  0,8x-2=8            D.  0,8x+2=x+8</m:t>
          </m:r>
        </m:oMath>
      </m:oMathPara>
    </w:p>
    <w:p w:rsidR="00641D7F" w:rsidRDefault="00641D7F" w:rsidP="00641D7F">
      <w:pPr>
        <w:tabs>
          <w:tab w:val="left" w:pos="1080"/>
        </w:tabs>
        <w:spacing w:line="240" w:lineRule="auto"/>
        <w:rPr>
          <w:sz w:val="24"/>
          <w:lang w:eastAsia="pl-PL"/>
        </w:rPr>
      </w:pPr>
    </w:p>
    <w:p w:rsidR="00D968EA" w:rsidRDefault="001109EE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95</w:t>
      </w:r>
      <w:r>
        <w:rPr>
          <w:sz w:val="24"/>
          <w:u w:val="single"/>
          <w:lang w:eastAsia="pl-PL"/>
        </w:rPr>
        <w:t xml:space="preserve">  </w:t>
      </w:r>
      <w:r>
        <w:t xml:space="preserve">    </w:t>
      </w:r>
      <w:r w:rsidRPr="00D968EA">
        <w:rPr>
          <w:rFonts w:ascii="Times New Roman" w:hAnsi="Times New Roman"/>
          <w:sz w:val="24"/>
        </w:rPr>
        <w:t xml:space="preserve">Pewne czasopismo motoryzacyjne stosuje punktowy system oceny nowych samochodów i </w:t>
      </w:r>
      <w:r w:rsidR="00D968EA">
        <w:rPr>
          <w:rFonts w:ascii="Times New Roman" w:hAnsi="Times New Roman"/>
          <w:sz w:val="24"/>
        </w:rPr>
        <w:t xml:space="preserve">  </w:t>
      </w:r>
    </w:p>
    <w:p w:rsidR="00D968EA" w:rsidRDefault="00D968EA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="001109EE" w:rsidRPr="00D968EA">
        <w:rPr>
          <w:rFonts w:ascii="Times New Roman" w:hAnsi="Times New Roman"/>
          <w:sz w:val="24"/>
        </w:rPr>
        <w:t xml:space="preserve">przyznaje tytuł „Samochodu Roku” pojazdowi, który uzyska najwyższą ocenę ogólną. Obecnie </w:t>
      </w:r>
      <w:r>
        <w:rPr>
          <w:rFonts w:ascii="Times New Roman" w:hAnsi="Times New Roman"/>
          <w:sz w:val="24"/>
        </w:rPr>
        <w:t xml:space="preserve">  </w:t>
      </w:r>
    </w:p>
    <w:p w:rsidR="001109EE" w:rsidRPr="00D968EA" w:rsidRDefault="00D968EA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="001109EE" w:rsidRPr="00D968EA">
        <w:rPr>
          <w:rFonts w:ascii="Times New Roman" w:hAnsi="Times New Roman"/>
          <w:sz w:val="24"/>
        </w:rPr>
        <w:t>ocenianych jest pięć samochodów, a ich punktację przedstawia tabela.</w:t>
      </w:r>
    </w:p>
    <w:p w:rsidR="001109EE" w:rsidRDefault="001109EE" w:rsidP="001109EE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6265A814" wp14:editId="70EDF901">
            <wp:extent cx="5762625" cy="2581275"/>
            <wp:effectExtent l="0" t="0" r="9525" b="9525"/>
            <wp:docPr id="1400" name="Obraz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EE" w:rsidRDefault="001109EE" w:rsidP="001109EE">
      <w:r>
        <w:t xml:space="preserve">Żeby obliczyć ocenę ogólną danego samochodu, czasopismo stosuje następujący wzór, który jest sumą ważoną uzyskanych punktów: Ocena ogólna = (3 x B) + P + Z + W. </w:t>
      </w:r>
    </w:p>
    <w:p w:rsidR="001109EE" w:rsidRDefault="001109EE" w:rsidP="001109EE">
      <w:r>
        <w:t>Oblicz ocenę ogólną samochodu „Ca”.</w:t>
      </w:r>
    </w:p>
    <w:p w:rsidR="00DA47D7" w:rsidRPr="0050702B" w:rsidRDefault="00D968EA" w:rsidP="00A44F4D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933184" behindDoc="0" locked="0" layoutInCell="1" allowOverlap="1" wp14:anchorId="43BFF3D5" wp14:editId="35FA01A7">
            <wp:simplePos x="0" y="0"/>
            <wp:positionH relativeFrom="column">
              <wp:posOffset>793115</wp:posOffset>
            </wp:positionH>
            <wp:positionV relativeFrom="paragraph">
              <wp:posOffset>81915</wp:posOffset>
            </wp:positionV>
            <wp:extent cx="5619750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527" y="21155"/>
                <wp:lineTo x="21527" y="0"/>
                <wp:lineTo x="0" y="0"/>
              </wp:wrapPolygon>
            </wp:wrapThrough>
            <wp:docPr id="1445" name="Obraz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D7">
        <w:rPr>
          <w:rFonts w:eastAsia="Times New Roman"/>
        </w:rPr>
        <w:t xml:space="preserve">  </w:t>
      </w:r>
      <w:r w:rsidR="00DA47D7">
        <w:t xml:space="preserve"> </w:t>
      </w:r>
      <w:r w:rsidR="00DA47D7" w:rsidRPr="00F20ADD">
        <w:rPr>
          <w:rFonts w:eastAsia="Times New Roman"/>
        </w:rPr>
        <w:t xml:space="preserve">  </w:t>
      </w:r>
      <w:r w:rsidR="00DA47D7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96</w:t>
      </w:r>
      <w:r w:rsidR="00DA47D7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 w:rsidR="00DA47D7" w:rsidRPr="0050702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1109EE" w:rsidRDefault="001109EE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3A36E6" w:rsidP="001109EE">
      <w:pPr>
        <w:tabs>
          <w:tab w:val="left" w:pos="1080"/>
        </w:tabs>
        <w:rPr>
          <w:sz w:val="6"/>
          <w:lang w:eastAsia="pl-PL"/>
        </w:rPr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970048" behindDoc="0" locked="0" layoutInCell="1" allowOverlap="1" wp14:anchorId="0AC6E29D" wp14:editId="0AF05BC8">
            <wp:simplePos x="0" y="0"/>
            <wp:positionH relativeFrom="column">
              <wp:posOffset>3583940</wp:posOffset>
            </wp:positionH>
            <wp:positionV relativeFrom="paragraph">
              <wp:posOffset>148590</wp:posOffset>
            </wp:positionV>
            <wp:extent cx="2571750" cy="1216064"/>
            <wp:effectExtent l="0" t="0" r="0" b="3175"/>
            <wp:wrapThrough wrapText="bothSides">
              <wp:wrapPolygon edited="0">
                <wp:start x="0" y="0"/>
                <wp:lineTo x="0" y="21318"/>
                <wp:lineTo x="21440" y="21318"/>
                <wp:lineTo x="21440" y="0"/>
                <wp:lineTo x="0" y="0"/>
              </wp:wrapPolygon>
            </wp:wrapThrough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4D" w:rsidRDefault="0017223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 w:rsidRPr="00A44F4D">
        <w:rPr>
          <w:rFonts w:ascii="Times New Roman" w:eastAsia="Times New Roman" w:hAnsi="Times New Roman"/>
          <w:sz w:val="24"/>
        </w:rPr>
        <w:t xml:space="preserve">Zad. 97  Marcin chce pomalować swój pokój. Obliczył, </w:t>
      </w:r>
      <w:r w:rsidR="00A44F4D">
        <w:rPr>
          <w:rFonts w:ascii="Times New Roman" w:eastAsia="Times New Roman" w:hAnsi="Times New Roman"/>
          <w:sz w:val="24"/>
        </w:rPr>
        <w:t xml:space="preserve"> </w:t>
      </w:r>
    </w:p>
    <w:p w:rsid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</w:t>
      </w:r>
      <w:r w:rsidR="0017223D" w:rsidRPr="00A44F4D">
        <w:rPr>
          <w:rFonts w:ascii="Times New Roman" w:eastAsia="Times New Roman" w:hAnsi="Times New Roman"/>
          <w:sz w:val="24"/>
        </w:rPr>
        <w:t xml:space="preserve">że powierzchnia do malowania to </w:t>
      </w:r>
      <m:oMath>
        <m:r>
          <w:rPr>
            <w:rFonts w:ascii="Cambria Math" w:eastAsia="Times New Roman" w:hAnsi="Cambria Math"/>
            <w:sz w:val="24"/>
          </w:rPr>
          <m:t xml:space="preserve">70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</w:rPr>
              <m:t>m</m:t>
            </m:r>
          </m:e>
          <m:sup>
            <m:r>
              <w:rPr>
                <w:rFonts w:ascii="Cambria Math" w:eastAsia="Times New Roman" w:hAnsi="Cambria Math"/>
                <w:sz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</w:rPr>
          <m:t>.</m:t>
        </m:r>
      </m:oMath>
      <w:r w:rsidR="0017223D" w:rsidRPr="00A44F4D">
        <w:rPr>
          <w:rFonts w:ascii="Times New Roman" w:eastAsia="Times New Roman" w:hAnsi="Times New Roman"/>
          <w:sz w:val="24"/>
        </w:rPr>
        <w:t xml:space="preserve"> </w:t>
      </w:r>
    </w:p>
    <w:p w:rsidR="007F096E" w:rsidRP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</w:t>
      </w:r>
      <w:r w:rsidR="0017223D" w:rsidRPr="00A44F4D">
        <w:rPr>
          <w:rFonts w:ascii="Times New Roman" w:eastAsia="Times New Roman" w:hAnsi="Times New Roman"/>
          <w:sz w:val="24"/>
        </w:rPr>
        <w:t xml:space="preserve">W sklepie znalazł </w:t>
      </w:r>
      <w:r w:rsidR="003A36E6" w:rsidRPr="00A44F4D">
        <w:rPr>
          <w:rFonts w:ascii="Times New Roman" w:eastAsia="Times New Roman" w:hAnsi="Times New Roman"/>
          <w:sz w:val="24"/>
        </w:rPr>
        <w:t xml:space="preserve">  </w:t>
      </w:r>
      <w:r w:rsidR="0017223D" w:rsidRPr="00A44F4D">
        <w:rPr>
          <w:rFonts w:ascii="Times New Roman" w:eastAsia="Times New Roman" w:hAnsi="Times New Roman"/>
          <w:sz w:val="24"/>
        </w:rPr>
        <w:t>następujące oferty:</w:t>
      </w:r>
    </w:p>
    <w:p w:rsidR="00A44F4D" w:rsidRDefault="003A36E6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 w:rsidRPr="00A44F4D">
        <w:rPr>
          <w:rFonts w:ascii="Times New Roman" w:eastAsia="Times New Roman" w:hAnsi="Times New Roman"/>
          <w:sz w:val="24"/>
        </w:rPr>
        <w:t xml:space="preserve">     </w:t>
      </w:r>
      <w:r w:rsidR="00A44F4D">
        <w:rPr>
          <w:rFonts w:ascii="Times New Roman" w:eastAsia="Times New Roman" w:hAnsi="Times New Roman"/>
          <w:sz w:val="24"/>
        </w:rPr>
        <w:t xml:space="preserve">  </w:t>
      </w:r>
      <w:r w:rsidRPr="00A44F4D">
        <w:rPr>
          <w:rFonts w:ascii="Times New Roman" w:eastAsia="Times New Roman" w:hAnsi="Times New Roman"/>
          <w:sz w:val="24"/>
        </w:rPr>
        <w:t xml:space="preserve">Którą ofertę należy wybrać, aby dwukrotnie </w:t>
      </w:r>
      <w:r w:rsidR="00A44F4D">
        <w:rPr>
          <w:rFonts w:ascii="Times New Roman" w:eastAsia="Times New Roman" w:hAnsi="Times New Roman"/>
          <w:sz w:val="24"/>
        </w:rPr>
        <w:t xml:space="preserve"> </w:t>
      </w:r>
    </w:p>
    <w:p w:rsidR="0017223D" w:rsidRP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</w:t>
      </w:r>
      <w:r w:rsidR="003A36E6" w:rsidRPr="00A44F4D">
        <w:rPr>
          <w:rFonts w:ascii="Times New Roman" w:eastAsia="Times New Roman" w:hAnsi="Times New Roman"/>
          <w:sz w:val="24"/>
        </w:rPr>
        <w:t>pomalować pokój i wydać jak najmniej ?</w:t>
      </w:r>
    </w:p>
    <w:p w:rsidR="0017223D" w:rsidRDefault="0017223D" w:rsidP="003A36E6">
      <w:pPr>
        <w:spacing w:after="0" w:line="360" w:lineRule="auto"/>
        <w:rPr>
          <w:rFonts w:eastAsia="Times New Roman"/>
        </w:rPr>
      </w:pPr>
    </w:p>
    <w:p w:rsidR="0017223D" w:rsidRDefault="0017223D" w:rsidP="00596316">
      <w:pPr>
        <w:spacing w:after="0" w:line="240" w:lineRule="auto"/>
        <w:rPr>
          <w:rFonts w:eastAsia="Times New Roman"/>
        </w:rPr>
      </w:pPr>
    </w:p>
    <w:p w:rsidR="00EB5CA9" w:rsidRPr="00E74F71" w:rsidRDefault="007F096E" w:rsidP="00596316">
      <w:pPr>
        <w:spacing w:after="0" w:line="240" w:lineRule="auto"/>
        <w:rPr>
          <w:rFonts w:eastAsia="Times New Roman"/>
          <w:sz w:val="14"/>
        </w:rPr>
      </w:pPr>
      <w:r w:rsidRPr="00F20ADD">
        <w:rPr>
          <w:rFonts w:eastAsia="Times New Roman"/>
        </w:rPr>
        <w:t xml:space="preserve"> </w:t>
      </w:r>
    </w:p>
    <w:p w:rsidR="00E74F71" w:rsidRDefault="00802C3F" w:rsidP="00E74F71">
      <w:pPr>
        <w:pStyle w:val="Nagwek5"/>
        <w:spacing w:before="0" w:line="240" w:lineRule="auto"/>
        <w:ind w:left="196" w:right="130"/>
        <w:jc w:val="both"/>
        <w:rPr>
          <w:color w:val="auto"/>
        </w:rPr>
      </w:pPr>
      <w:r>
        <w:rPr>
          <w:color w:val="auto"/>
          <w:u w:val="single"/>
        </w:rPr>
        <w:t xml:space="preserve">Zad. </w:t>
      </w:r>
      <w:r w:rsidR="00214FE0">
        <w:rPr>
          <w:color w:val="auto"/>
          <w:u w:val="single"/>
        </w:rPr>
        <w:t>9</w:t>
      </w:r>
      <w:r w:rsidR="00B071A8">
        <w:rPr>
          <w:color w:val="auto"/>
          <w:u w:val="single"/>
        </w:rPr>
        <w:t>8</w:t>
      </w:r>
      <w:r>
        <w:rPr>
          <w:color w:val="auto"/>
          <w:u w:val="single"/>
        </w:rPr>
        <w:t xml:space="preserve"> </w:t>
      </w:r>
      <w:r w:rsidR="00B94C2E" w:rsidRPr="00D15A4E">
        <w:rPr>
          <w:color w:val="auto"/>
        </w:rPr>
        <w:t xml:space="preserve">  </w:t>
      </w:r>
      <w:r w:rsidR="00B94C2E">
        <w:rPr>
          <w:color w:val="auto"/>
        </w:rPr>
        <w:t xml:space="preserve">Dwa lata temu Ania była trzy razy młodsza od Taty. Za sześć lat razem będą mieli osiemdziesiąt </w:t>
      </w:r>
      <w:r>
        <w:rPr>
          <w:color w:val="auto"/>
        </w:rPr>
        <w:t xml:space="preserve">  </w:t>
      </w:r>
      <w:r w:rsidRPr="00802C3F">
        <w:rPr>
          <w:color w:val="auto"/>
        </w:rPr>
        <w:t xml:space="preserve">        </w:t>
      </w:r>
      <w:r w:rsidR="00E74F71">
        <w:rPr>
          <w:color w:val="auto"/>
        </w:rPr>
        <w:t xml:space="preserve">   </w:t>
      </w:r>
    </w:p>
    <w:p w:rsidR="00B94C2E" w:rsidRDefault="00E74F71" w:rsidP="00E74F71">
      <w:pPr>
        <w:pStyle w:val="Nagwek5"/>
        <w:spacing w:before="0" w:after="240" w:line="240" w:lineRule="auto"/>
        <w:ind w:left="196" w:right="130"/>
        <w:jc w:val="both"/>
        <w:rPr>
          <w:color w:val="auto"/>
        </w:rPr>
      </w:pPr>
      <w:r>
        <w:rPr>
          <w:color w:val="auto"/>
        </w:rPr>
        <w:t xml:space="preserve">              </w:t>
      </w:r>
      <w:r w:rsidR="00B94C2E">
        <w:rPr>
          <w:color w:val="auto"/>
        </w:rPr>
        <w:t xml:space="preserve">lat. </w:t>
      </w:r>
      <w:r w:rsidR="00B94C2E" w:rsidRPr="008659A4">
        <w:rPr>
          <w:color w:val="auto"/>
        </w:rPr>
        <w:t xml:space="preserve">Jeżeli Ania ma obecnie </w:t>
      </w:r>
      <m:oMath>
        <m:r>
          <w:rPr>
            <w:rFonts w:ascii="Cambria Math" w:hAnsi="Cambria Math"/>
          </w:rPr>
          <m:t>x lat</m:t>
        </m:r>
      </m:oMath>
      <w:r w:rsidR="00B94C2E">
        <w:rPr>
          <w:color w:val="auto"/>
        </w:rPr>
        <w:t>, to:</w:t>
      </w:r>
    </w:p>
    <w:tbl>
      <w:tblPr>
        <w:tblW w:w="920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6528"/>
        <w:gridCol w:w="982"/>
        <w:gridCol w:w="982"/>
      </w:tblGrid>
      <w:tr w:rsidR="00B94C2E" w:rsidRPr="007677DE" w:rsidTr="00361A6B">
        <w:trPr>
          <w:trHeight w:val="36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Dwa lata temu Tata miał   3x-2  lat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Obecnie Tata ma  3x-4 lat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Za sześć lat Tata będzie mieć  3x+6 lat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Dwa lata temu Ania i Tata mieli razem 64 lata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B94C2E" w:rsidRPr="00802C3F" w:rsidRDefault="00641943" w:rsidP="00B94C2E">
      <w:pPr>
        <w:pStyle w:val="Tekstpodstawowy"/>
        <w:ind w:left="216" w:right="116"/>
        <w:rPr>
          <w:spacing w:val="-1"/>
          <w:sz w:val="40"/>
          <w:u w:val="single"/>
        </w:rPr>
      </w:pPr>
      <w:r>
        <w:rPr>
          <w:noProof/>
          <w:szCs w:val="24"/>
        </w:rPr>
        <w:drawing>
          <wp:anchor distT="0" distB="0" distL="114300" distR="114300" simplePos="0" relativeHeight="251963904" behindDoc="0" locked="0" layoutInCell="1" allowOverlap="1" wp14:anchorId="071C9D1F" wp14:editId="6FC46B07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2305050" cy="1809246"/>
            <wp:effectExtent l="0" t="0" r="0" b="635"/>
            <wp:wrapThrough wrapText="bothSides">
              <wp:wrapPolygon edited="0">
                <wp:start x="0" y="0"/>
                <wp:lineTo x="0" y="21380"/>
                <wp:lineTo x="21421" y="21380"/>
                <wp:lineTo x="21421" y="0"/>
                <wp:lineTo x="0" y="0"/>
              </wp:wrapPolygon>
            </wp:wrapThrough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C2E" w:rsidRDefault="00B94C2E" w:rsidP="00596316">
      <w:pPr>
        <w:spacing w:after="0" w:line="240" w:lineRule="auto"/>
        <w:rPr>
          <w:rFonts w:eastAsia="Times New Roman"/>
        </w:rPr>
      </w:pPr>
    </w:p>
    <w:p w:rsidR="00641943" w:rsidRDefault="00214FE0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</w:t>
      </w:r>
      <w:r w:rsidR="00B071A8">
        <w:rPr>
          <w:sz w:val="24"/>
          <w:szCs w:val="24"/>
        </w:rPr>
        <w:t>99</w:t>
      </w:r>
      <w:r w:rsidR="001109EE">
        <w:rPr>
          <w:sz w:val="24"/>
          <w:szCs w:val="24"/>
        </w:rPr>
        <w:t xml:space="preserve">  </w:t>
      </w:r>
      <w:r w:rsidR="0011352B">
        <w:rPr>
          <w:sz w:val="24"/>
          <w:szCs w:val="24"/>
        </w:rPr>
        <w:t xml:space="preserve">Marcin odkładał przez cztery miesiące ze swojej </w:t>
      </w:r>
      <w:r w:rsidR="00641943">
        <w:rPr>
          <w:sz w:val="24"/>
          <w:szCs w:val="24"/>
        </w:rPr>
        <w:t xml:space="preserve">  </w:t>
      </w:r>
    </w:p>
    <w:p w:rsidR="00B071A8" w:rsidRDefault="00641943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071A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1352B">
        <w:rPr>
          <w:sz w:val="24"/>
          <w:szCs w:val="24"/>
        </w:rPr>
        <w:t xml:space="preserve">wypłaty pewną sumę pieniędzy. Diagram pokazuje, jaki </w:t>
      </w:r>
      <w:r w:rsidR="00B071A8">
        <w:rPr>
          <w:sz w:val="24"/>
          <w:szCs w:val="24"/>
        </w:rPr>
        <w:t xml:space="preserve"> </w:t>
      </w:r>
    </w:p>
    <w:p w:rsidR="00B071A8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1352B">
        <w:rPr>
          <w:sz w:val="24"/>
          <w:szCs w:val="24"/>
        </w:rPr>
        <w:t xml:space="preserve">procent wartości roweru odkładał w poszczególnych </w:t>
      </w:r>
      <w:r>
        <w:rPr>
          <w:sz w:val="24"/>
          <w:szCs w:val="24"/>
        </w:rPr>
        <w:t xml:space="preserve"> </w:t>
      </w:r>
    </w:p>
    <w:p w:rsidR="00B071A8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1352B">
        <w:rPr>
          <w:sz w:val="24"/>
          <w:szCs w:val="24"/>
        </w:rPr>
        <w:t xml:space="preserve">miesiącach. W kwietniu wystarczyło odłożyć tylko </w:t>
      </w:r>
      <m:oMath>
        <m:r>
          <w:rPr>
            <w:rFonts w:ascii="Cambria Math" w:hAnsi="Cambria Math"/>
            <w:sz w:val="24"/>
            <w:szCs w:val="24"/>
          </w:rPr>
          <m:t>80 zł</m:t>
        </m:r>
      </m:oMath>
      <w:r w:rsidR="0011352B">
        <w:rPr>
          <w:sz w:val="24"/>
          <w:szCs w:val="24"/>
        </w:rPr>
        <w:t xml:space="preserve"> i już </w:t>
      </w:r>
      <w:r>
        <w:rPr>
          <w:sz w:val="24"/>
          <w:szCs w:val="24"/>
        </w:rPr>
        <w:t xml:space="preserve"> </w:t>
      </w:r>
    </w:p>
    <w:p w:rsidR="001109EE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352B">
        <w:rPr>
          <w:sz w:val="24"/>
          <w:szCs w:val="24"/>
        </w:rPr>
        <w:t xml:space="preserve">można było kupić </w:t>
      </w:r>
      <w:r w:rsidR="00641943">
        <w:rPr>
          <w:sz w:val="24"/>
          <w:szCs w:val="24"/>
        </w:rPr>
        <w:t xml:space="preserve"> </w:t>
      </w:r>
      <w:r w:rsidR="0011352B">
        <w:rPr>
          <w:sz w:val="24"/>
          <w:szCs w:val="24"/>
        </w:rPr>
        <w:t xml:space="preserve">rower. </w:t>
      </w:r>
    </w:p>
    <w:tbl>
      <w:tblPr>
        <w:tblpPr w:leftFromText="141" w:rightFromText="141" w:vertAnchor="text" w:horzAnchor="page" w:tblpX="1711" w:tblpY="137"/>
        <w:tblW w:w="5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700"/>
        <w:gridCol w:w="700"/>
      </w:tblGrid>
      <w:tr w:rsidR="00641943" w:rsidRPr="00641943" w:rsidTr="00641943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W styczniu oszczędził o 20 % więcej niż w lutym.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641943" w:rsidRPr="00641943" w:rsidTr="00641943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Rower kosztował 1600 zł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11352B" w:rsidRDefault="0011352B" w:rsidP="0011352B">
      <w:pPr>
        <w:rPr>
          <w:sz w:val="24"/>
          <w:szCs w:val="24"/>
        </w:rPr>
      </w:pPr>
    </w:p>
    <w:p w:rsidR="00641943" w:rsidRDefault="00641943" w:rsidP="0011352B">
      <w:pPr>
        <w:rPr>
          <w:sz w:val="24"/>
          <w:szCs w:val="24"/>
        </w:rPr>
      </w:pPr>
    </w:p>
    <w:p w:rsidR="0011352B" w:rsidRPr="00596316" w:rsidRDefault="0011352B" w:rsidP="0011352B">
      <w:pPr>
        <w:rPr>
          <w:sz w:val="24"/>
          <w:szCs w:val="24"/>
        </w:rPr>
      </w:pPr>
    </w:p>
    <w:p w:rsidR="00A1475C" w:rsidRDefault="00A1475C" w:rsidP="00DA47D7">
      <w:pPr>
        <w:spacing w:after="0" w:line="240" w:lineRule="auto"/>
      </w:pPr>
      <w:r>
        <w:rPr>
          <w:noProof/>
          <w:lang w:eastAsia="pl-PL"/>
        </w:rPr>
        <w:lastRenderedPageBreak/>
        <w:drawing>
          <wp:anchor distT="18288" distB="17145" distL="132588" distR="128016" simplePos="0" relativeHeight="251841024" behindDoc="1" locked="0" layoutInCell="1" allowOverlap="1" wp14:anchorId="5FD05F82" wp14:editId="57ECF10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0005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97" y="21500"/>
                <wp:lineTo x="21497" y="0"/>
                <wp:lineTo x="0" y="0"/>
              </wp:wrapPolygon>
            </wp:wrapThrough>
            <wp:docPr id="428" name="Wykres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2A5">
        <w:rPr>
          <w:i/>
        </w:rPr>
        <w:t xml:space="preserve">Informacje do zadań </w:t>
      </w:r>
      <w:r w:rsidR="00214FE0">
        <w:rPr>
          <w:i/>
        </w:rPr>
        <w:t>10</w:t>
      </w:r>
      <w:r w:rsidR="00B071A8">
        <w:rPr>
          <w:i/>
        </w:rPr>
        <w:t>0</w:t>
      </w:r>
      <w:r w:rsidRPr="00D322A5">
        <w:rPr>
          <w:i/>
        </w:rPr>
        <w:t xml:space="preserve"> i </w:t>
      </w:r>
      <w:r w:rsidR="00214FE0">
        <w:rPr>
          <w:i/>
        </w:rPr>
        <w:t>10</w:t>
      </w:r>
      <w:r w:rsidR="00B071A8">
        <w:rPr>
          <w:i/>
        </w:rPr>
        <w:t>1</w:t>
      </w:r>
      <w:r w:rsidRPr="00D322A5">
        <w:rPr>
          <w:i/>
        </w:rPr>
        <w:t xml:space="preserve">. Wykres przedstawia zależność ilości farby pozostałej w pojemniku (w litrach) od powierzchni ściany ( w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)</m:t>
        </m:r>
      </m:oMath>
      <w:r w:rsidRPr="00D322A5">
        <w:rPr>
          <w:i/>
        </w:rPr>
        <w:t xml:space="preserve"> pomalowanej farbą z tego pojemnika</w:t>
      </w:r>
      <w:r>
        <w:t>.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DA47D7" w:rsidRDefault="00A1475C" w:rsidP="00DA47D7">
      <w:pPr>
        <w:tabs>
          <w:tab w:val="left" w:pos="1080"/>
        </w:tabs>
        <w:spacing w:after="0"/>
        <w:rPr>
          <w:sz w:val="24"/>
          <w:lang w:eastAsia="pl-PL"/>
        </w:rPr>
      </w:pPr>
      <w:r w:rsidRPr="00797F97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10</w:t>
      </w:r>
      <w:r w:rsidR="00B071A8">
        <w:rPr>
          <w:sz w:val="24"/>
          <w:u w:val="single"/>
          <w:lang w:eastAsia="pl-PL"/>
        </w:rPr>
        <w:t>0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 Ile farby pozostało w </w:t>
      </w:r>
      <w:r w:rsidR="00DA47D7">
        <w:rPr>
          <w:sz w:val="24"/>
          <w:lang w:eastAsia="pl-PL"/>
        </w:rPr>
        <w:t xml:space="preserve">  </w:t>
      </w:r>
    </w:p>
    <w:p w:rsidR="00DA47D7" w:rsidRDefault="00DA47D7" w:rsidP="00DA47D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A1475C">
        <w:rPr>
          <w:sz w:val="24"/>
          <w:lang w:eastAsia="pl-PL"/>
        </w:rPr>
        <w:t xml:space="preserve">pojemniku po pomalowaniu </w:t>
      </w:r>
      <m:oMath>
        <m:r>
          <w:rPr>
            <w:rFonts w:ascii="Cambria Math" w:hAnsi="Cambria Math"/>
            <w:sz w:val="24"/>
            <w:lang w:eastAsia="pl-PL"/>
          </w:rPr>
          <m:t xml:space="preserve">30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  <w:r w:rsidR="00A1475C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</w:t>
      </w:r>
    </w:p>
    <w:p w:rsidR="00A1475C" w:rsidRDefault="00DA47D7" w:rsidP="00DA47D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A1475C">
        <w:rPr>
          <w:sz w:val="24"/>
          <w:lang w:eastAsia="pl-PL"/>
        </w:rPr>
        <w:t>ściany ?</w:t>
      </w:r>
    </w:p>
    <w:p w:rsidR="00A1475C" w:rsidRPr="0073275B" w:rsidRDefault="00A1475C" w:rsidP="00A1475C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8 litrów         B.  12 litrów         C. 16 litrów       D. 20 litrów</m:t>
          </m:r>
        </m:oMath>
      </m:oMathPara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  <w:r w:rsidRPr="00797F97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10</w:t>
      </w:r>
      <w:r w:rsidR="00B071A8">
        <w:rPr>
          <w:sz w:val="24"/>
          <w:u w:val="single"/>
          <w:lang w:eastAsia="pl-PL"/>
        </w:rPr>
        <w:t>1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Ile farby zużyto na pomalowanie </w:t>
      </w:r>
      <m:oMath>
        <m:r>
          <w:rPr>
            <w:rFonts w:ascii="Cambria Math" w:hAnsi="Cambria Math"/>
            <w:sz w:val="24"/>
            <w:lang w:eastAsia="pl-PL"/>
          </w:rPr>
          <m:t xml:space="preserve">10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  <w:r>
        <w:rPr>
          <w:sz w:val="24"/>
          <w:lang w:eastAsia="pl-PL"/>
        </w:rPr>
        <w:t xml:space="preserve"> ściany ?</w:t>
      </w:r>
    </w:p>
    <w:p w:rsidR="00A1475C" w:rsidRPr="00211F9D" w:rsidRDefault="00A1475C" w:rsidP="00A1475C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4 litry         B.  8 litrów        C. 10 litrów       D. 16 litrów</m:t>
          </m:r>
        </m:oMath>
      </m:oMathPara>
    </w:p>
    <w:p w:rsidR="008A65FA" w:rsidRPr="00596316" w:rsidRDefault="008A65FA" w:rsidP="00DA47D7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Informacja do zadań </w:t>
      </w:r>
      <w:r w:rsidR="00214FE0">
        <w:rPr>
          <w:rFonts w:ascii="Times New Roman" w:eastAsia="Times New Roman" w:hAnsi="Times New Roman"/>
          <w:bCs/>
          <w:sz w:val="24"/>
          <w:szCs w:val="24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lang w:eastAsia="pl-PL"/>
        </w:rPr>
        <w:t>2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– </w:t>
      </w:r>
      <w:r w:rsidR="00214FE0">
        <w:rPr>
          <w:rFonts w:ascii="Times New Roman" w:eastAsia="Times New Roman" w:hAnsi="Times New Roman"/>
          <w:bCs/>
          <w:sz w:val="24"/>
          <w:szCs w:val="24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</w:p>
    <w:p w:rsidR="008A65FA" w:rsidRPr="00596316" w:rsidRDefault="008A65FA" w:rsidP="008A65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Maciej narysował równoległobok położony w układzie współrzędnych tak jak na pierwszym rysunku. Kolejne przystające do niego równoległoboki rysował w taki sposób, że dolny lewy wierzchołek rysowanego równoległoboku był środkiem górnego boku poprzedniego równoległoboku  </w:t>
      </w:r>
    </w:p>
    <w:p w:rsidR="008A65FA" w:rsidRPr="00596316" w:rsidRDefault="0073275B" w:rsidP="008A65FA">
      <w:pPr>
        <w:spacing w:before="45" w:after="4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D9EB82E" wp14:editId="1D0C6AA5">
            <wp:extent cx="5905500" cy="2028825"/>
            <wp:effectExtent l="0" t="0" r="0" b="0"/>
            <wp:docPr id="211" name="Obraz 58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5FA" w:rsidRPr="0059631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8A65FA" w:rsidRDefault="008A65FA" w:rsidP="008A65F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2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Maciej narysował w opisany sposób czwarty równoległobok. Współrzędna</w:t>
      </w:r>
      <w:r w:rsidR="003C6E8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x</m:t>
        </m:r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prawego 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górnego wierzchołka tego równoległoboku jest równa:</w:t>
      </w:r>
    </w:p>
    <w:p w:rsidR="008A65FA" w:rsidRDefault="008A65FA" w:rsidP="008A65FA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A) 8               B) 9               C) 10          D) 1</w:t>
      </w:r>
      <w:r w:rsidR="003C6E81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A65FA" w:rsidRPr="00DA47D7" w:rsidRDefault="008A65FA" w:rsidP="008A65FA">
      <w:pPr>
        <w:spacing w:after="75" w:line="240" w:lineRule="auto"/>
        <w:rPr>
          <w:rFonts w:ascii="Times New Roman" w:eastAsia="Times New Roman" w:hAnsi="Times New Roman"/>
          <w:b/>
          <w:bCs/>
          <w:sz w:val="6"/>
          <w:szCs w:val="24"/>
          <w:lang w:eastAsia="pl-PL"/>
        </w:rPr>
      </w:pP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Marcin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narysował w taki sam sposób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063FCAF" wp14:editId="16E176A8">
            <wp:extent cx="85725" cy="76200"/>
            <wp:effectExtent l="0" t="0" r="0" b="0"/>
            <wp:docPr id="212" name="Obraz 59" descr="Opis: Opis: Opis: Opis: Opis: Opis: Opis: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Opis: Opis: Opis: Opis: Opis: Opis: Opis: n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równoległoboków. Współrzędna y prawego 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górnego wierzchołka ostatniego równoległoboku jest równa:</w:t>
      </w:r>
    </w:p>
    <w:p w:rsidR="008A65FA" w:rsidRPr="00596316" w:rsidRDefault="008A65FA" w:rsidP="00DA47D7">
      <w:pPr>
        <w:spacing w:after="75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               A)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291BD88" wp14:editId="0C2102F3">
            <wp:extent cx="361950" cy="123825"/>
            <wp:effectExtent l="0" t="0" r="0" b="0"/>
            <wp:docPr id="213" name="Obraz 60" descr="Opis: Opis: Opis: Opis: Opis: Opis: Opis: n +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Opis: Opis: Opis: Opis: Opis: Opis: Opis: n + 2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B)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97AE995" wp14:editId="2B5FFA02">
            <wp:extent cx="161925" cy="114300"/>
            <wp:effectExtent l="0" t="0" r="0" b="0"/>
            <wp:docPr id="214" name="Obraz 61" descr="Opis: Opis: Opis: Opis: Opis: Opis: Opis: 2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Opis: Opis: Opis: Opis: Opis: Opis: Opis: 2n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C)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C06E264" wp14:editId="4F27CAA1">
            <wp:extent cx="447675" cy="123825"/>
            <wp:effectExtent l="0" t="0" r="0" b="0"/>
            <wp:docPr id="215" name="Obraz 62" descr="Opis: Opis: Opis: Opis: Opis: Opis: Opis: 2n +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 descr="Opis: Opis: Opis: Opis: Opis: Opis: Opis: 2n + 2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D)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4955416" wp14:editId="2FC7A26A">
            <wp:extent cx="171450" cy="114300"/>
            <wp:effectExtent l="0" t="0" r="0" b="0"/>
            <wp:docPr id="216" name="Obraz 63" descr="Opis: Opis: Opis: Opis: Opis: Opis: Opis: 4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pis: Opis: Opis: Opis: Opis: Opis: Opis: 4n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8A65FA" w:rsidRPr="00596316" w:rsidRDefault="008A65FA" w:rsidP="00DA47D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4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Współrzędne prawego górnego wierzchołka ostatniego narysowanego równoległoboku są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równe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a, b</m:t>
            </m:r>
          </m:e>
        </m:d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. Współrzędne takiego wierzchołka w następnym równoległoboku będą równe:</w:t>
      </w:r>
    </w:p>
    <w:p w:rsidR="008A65FA" w:rsidRPr="00596316" w:rsidRDefault="008A65FA" w:rsidP="008A65FA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70945" w:rsidRDefault="008A65FA" w:rsidP="00470945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A)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8AE8EDB" wp14:editId="7BAB32EF">
            <wp:extent cx="885825" cy="171450"/>
            <wp:effectExtent l="0" t="0" r="0" b="0"/>
            <wp:docPr id="219" name="Obraz 64" descr="Opis: Opis: Opis: Opis: Opis: Opis: Opis: (a + 4,b + 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 descr="Opis: Opis: Opis: Opis: Opis: Opis: Opis: (a + 4,b + 2)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B)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1CDF0AF" wp14:editId="04975F24">
            <wp:extent cx="885825" cy="171450"/>
            <wp:effectExtent l="0" t="0" r="0" b="0"/>
            <wp:docPr id="220" name="Obraz 65" descr="Opis: Opis: Opis: Opis: Opis: Opis: Opis: (a + 2,b + 3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 descr="Opis: Opis: Opis: Opis: Opis: Opis: Opis: (a + 2,b + 3)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C)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299B68" wp14:editId="5D3BA884">
            <wp:extent cx="885825" cy="171450"/>
            <wp:effectExtent l="0" t="0" r="0" b="0"/>
            <wp:docPr id="221" name="Obraz 66" descr="Opis: Opis: Opis: Opis: Opis: Opis: Opis: (a + 3,b + 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 descr="Opis: Opis: Opis: Opis: Opis: Opis: Opis: (a + 3,b + 2)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D)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4BCB195" wp14:editId="65F594F7">
            <wp:extent cx="885825" cy="171450"/>
            <wp:effectExtent l="0" t="0" r="0" b="0"/>
            <wp:docPr id="222" name="Obraz 67" descr="Opis: Opis: Opis: Opis: Opis: Opis: Opis: (a+ 3,b+ 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 descr="Opis: Opis: Opis: Opis: Opis: Opis: Opis: (a+ 3,b+ 1)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C4" w:rsidRPr="00470945" w:rsidRDefault="00470945" w:rsidP="00470945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1376" behindDoc="0" locked="0" layoutInCell="1" allowOverlap="1" wp14:anchorId="1350C932" wp14:editId="1D434E65">
            <wp:simplePos x="0" y="0"/>
            <wp:positionH relativeFrom="column">
              <wp:posOffset>793115</wp:posOffset>
            </wp:positionH>
            <wp:positionV relativeFrom="paragraph">
              <wp:posOffset>3175</wp:posOffset>
            </wp:positionV>
            <wp:extent cx="5114925" cy="3535045"/>
            <wp:effectExtent l="0" t="0" r="9525" b="8255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1447" name="Obraz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FA"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 w:rsidR="008A69C4" w:rsidRPr="00F20ADD">
        <w:rPr>
          <w:u w:val="single"/>
        </w:rPr>
        <w:t xml:space="preserve">Zad. </w:t>
      </w:r>
      <w:r w:rsidR="00214FE0">
        <w:rPr>
          <w:u w:val="single"/>
        </w:rPr>
        <w:t>10</w:t>
      </w:r>
      <w:r w:rsidR="00B071A8">
        <w:rPr>
          <w:u w:val="single"/>
        </w:rPr>
        <w:t>5</w:t>
      </w:r>
      <w:r w:rsidR="008A69C4" w:rsidRPr="00F20ADD">
        <w:t xml:space="preserve">  </w:t>
      </w:r>
    </w:p>
    <w:p w:rsidR="005203BE" w:rsidRDefault="005203BE" w:rsidP="00596316">
      <w:pPr>
        <w:spacing w:after="0" w:line="240" w:lineRule="auto"/>
        <w:rPr>
          <w:rFonts w:eastAsia="Times New Roman"/>
        </w:rPr>
      </w:pPr>
    </w:p>
    <w:p w:rsidR="00DA47D7" w:rsidRDefault="00DA47D7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361A6B" w:rsidRDefault="00361A6B" w:rsidP="00596316">
      <w:pPr>
        <w:spacing w:after="0" w:line="240" w:lineRule="auto"/>
        <w:rPr>
          <w:rFonts w:eastAsia="Times New Roman"/>
        </w:rPr>
      </w:pPr>
    </w:p>
    <w:p w:rsidR="00FA5355" w:rsidRDefault="00DA47D7" w:rsidP="00B071A8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6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="00FA5355" w:rsidRPr="00FA5355">
        <w:rPr>
          <w:rFonts w:ascii="Times New Roman" w:hAnsi="Times New Roman"/>
          <w:sz w:val="24"/>
          <w:szCs w:val="24"/>
        </w:rPr>
        <w:t xml:space="preserve">W układzie współrzędnych wyznaczono odcinek o końcach w punktach K i L. Punkty te mają </w:t>
      </w:r>
      <w:r w:rsidR="00FA5355">
        <w:rPr>
          <w:rFonts w:ascii="Times New Roman" w:hAnsi="Times New Roman"/>
          <w:sz w:val="24"/>
          <w:szCs w:val="24"/>
        </w:rPr>
        <w:t xml:space="preserve">  </w:t>
      </w:r>
    </w:p>
    <w:p w:rsidR="00FA5355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 xml:space="preserve">współrzędne K = (–17, </w:t>
      </w:r>
      <w:r>
        <w:rPr>
          <w:rFonts w:ascii="Times New Roman" w:hAnsi="Times New Roman"/>
          <w:sz w:val="24"/>
          <w:szCs w:val="24"/>
        </w:rPr>
        <w:t>4</w:t>
      </w:r>
      <w:r w:rsidRPr="00FA5355">
        <w:rPr>
          <w:rFonts w:ascii="Times New Roman" w:hAnsi="Times New Roman"/>
          <w:sz w:val="24"/>
          <w:szCs w:val="24"/>
        </w:rPr>
        <w:t>) o</w:t>
      </w:r>
      <w:r>
        <w:rPr>
          <w:rFonts w:ascii="Times New Roman" w:hAnsi="Times New Roman"/>
          <w:sz w:val="24"/>
          <w:szCs w:val="24"/>
        </w:rPr>
        <w:t>raz L = (15, –6</w:t>
      </w:r>
      <w:r w:rsidRPr="00FA5355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Która ćwiartka układu współrzędnych </w:t>
      </w:r>
      <w:r w:rsidRPr="00FA5355">
        <w:rPr>
          <w:rFonts w:ascii="Times New Roman" w:hAnsi="Times New Roman"/>
          <w:sz w:val="24"/>
          <w:szCs w:val="24"/>
        </w:rPr>
        <w:t xml:space="preserve"> zawiera środek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A47D7" w:rsidRPr="00FA5355" w:rsidRDefault="00FA5355" w:rsidP="00FA53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>odcinka KL?</w:t>
      </w:r>
    </w:p>
    <w:p w:rsidR="00DA47D7" w:rsidRPr="00596316" w:rsidRDefault="00FA5355" w:rsidP="00DA47D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                   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A.  I              B.  II              C.  III            D.  IV</m:t>
        </m:r>
      </m:oMath>
    </w:p>
    <w:p w:rsidR="00DA47D7" w:rsidRPr="00596316" w:rsidRDefault="00DA47D7" w:rsidP="00DA47D7">
      <w:pPr>
        <w:pStyle w:val="Default"/>
        <w:rPr>
          <w:bCs/>
          <w:color w:val="auto"/>
        </w:rPr>
      </w:pPr>
    </w:p>
    <w:p w:rsidR="00DA47D7" w:rsidRPr="00B071A8" w:rsidRDefault="00DA47D7" w:rsidP="00596316">
      <w:pPr>
        <w:spacing w:after="0" w:line="240" w:lineRule="auto"/>
        <w:rPr>
          <w:rFonts w:eastAsia="Times New Roman"/>
          <w:sz w:val="2"/>
        </w:rPr>
      </w:pPr>
    </w:p>
    <w:p w:rsidR="00DA47D7" w:rsidRDefault="00DA47D7" w:rsidP="00DA47D7">
      <w:pPr>
        <w:ind w:left="60"/>
      </w:pPr>
      <w:r>
        <w:rPr>
          <w:noProof/>
          <w:lang w:eastAsia="pl-PL"/>
        </w:rPr>
        <w:drawing>
          <wp:anchor distT="42672" distB="41148" distL="156972" distR="157480" simplePos="0" relativeHeight="251859456" behindDoc="1" locked="0" layoutInCell="1" allowOverlap="1" wp14:anchorId="56C4ECAB" wp14:editId="5BB84FBC">
            <wp:simplePos x="0" y="0"/>
            <wp:positionH relativeFrom="column">
              <wp:posOffset>40386</wp:posOffset>
            </wp:positionH>
            <wp:positionV relativeFrom="paragraph">
              <wp:posOffset>326136</wp:posOffset>
            </wp:positionV>
            <wp:extent cx="2740025" cy="2112010"/>
            <wp:effectExtent l="0" t="0" r="0" b="0"/>
            <wp:wrapThrough wrapText="bothSides">
              <wp:wrapPolygon edited="0">
                <wp:start x="0" y="0"/>
                <wp:lineTo x="0" y="21431"/>
                <wp:lineTo x="21475" y="21431"/>
                <wp:lineTo x="21475" y="0"/>
                <wp:lineTo x="0" y="0"/>
              </wp:wrapPolygon>
            </wp:wrapThrough>
            <wp:docPr id="424" name="Wykres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095">
        <w:rPr>
          <w:u w:val="single"/>
        </w:rPr>
        <w:t xml:space="preserve">Zad. </w:t>
      </w:r>
      <w:r w:rsidR="00214FE0">
        <w:rPr>
          <w:u w:val="single"/>
        </w:rPr>
        <w:t>10</w:t>
      </w:r>
      <w:r w:rsidR="00B071A8">
        <w:rPr>
          <w:u w:val="single"/>
        </w:rPr>
        <w:t>7</w:t>
      </w:r>
      <w:r>
        <w:t xml:space="preserve">  Na diagramie przedstawiono oceny ze sprawdzianu w pewnej klasie.</w:t>
      </w:r>
    </w:p>
    <w:p w:rsidR="00DA47D7" w:rsidRDefault="00DA47D7" w:rsidP="00DA47D7">
      <w:pPr>
        <w:ind w:left="60"/>
      </w:pPr>
    </w:p>
    <w:p w:rsidR="00DA47D7" w:rsidRPr="001B12DC" w:rsidRDefault="00DA47D7" w:rsidP="00DA47D7">
      <w:pPr>
        <w:pStyle w:val="Tekstpodstawowy"/>
        <w:widowControl w:val="0"/>
        <w:tabs>
          <w:tab w:val="left" w:pos="654"/>
        </w:tabs>
        <w:spacing w:line="360" w:lineRule="auto"/>
        <w:rPr>
          <w:sz w:val="22"/>
        </w:rPr>
      </w:pPr>
      <w:r>
        <w:rPr>
          <w:sz w:val="22"/>
        </w:rPr>
        <w:t xml:space="preserve">      </w:t>
      </w:r>
      <w:r w:rsidRPr="001B12DC">
        <w:rPr>
          <w:sz w:val="22"/>
        </w:rPr>
        <w:t>Na podstawie diagramu zaznacz zdanie prawdziwe.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A. Połowa uczniów otrzymała ocenę dostateczną (3).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B. Ocenę dobrą (4) uzyskało 8 uczniów.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C. Ocenę niedostateczną (1) otrzymało 8% uczniów.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D. Średnia ocen ze sprawdzianu jest równa 3,4</w:t>
      </w:r>
    </w:p>
    <w:p w:rsidR="00DA47D7" w:rsidRDefault="00DA47D7" w:rsidP="00DA47D7">
      <w:pPr>
        <w:pStyle w:val="Tekstpodstawowy"/>
        <w:widowControl w:val="0"/>
        <w:tabs>
          <w:tab w:val="left" w:pos="654"/>
        </w:tabs>
      </w:pPr>
    </w:p>
    <w:p w:rsidR="00DA47D7" w:rsidRDefault="00DA47D7" w:rsidP="00DA47D7">
      <w:pPr>
        <w:pStyle w:val="Tekstpodstawowy"/>
        <w:widowControl w:val="0"/>
        <w:tabs>
          <w:tab w:val="left" w:pos="654"/>
        </w:tabs>
      </w:pPr>
    </w:p>
    <w:p w:rsidR="00DA47D7" w:rsidRDefault="00DA47D7" w:rsidP="00DA47D7">
      <w:pPr>
        <w:pStyle w:val="Tekstpodstawowy"/>
        <w:widowControl w:val="0"/>
        <w:tabs>
          <w:tab w:val="left" w:pos="654"/>
        </w:tabs>
        <w:spacing w:after="240"/>
      </w:pPr>
    </w:p>
    <w:p w:rsidR="00B071A8" w:rsidRPr="004C3064" w:rsidRDefault="00B071A8" w:rsidP="00B071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Informacje do 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108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. i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109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Pr="004C3064">
        <w:rPr>
          <w:rFonts w:ascii="Times New Roman" w:eastAsia="Times New Roman" w:hAnsi="Times New Roman"/>
          <w:i/>
          <w:sz w:val="24"/>
          <w:szCs w:val="24"/>
          <w:lang w:eastAsia="pl-PL"/>
        </w:rPr>
        <w:t>Układamy losowo czterotomową encyklopedię na półce.</w:t>
      </w:r>
    </w:p>
    <w:p w:rsidR="00B071A8" w:rsidRPr="00596316" w:rsidRDefault="00B071A8" w:rsidP="00B071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B071A8" w:rsidRDefault="00B071A8" w:rsidP="00B071A8">
      <w:pPr>
        <w:spacing w:after="75" w:line="36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108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Liczba możliwości ułożenia wszystkich książek na półce wynosi:</w:t>
      </w:r>
    </w:p>
    <w:p w:rsidR="00B071A8" w:rsidRPr="0073275B" w:rsidRDefault="00B071A8" w:rsidP="00B071A8">
      <w:pPr>
        <w:spacing w:after="75" w:line="360" w:lineRule="auto"/>
        <w:ind w:left="708" w:firstLine="708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A.  6               </m:t>
          </m:r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eastAsia="pl-PL"/>
            </w:rPr>
            <m:t>B.  10                 C.  12                D.  24</m:t>
          </m:r>
        </m:oMath>
      </m:oMathPara>
    </w:p>
    <w:p w:rsidR="00B071A8" w:rsidRDefault="00B071A8" w:rsidP="00B071A8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109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Prawdopodobieństwo ułożenia tomów encyklopedii tak, aby numery sąsiadujących ze sobą   </w:t>
      </w:r>
    </w:p>
    <w:p w:rsidR="00B071A8" w:rsidRDefault="00B071A8" w:rsidP="00B071A8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książek różniły się o jeden, jest równe: </w:t>
      </w:r>
    </w:p>
    <w:p w:rsidR="00DA47D7" w:rsidRDefault="00B071A8" w:rsidP="00B071A8"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</w:t>
      </w:r>
      <m:oMath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A.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12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  B.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5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    C.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3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D.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6</m:t>
            </m:r>
          </m:den>
        </m:f>
      </m:oMath>
    </w:p>
    <w:p w:rsidR="007F096E" w:rsidRPr="00F20ADD" w:rsidRDefault="007F096E" w:rsidP="00596316">
      <w:pPr>
        <w:spacing w:after="0" w:line="240" w:lineRule="auto"/>
        <w:rPr>
          <w:rFonts w:eastAsia="Times New Roman"/>
          <w:i/>
        </w:rPr>
      </w:pPr>
      <w:r w:rsidRPr="00F20ADD">
        <w:rPr>
          <w:rFonts w:eastAsia="Times New Roman"/>
        </w:rPr>
        <w:lastRenderedPageBreak/>
        <w:t xml:space="preserve"> </w:t>
      </w:r>
      <w:r w:rsidRPr="00F20ADD">
        <w:rPr>
          <w:rFonts w:eastAsia="Times New Roman"/>
          <w:i/>
        </w:rPr>
        <w:t xml:space="preserve">Informacje do zadań </w:t>
      </w:r>
      <w:r w:rsidR="00214FE0">
        <w:rPr>
          <w:rFonts w:eastAsia="Times New Roman"/>
          <w:i/>
        </w:rPr>
        <w:t>1</w:t>
      </w:r>
      <w:r w:rsidR="00B071A8">
        <w:rPr>
          <w:rFonts w:eastAsia="Times New Roman"/>
          <w:i/>
        </w:rPr>
        <w:t>10</w:t>
      </w:r>
      <w:r w:rsidR="00044F68">
        <w:rPr>
          <w:rFonts w:eastAsia="Times New Roman"/>
          <w:i/>
        </w:rPr>
        <w:t xml:space="preserve"> – </w:t>
      </w:r>
      <w:r w:rsidR="00214FE0">
        <w:rPr>
          <w:rFonts w:eastAsia="Times New Roman"/>
          <w:i/>
        </w:rPr>
        <w:t>11</w:t>
      </w:r>
      <w:r w:rsidR="00B071A8">
        <w:rPr>
          <w:rFonts w:eastAsia="Times New Roman"/>
          <w:i/>
        </w:rPr>
        <w:t>1</w:t>
      </w:r>
      <w:r w:rsidRPr="00F20ADD">
        <w:rPr>
          <w:rFonts w:eastAsia="Times New Roman"/>
          <w:i/>
        </w:rPr>
        <w:t>.</w:t>
      </w:r>
    </w:p>
    <w:p w:rsidR="007F096E" w:rsidRPr="00F20ADD" w:rsidRDefault="007F096E" w:rsidP="00684890">
      <w:pPr>
        <w:rPr>
          <w:rFonts w:eastAsia="Times New Roman"/>
        </w:rPr>
      </w:pPr>
      <w:r w:rsidRPr="00F20ADD">
        <w:rPr>
          <w:rFonts w:eastAsia="Times New Roman"/>
        </w:rPr>
        <w:t>Ze zbiornika I, w którym znajdowało się  100 litrów wody, przelewano wodę do zbiornika II. Na wykresie przedstawiono, jak zmieniała się objętość wody w zbiorniku II od chwili, w której rozpoczęto przelewanie ze zbiornika I.</w:t>
      </w:r>
    </w:p>
    <w:p w:rsidR="003370BB" w:rsidRDefault="007F096E" w:rsidP="003370BB">
      <w:pPr>
        <w:spacing w:after="0"/>
      </w:pPr>
      <w:r w:rsidRPr="00F20ADD">
        <w:rPr>
          <w:rFonts w:eastAsia="Times New Roman"/>
        </w:rPr>
        <w:t xml:space="preserve"> 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4433B2BD" wp14:editId="0E5CDDFF">
            <wp:extent cx="6200775" cy="2562225"/>
            <wp:effectExtent l="0" t="0" r="0" b="0"/>
            <wp:docPr id="231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DD">
        <w:rPr>
          <w:rFonts w:eastAsia="Times New Roman"/>
        </w:rPr>
        <w:t xml:space="preserve">   </w:t>
      </w:r>
    </w:p>
    <w:p w:rsidR="007F096E" w:rsidRPr="00F20ADD" w:rsidRDefault="007F096E" w:rsidP="00596316">
      <w:pPr>
        <w:spacing w:line="240" w:lineRule="auto"/>
        <w:rPr>
          <w:rFonts w:eastAsia="Times New Roman"/>
        </w:rPr>
      </w:pPr>
      <w:r w:rsidRPr="00F20ADD">
        <w:rPr>
          <w:rFonts w:eastAsia="Times New Roman"/>
          <w:u w:val="single"/>
        </w:rPr>
        <w:t>Zad.</w:t>
      </w:r>
      <w:r w:rsidR="00214FE0">
        <w:rPr>
          <w:rFonts w:eastAsia="Times New Roman"/>
          <w:u w:val="single"/>
        </w:rPr>
        <w:t xml:space="preserve"> 1</w:t>
      </w:r>
      <w:r w:rsidR="00B071A8">
        <w:rPr>
          <w:rFonts w:eastAsia="Times New Roman"/>
          <w:u w:val="single"/>
        </w:rPr>
        <w:t>10</w:t>
      </w:r>
      <w:r w:rsidRPr="00F20ADD">
        <w:rPr>
          <w:rFonts w:eastAsia="Times New Roman"/>
        </w:rPr>
        <w:t xml:space="preserve">      </w:t>
      </w:r>
      <w:r w:rsidRPr="00F20ADD">
        <w:rPr>
          <w:rFonts w:eastAsia="Times New Roman"/>
          <w:b/>
        </w:rPr>
        <w:t>Uzupełnij zdania.</w:t>
      </w:r>
    </w:p>
    <w:p w:rsidR="007F096E" w:rsidRPr="00F20ADD" w:rsidRDefault="007F096E" w:rsidP="00596316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W chwili rozpoczęcia przelewania w zbiorniku II znajdowało się  ……  litrów wody. W ciągu pierwszych trzech minut ze zbiornika I do zbiornika II przelano   ……  litrów wody, a w ciągu pierwszych pięciu minut przelano  …….  litrów.</w:t>
      </w:r>
    </w:p>
    <w:p w:rsidR="007F096E" w:rsidRPr="00F20ADD" w:rsidRDefault="007F096E" w:rsidP="00C36E2A">
      <w:pPr>
        <w:spacing w:after="0" w:line="360" w:lineRule="auto"/>
        <w:rPr>
          <w:rFonts w:eastAsia="Times New Roman"/>
          <w:b/>
        </w:rPr>
      </w:pPr>
      <w:r w:rsidRPr="00F20ADD">
        <w:rPr>
          <w:rFonts w:eastAsia="Times New Roman"/>
          <w:u w:val="single"/>
        </w:rPr>
        <w:t xml:space="preserve">Zad. </w:t>
      </w:r>
      <w:r w:rsidR="00214FE0">
        <w:rPr>
          <w:rFonts w:eastAsia="Times New Roman"/>
          <w:u w:val="single"/>
        </w:rPr>
        <w:t>11</w:t>
      </w:r>
      <w:r w:rsidR="00B071A8">
        <w:rPr>
          <w:rFonts w:eastAsia="Times New Roman"/>
          <w:u w:val="single"/>
        </w:rPr>
        <w:t>1</w:t>
      </w:r>
      <w:r w:rsidR="00C36E2A" w:rsidRPr="00F20ADD">
        <w:rPr>
          <w:rFonts w:eastAsia="Times New Roman"/>
          <w:u w:val="single"/>
        </w:rPr>
        <w:t xml:space="preserve"> </w:t>
      </w:r>
      <w:r w:rsidRPr="00F20ADD">
        <w:rPr>
          <w:rFonts w:eastAsia="Times New Roman"/>
          <w:b/>
        </w:rPr>
        <w:t xml:space="preserve">       Na którym z poniższych wykresów przedstawiono, jak zmienia się objętość wody w zbiorniku I </w:t>
      </w:r>
    </w:p>
    <w:p w:rsidR="007F096E" w:rsidRPr="00F20ADD" w:rsidRDefault="00C36E2A" w:rsidP="00C36E2A">
      <w:pPr>
        <w:spacing w:after="0" w:line="360" w:lineRule="auto"/>
        <w:rPr>
          <w:rFonts w:eastAsia="Times New Roman"/>
          <w:i/>
        </w:rPr>
      </w:pPr>
      <w:r w:rsidRPr="00F20ADD">
        <w:rPr>
          <w:rFonts w:eastAsia="Times New Roman"/>
          <w:b/>
        </w:rPr>
        <w:t xml:space="preserve">                   </w:t>
      </w:r>
      <w:r w:rsidR="007F096E" w:rsidRPr="00F20ADD">
        <w:rPr>
          <w:rFonts w:eastAsia="Times New Roman"/>
          <w:b/>
        </w:rPr>
        <w:t xml:space="preserve"> w czasie przelewania </w:t>
      </w:r>
      <w:r w:rsidR="007F096E" w:rsidRPr="00F20ADD">
        <w:rPr>
          <w:rFonts w:eastAsia="Times New Roman"/>
          <w:i/>
        </w:rPr>
        <w:t>?                      (oś odciętych –czas                   oś rzędnych –objętość)</w:t>
      </w:r>
    </w:p>
    <w:p w:rsidR="007F096E" w:rsidRPr="00F20ADD" w:rsidRDefault="007F096E" w:rsidP="005203BE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                          A                                                                                          B</w:t>
      </w:r>
      <w:r w:rsidR="007327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BD313E" wp14:editId="4416D471">
                <wp:simplePos x="0" y="0"/>
                <wp:positionH relativeFrom="column">
                  <wp:posOffset>535305</wp:posOffset>
                </wp:positionH>
                <wp:positionV relativeFrom="paragraph">
                  <wp:posOffset>3362960</wp:posOffset>
                </wp:positionV>
                <wp:extent cx="4248150" cy="247650"/>
                <wp:effectExtent l="0" t="0" r="0" b="0"/>
                <wp:wrapNone/>
                <wp:docPr id="1450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B54" w:rsidRDefault="00CD4B54" w:rsidP="007F096E">
                            <w:r>
                              <w:t xml:space="preserve">                    C                                                                       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313E" id="_x0000_t202" coordsize="21600,21600" o:spt="202" path="m,l,21600r21600,l21600,xe">
                <v:stroke joinstyle="miter"/>
                <v:path gradientshapeok="t" o:connecttype="rect"/>
              </v:shapetype>
              <v:shape id="Pole tekstowe 48" o:spid="_x0000_s1026" type="#_x0000_t202" style="position:absolute;margin-left:42.15pt;margin-top:264.8pt;width:334.5pt;height:19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" filled="f" stroked="f">
                <v:textbox>
                  <w:txbxContent>
                    <w:p w:rsidR="00CD4B54" w:rsidRDefault="00CD4B54" w:rsidP="007F096E">
                      <w:r>
                        <w:t xml:space="preserve">                    C                                                                                      D</w:t>
                      </w:r>
                    </w:p>
                  </w:txbxContent>
                </v:textbox>
              </v:shape>
            </w:pict>
          </mc:Fallback>
        </mc:AlternateConten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3AE0C061" wp14:editId="5B410E19">
            <wp:extent cx="2847975" cy="1543050"/>
            <wp:effectExtent l="0" t="0" r="0" b="0"/>
            <wp:docPr id="232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596316">
        <w:rPr>
          <w:noProof/>
          <w:lang w:eastAsia="pl-PL"/>
        </w:rPr>
        <w:t xml:space="preserve">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69C6AC25" wp14:editId="05C70A32">
            <wp:extent cx="3028950" cy="1600200"/>
            <wp:effectExtent l="0" t="0" r="0" b="0"/>
            <wp:docPr id="233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596316">
        <w:rPr>
          <w:noProof/>
          <w:lang w:eastAsia="pl-PL"/>
        </w:rPr>
        <w:t xml:space="preserve">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3FDED237" wp14:editId="62336EB5">
            <wp:extent cx="2705100" cy="1590675"/>
            <wp:effectExtent l="0" t="0" r="0" b="0"/>
            <wp:docPr id="234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73275B" w:rsidRPr="00AA5D6F">
        <w:rPr>
          <w:noProof/>
          <w:lang w:eastAsia="pl-PL"/>
        </w:rPr>
        <w:drawing>
          <wp:inline distT="0" distB="0" distL="0" distR="0" wp14:anchorId="6A2AF0B7" wp14:editId="0C6189F4">
            <wp:extent cx="3086100" cy="1685925"/>
            <wp:effectExtent l="0" t="0" r="0" b="0"/>
            <wp:docPr id="235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F096E" w:rsidRPr="00F20ADD" w:rsidRDefault="0043117A" w:rsidP="00596316">
      <w:pPr>
        <w:spacing w:line="240" w:lineRule="auto"/>
        <w:jc w:val="both"/>
        <w:rPr>
          <w:rFonts w:eastAsia="Times New Roman"/>
        </w:rPr>
      </w:pPr>
      <w:r w:rsidRPr="00115D3A">
        <w:rPr>
          <w:rFonts w:eastAsia="Times New Roman"/>
          <w:noProof/>
          <w:lang w:eastAsia="pl-PL"/>
        </w:rPr>
        <w:lastRenderedPageBreak/>
        <w:drawing>
          <wp:anchor distT="0" distB="0" distL="114300" distR="114300" simplePos="0" relativeHeight="251729408" behindDoc="0" locked="0" layoutInCell="1" allowOverlap="1" wp14:anchorId="18E54B02" wp14:editId="2F7B55FB">
            <wp:simplePos x="0" y="0"/>
            <wp:positionH relativeFrom="column">
              <wp:posOffset>1412240</wp:posOffset>
            </wp:positionH>
            <wp:positionV relativeFrom="paragraph">
              <wp:posOffset>0</wp:posOffset>
            </wp:positionV>
            <wp:extent cx="2752725" cy="1714500"/>
            <wp:effectExtent l="0" t="0" r="0" b="0"/>
            <wp:wrapThrough wrapText="bothSides">
              <wp:wrapPolygon edited="0">
                <wp:start x="299" y="720"/>
                <wp:lineTo x="299" y="3840"/>
                <wp:lineTo x="1046" y="5040"/>
                <wp:lineTo x="448" y="5520"/>
                <wp:lineTo x="448" y="8880"/>
                <wp:lineTo x="2691" y="8880"/>
                <wp:lineTo x="598" y="10080"/>
                <wp:lineTo x="299" y="10560"/>
                <wp:lineTo x="299" y="15120"/>
                <wp:lineTo x="1196" y="16560"/>
                <wp:lineTo x="1046" y="16800"/>
                <wp:lineTo x="1046" y="17760"/>
                <wp:lineTo x="2541" y="20400"/>
                <wp:lineTo x="20628" y="20400"/>
                <wp:lineTo x="20778" y="1680"/>
                <wp:lineTo x="19582" y="1440"/>
                <wp:lineTo x="2392" y="720"/>
                <wp:lineTo x="299" y="720"/>
              </wp:wrapPolygon>
            </wp:wrapThrough>
            <wp:docPr id="236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B62C591" wp14:editId="67421015">
                <wp:simplePos x="0" y="0"/>
                <wp:positionH relativeFrom="column">
                  <wp:posOffset>3249930</wp:posOffset>
                </wp:positionH>
                <wp:positionV relativeFrom="paragraph">
                  <wp:posOffset>161290</wp:posOffset>
                </wp:positionV>
                <wp:extent cx="266700" cy="361950"/>
                <wp:effectExtent l="0" t="0" r="0" b="0"/>
                <wp:wrapNone/>
                <wp:docPr id="1449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B54" w:rsidRDefault="00CD4B54" w:rsidP="007F096E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2C591" id="Pole tekstowe 47" o:spid="_x0000_s1027" type="#_x0000_t202" style="position:absolute;left:0;text-align:left;margin-left:255.9pt;margin-top:12.7pt;width:21pt;height:28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" filled="f" stroked="f">
                <v:textbox>
                  <w:txbxContent>
                    <w:p w:rsidR="00CD4B54" w:rsidRDefault="00CD4B54" w:rsidP="007F096E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F096E" w:rsidRPr="00F20ADD">
        <w:rPr>
          <w:rFonts w:eastAsia="Times New Roman"/>
        </w:rPr>
        <w:t xml:space="preserve">                           </w:t>
      </w:r>
      <w:r>
        <w:rPr>
          <w:rFonts w:eastAsia="Times New Roman"/>
        </w:rPr>
        <w:t>E</w:t>
      </w:r>
      <w:r w:rsidR="007F096E" w:rsidRPr="00F20ADD">
        <w:rPr>
          <w:rFonts w:eastAsia="Times New Roman"/>
        </w:rPr>
        <w:t xml:space="preserve">                                                      </w:t>
      </w:r>
    </w:p>
    <w:p w:rsidR="001201DF" w:rsidRPr="00596316" w:rsidRDefault="001201DF" w:rsidP="001201DF">
      <w:pPr>
        <w:pStyle w:val="Default"/>
        <w:rPr>
          <w:color w:val="auto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1201DF" w:rsidRPr="007C3C93" w:rsidRDefault="001201DF" w:rsidP="001201DF">
      <w:pPr>
        <w:pStyle w:val="Tekstpodstawowy"/>
        <w:widowControl w:val="0"/>
        <w:tabs>
          <w:tab w:val="left" w:pos="654"/>
        </w:tabs>
        <w:rPr>
          <w:sz w:val="8"/>
        </w:rPr>
      </w:pPr>
    </w:p>
    <w:p w:rsidR="001201DF" w:rsidRPr="008E3779" w:rsidRDefault="001201DF" w:rsidP="001201DF">
      <w:pPr>
        <w:pStyle w:val="Tekstpodstawowy"/>
        <w:widowControl w:val="0"/>
        <w:tabs>
          <w:tab w:val="left" w:pos="654"/>
        </w:tabs>
        <w:rPr>
          <w:sz w:val="6"/>
        </w:rPr>
      </w:pPr>
    </w:p>
    <w:p w:rsidR="001201DF" w:rsidRDefault="001201DF" w:rsidP="001201DF">
      <w:pPr>
        <w:spacing w:after="75" w:line="240" w:lineRule="auto"/>
        <w:ind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43117A" w:rsidRDefault="001201DF" w:rsidP="0043117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</w:rPr>
        <w:t>11</w:t>
      </w:r>
      <w:r w:rsidR="00B071A8">
        <w:rPr>
          <w:rFonts w:ascii="Times New Roman" w:eastAsia="Times New Roman" w:hAnsi="Times New Roman"/>
          <w:sz w:val="24"/>
          <w:szCs w:val="24"/>
          <w:u w:val="single"/>
        </w:rPr>
        <w:t>2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Maciej jest w kawiarni. Może zamówić zimny albo gorący napój. Napoje gorące to kawa, </w:t>
      </w:r>
      <w:r w:rsidR="0043117A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43117A" w:rsidRDefault="0043117A" w:rsidP="0043117A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1201DF" w:rsidRPr="00596316">
        <w:rPr>
          <w:rFonts w:ascii="Times New Roman" w:eastAsia="Times New Roman" w:hAnsi="Times New Roman"/>
          <w:sz w:val="24"/>
          <w:szCs w:val="24"/>
        </w:rPr>
        <w:t xml:space="preserve">cappuccino i herbata, a zimne to kawa mrożona i sorbet. Każdy napój może być podany w małym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1201DF" w:rsidRPr="00596316" w:rsidRDefault="0043117A" w:rsidP="0043117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1201DF" w:rsidRPr="00596316">
        <w:rPr>
          <w:rFonts w:ascii="Times New Roman" w:eastAsia="Times New Roman" w:hAnsi="Times New Roman"/>
          <w:sz w:val="24"/>
          <w:szCs w:val="24"/>
        </w:rPr>
        <w:t>lub dużym kubku. Ile różnych możliwości wybrania napoju ma Maciej ?</w:t>
      </w:r>
    </w:p>
    <w:p w:rsidR="001201DF" w:rsidRPr="00596316" w:rsidRDefault="001201DF" w:rsidP="007C3C93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6              B.  8               C.  9                D.  10                  E.  12</m:t>
        </m:r>
      </m:oMath>
    </w:p>
    <w:p w:rsidR="002A354E" w:rsidRDefault="001201DF" w:rsidP="001201DF">
      <w:pPr>
        <w:pStyle w:val="nopad"/>
        <w:spacing w:line="360" w:lineRule="auto"/>
      </w:pPr>
      <w:r w:rsidRPr="004C3064">
        <w:rPr>
          <w:u w:val="single"/>
        </w:rPr>
        <w:t xml:space="preserve">Zad. </w:t>
      </w:r>
      <w:r w:rsidR="00214FE0">
        <w:rPr>
          <w:u w:val="single"/>
        </w:rPr>
        <w:t>11</w:t>
      </w:r>
      <w:r w:rsidR="00B071A8">
        <w:rPr>
          <w:u w:val="single"/>
        </w:rPr>
        <w:t>3</w:t>
      </w:r>
      <w:r w:rsidR="002A354E">
        <w:t xml:space="preserve">   </w:t>
      </w:r>
      <w:r w:rsidR="00B071A8">
        <w:t xml:space="preserve"> </w:t>
      </w:r>
      <w:r w:rsidRPr="00596316">
        <w:t>Po usunięciu z zestawu liczb: 15</w:t>
      </w:r>
      <w:r w:rsidR="00A33469">
        <w:t xml:space="preserve"> </w:t>
      </w:r>
      <w:r w:rsidRPr="00596316">
        <w:t>, 10</w:t>
      </w:r>
      <w:r w:rsidR="00A33469">
        <w:t xml:space="preserve"> </w:t>
      </w:r>
      <w:r w:rsidRPr="00596316">
        <w:t>, 4</w:t>
      </w:r>
      <w:r w:rsidR="00A33469">
        <w:t xml:space="preserve"> </w:t>
      </w:r>
      <w:r w:rsidRPr="00596316">
        <w:t>, 5</w:t>
      </w:r>
      <w:r w:rsidR="00A33469">
        <w:t xml:space="preserve"> </w:t>
      </w:r>
      <w:r w:rsidRPr="00596316">
        <w:t>, 9</w:t>
      </w:r>
      <w:r w:rsidR="00A33469">
        <w:t xml:space="preserve"> </w:t>
      </w:r>
      <w:r w:rsidRPr="00596316">
        <w:t>, 12</w:t>
      </w:r>
      <w:r w:rsidR="00A33469">
        <w:t xml:space="preserve"> </w:t>
      </w:r>
      <w:r w:rsidRPr="00596316">
        <w:t>, 8</w:t>
      </w:r>
      <w:r>
        <w:t xml:space="preserve"> </w:t>
      </w:r>
      <w:r w:rsidRPr="00596316">
        <w:t xml:space="preserve"> jednej liczby średnia liczb nie zmieniła </w:t>
      </w:r>
      <w:r w:rsidR="002A354E">
        <w:t xml:space="preserve"> </w:t>
      </w:r>
    </w:p>
    <w:p w:rsidR="001201DF" w:rsidRDefault="00A33469" w:rsidP="002A354E">
      <w:pPr>
        <w:pStyle w:val="nopad"/>
        <w:spacing w:after="240" w:line="360" w:lineRule="auto"/>
        <w:rPr>
          <w:rStyle w:val="odpkang"/>
          <w:rFonts w:eastAsia="Calibri"/>
        </w:rPr>
      </w:pPr>
      <w:r>
        <w:t xml:space="preserve">              </w:t>
      </w:r>
      <w:r w:rsidR="002A354E">
        <w:t xml:space="preserve">  </w:t>
      </w:r>
      <w:r w:rsidR="001201DF" w:rsidRPr="00596316">
        <w:t xml:space="preserve">się.  </w:t>
      </w:r>
      <w:r w:rsidR="001201DF" w:rsidRPr="00596316">
        <w:rPr>
          <w:rStyle w:val="questgim"/>
          <w:b w:val="0"/>
        </w:rPr>
        <w:t>Którą z po</w:t>
      </w:r>
      <w:r w:rsidR="001201DF">
        <w:rPr>
          <w:rStyle w:val="questgim"/>
          <w:b w:val="0"/>
        </w:rPr>
        <w:t xml:space="preserve">danych </w:t>
      </w:r>
      <w:r w:rsidR="001201DF" w:rsidRPr="00596316">
        <w:rPr>
          <w:rStyle w:val="questgim"/>
          <w:b w:val="0"/>
        </w:rPr>
        <w:t xml:space="preserve"> liczb usunięto? </w:t>
      </w:r>
      <w:r w:rsidR="001201DF">
        <w:rPr>
          <w:rStyle w:val="questgim"/>
          <w:b w:val="0"/>
        </w:rPr>
        <w:t xml:space="preserve">    </w:t>
      </w:r>
      <w:r w:rsidR="001201DF" w:rsidRPr="00596316">
        <w:rPr>
          <w:rStyle w:val="odpkang"/>
          <w:rFonts w:eastAsia="Calibri"/>
        </w:rPr>
        <w:t xml:space="preserve">                 A) 8        B) 9          C) 10      D) 12</w:t>
      </w:r>
    </w:p>
    <w:p w:rsidR="0050702B" w:rsidRDefault="0043117A" w:rsidP="0050702B">
      <w:pPr>
        <w:tabs>
          <w:tab w:val="left" w:pos="1080"/>
        </w:tabs>
        <w:spacing w:after="0"/>
        <w:rPr>
          <w:sz w:val="24"/>
          <w:lang w:eastAsia="pl-PL"/>
        </w:rPr>
      </w:pPr>
      <w:r w:rsidRPr="0043117A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4</w:t>
      </w:r>
      <w:r w:rsidR="002A354E" w:rsidRPr="002A354E">
        <w:rPr>
          <w:sz w:val="24"/>
          <w:lang w:eastAsia="pl-PL"/>
        </w:rPr>
        <w:t xml:space="preserve"> </w:t>
      </w:r>
      <w:r w:rsidR="002A354E">
        <w:rPr>
          <w:sz w:val="24"/>
          <w:lang w:eastAsia="pl-PL"/>
        </w:rPr>
        <w:t xml:space="preserve">  </w:t>
      </w:r>
      <w:r w:rsidR="0050702B" w:rsidRPr="00682042">
        <w:rPr>
          <w:sz w:val="24"/>
          <w:lang w:eastAsia="pl-PL"/>
        </w:rPr>
        <w:t>Średnia</w:t>
      </w:r>
      <w:r w:rsidR="0050702B">
        <w:rPr>
          <w:sz w:val="24"/>
          <w:lang w:eastAsia="pl-PL"/>
        </w:rPr>
        <w:t xml:space="preserve"> wieku pięcioosobowej drużyny koszykarskiej wynosi </w:t>
      </w:r>
      <m:oMath>
        <m:r>
          <w:rPr>
            <w:rFonts w:ascii="Cambria Math" w:hAnsi="Cambria Math"/>
            <w:sz w:val="24"/>
            <w:lang w:eastAsia="pl-PL"/>
          </w:rPr>
          <m:t>23 lata</m:t>
        </m:r>
      </m:oMath>
      <w:r w:rsidR="0050702B">
        <w:rPr>
          <w:sz w:val="24"/>
          <w:lang w:eastAsia="pl-PL"/>
        </w:rPr>
        <w:t xml:space="preserve">. Ile lat ma kapitan tej  </w:t>
      </w:r>
    </w:p>
    <w:p w:rsidR="0050702B" w:rsidRPr="00682042" w:rsidRDefault="0050702B" w:rsidP="005070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drużyny, jeżeli średnia wieku pozostałych czterech zawodników wynosi </w:t>
      </w:r>
      <m:oMath>
        <m:r>
          <w:rPr>
            <w:rFonts w:ascii="Cambria Math" w:hAnsi="Cambria Math"/>
            <w:sz w:val="24"/>
            <w:lang w:eastAsia="pl-PL"/>
          </w:rPr>
          <m:t>22 lata.</m:t>
        </m:r>
      </m:oMath>
    </w:p>
    <w:p w:rsidR="0050702B" w:rsidRDefault="0050702B" w:rsidP="005070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22 lata       B.  23 lata           C.  27 lat                D.  45 lat</m:t>
        </m:r>
      </m:oMath>
    </w:p>
    <w:p w:rsidR="00214FE0" w:rsidRDefault="00211F9D" w:rsidP="00211F9D">
      <w:pPr>
        <w:spacing w:after="0"/>
        <w:rPr>
          <w:sz w:val="24"/>
          <w:lang w:eastAsia="pl-PL"/>
        </w:rPr>
      </w:pPr>
      <w:r w:rsidRPr="00482274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5</w:t>
      </w:r>
      <w:r>
        <w:rPr>
          <w:sz w:val="24"/>
          <w:lang w:eastAsia="pl-PL"/>
        </w:rPr>
        <w:t xml:space="preserve">  Średnia arytmetyczna liczb: </w:t>
      </w:r>
      <m:oMath>
        <m:r>
          <w:rPr>
            <w:rFonts w:ascii="Cambria Math" w:hAnsi="Cambria Math"/>
            <w:sz w:val="24"/>
            <w:lang w:eastAsia="pl-PL"/>
          </w:rPr>
          <m:t>a,  b,  c wynosi 12</m:t>
        </m:r>
      </m:oMath>
      <w:r>
        <w:rPr>
          <w:sz w:val="24"/>
          <w:lang w:eastAsia="pl-PL"/>
        </w:rPr>
        <w:t xml:space="preserve">, a średnia arytmetyczna liczb: </w:t>
      </w:r>
      <m:oMath>
        <m:r>
          <w:rPr>
            <w:rFonts w:ascii="Cambria Math" w:hAnsi="Cambria Math"/>
            <w:sz w:val="24"/>
            <w:lang w:eastAsia="pl-PL"/>
          </w:rPr>
          <m:t>d,  e wynosi 7.</m:t>
        </m:r>
      </m:oMath>
      <w:r>
        <w:rPr>
          <w:sz w:val="24"/>
          <w:lang w:eastAsia="pl-PL"/>
        </w:rPr>
        <w:t xml:space="preserve"> </w:t>
      </w:r>
      <w:r w:rsidR="00214FE0">
        <w:rPr>
          <w:sz w:val="24"/>
          <w:lang w:eastAsia="pl-PL"/>
        </w:rPr>
        <w:t xml:space="preserve">    </w:t>
      </w:r>
    </w:p>
    <w:p w:rsidR="00211F9D" w:rsidRDefault="00214FE0" w:rsidP="00211F9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Ile </w:t>
      </w:r>
      <w:r w:rsidR="00211F9D">
        <w:rPr>
          <w:sz w:val="24"/>
          <w:lang w:eastAsia="pl-PL"/>
        </w:rPr>
        <w:t>wynosi średnia arytmetyczna pięciu liczb: a,  b,  c,  d,  e ?</w:t>
      </w:r>
    </w:p>
    <w:p w:rsidR="00211F9D" w:rsidRPr="004F07A4" w:rsidRDefault="00211F9D" w:rsidP="00211F9D">
      <w:pPr>
        <w:pStyle w:val="Akapitzlist"/>
        <w:numPr>
          <w:ilvl w:val="0"/>
          <w:numId w:val="39"/>
        </w:numPr>
        <w:spacing w:after="0"/>
        <w:rPr>
          <w:sz w:val="24"/>
          <w:lang w:eastAsia="pl-PL"/>
        </w:rPr>
      </w:pPr>
      <w:r>
        <w:rPr>
          <w:sz w:val="24"/>
          <w:lang w:eastAsia="pl-PL"/>
        </w:rPr>
        <w:t>7           B.  8               C.  9                  D.  10</w:t>
      </w:r>
    </w:p>
    <w:p w:rsidR="00211F9D" w:rsidRDefault="00211F9D" w:rsidP="0050702B">
      <w:pPr>
        <w:tabs>
          <w:tab w:val="left" w:pos="1080"/>
        </w:tabs>
        <w:rPr>
          <w:sz w:val="10"/>
          <w:lang w:eastAsia="pl-PL"/>
        </w:rPr>
      </w:pPr>
    </w:p>
    <w:p w:rsidR="00DA47D7" w:rsidRPr="00F20ADD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C0DA1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6</w:t>
      </w:r>
      <w:r>
        <w:rPr>
          <w:sz w:val="24"/>
          <w:lang w:eastAsia="pl-PL"/>
        </w:rPr>
        <w:t xml:space="preserve">   </w:t>
      </w:r>
      <w:r w:rsidRPr="000834F8">
        <w:rPr>
          <w:rFonts w:ascii="Times New Roman" w:eastAsia="Times New Roman" w:hAnsi="Times New Roman"/>
          <w:sz w:val="24"/>
          <w:szCs w:val="24"/>
        </w:rPr>
        <w:t>W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tabeli przedstawiono, ile lodów zjedli uczestnicy kolonii.</w:t>
      </w:r>
    </w:p>
    <w:tbl>
      <w:tblPr>
        <w:tblW w:w="7220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600"/>
        <w:gridCol w:w="600"/>
        <w:gridCol w:w="600"/>
        <w:gridCol w:w="600"/>
        <w:gridCol w:w="600"/>
        <w:gridCol w:w="600"/>
        <w:gridCol w:w="600"/>
      </w:tblGrid>
      <w:tr w:rsidR="00DA47D7" w:rsidRPr="00B75A77" w:rsidTr="00696C61">
        <w:trPr>
          <w:trHeight w:val="300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7D7" w:rsidRPr="00B75A77" w:rsidRDefault="00DA47D7" w:rsidP="00696C6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Liczba osób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</w:tr>
      <w:tr w:rsidR="00DA47D7" w:rsidRPr="00B75A77" w:rsidTr="00696C61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7D7" w:rsidRPr="00B75A77" w:rsidRDefault="00DA47D7" w:rsidP="00696C6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Liczba zjedzonych lodów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</w:tr>
    </w:tbl>
    <w:p w:rsidR="00DA47D7" w:rsidRPr="00F20ADD" w:rsidRDefault="00DA47D7" w:rsidP="00B071A8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Pr="00F20ADD">
        <w:rPr>
          <w:rFonts w:ascii="Times New Roman" w:eastAsia="Times New Roman" w:hAnsi="Times New Roman"/>
          <w:sz w:val="24"/>
          <w:szCs w:val="24"/>
        </w:rPr>
        <w:tab/>
        <w:t xml:space="preserve">      Z informacji podanych w tabeli wynika, że:</w:t>
      </w:r>
    </w:p>
    <w:p w:rsidR="00DA47D7" w:rsidRDefault="00DA47D7" w:rsidP="00DA47D7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średnio każdy z uczestników kolonii zjadł </w:t>
      </w:r>
      <m:oMath>
        <m:r>
          <w:rPr>
            <w:rFonts w:ascii="Cambria Math" w:hAnsi="Cambria Math"/>
            <w:sz w:val="24"/>
            <w:szCs w:val="24"/>
          </w:rPr>
          <m:t>3</m:t>
        </m:r>
      </m:oMath>
      <w:r>
        <w:rPr>
          <w:rFonts w:ascii="Times New Roman" w:hAnsi="Times New Roman"/>
          <w:sz w:val="24"/>
          <w:szCs w:val="24"/>
        </w:rPr>
        <w:t xml:space="preserve"> lody</w:t>
      </w:r>
    </w:p>
    <w:p w:rsidR="00DA47D7" w:rsidRDefault="00DA47D7" w:rsidP="00DA47D7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kolonii uczestniczyło </w:t>
      </w:r>
      <m:oMath>
        <m:r>
          <w:rPr>
            <w:rFonts w:ascii="Cambria Math" w:hAnsi="Cambria Math"/>
            <w:sz w:val="24"/>
            <w:szCs w:val="24"/>
          </w:rPr>
          <m:t>21</m:t>
        </m:r>
      </m:oMath>
      <w:r>
        <w:rPr>
          <w:rFonts w:ascii="Times New Roman" w:hAnsi="Times New Roman"/>
          <w:sz w:val="24"/>
          <w:szCs w:val="24"/>
        </w:rPr>
        <w:t xml:space="preserve"> uczniów</w:t>
      </w:r>
    </w:p>
    <w:p w:rsidR="00DA47D7" w:rsidRDefault="00DA47D7" w:rsidP="00B071A8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dokładnie dwóch kolonistów zjadło po </w:t>
      </w:r>
      <m:oMath>
        <m:r>
          <w:rPr>
            <w:rFonts w:ascii="Cambria Math" w:hAnsi="Cambria Math"/>
            <w:sz w:val="24"/>
            <w:szCs w:val="24"/>
          </w:rPr>
          <m:t>6</m:t>
        </m:r>
      </m:oMath>
      <w:r>
        <w:rPr>
          <w:rFonts w:ascii="Times New Roman" w:hAnsi="Times New Roman"/>
          <w:sz w:val="24"/>
          <w:szCs w:val="24"/>
        </w:rPr>
        <w:t xml:space="preserve"> lodów</w:t>
      </w:r>
    </w:p>
    <w:p w:rsidR="00B071A8" w:rsidRPr="00596316" w:rsidRDefault="00361A6B" w:rsidP="00B071A8">
      <w:pPr>
        <w:pStyle w:val="Default"/>
        <w:spacing w:line="276" w:lineRule="auto"/>
        <w:rPr>
          <w:color w:val="auto"/>
        </w:rPr>
      </w:pPr>
      <w:r w:rsidRPr="00482274">
        <w:rPr>
          <w:u w:val="single"/>
          <w:lang w:eastAsia="pl-PL"/>
        </w:rPr>
        <w:t xml:space="preserve">Zad. </w:t>
      </w:r>
      <w:r>
        <w:rPr>
          <w:u w:val="single"/>
          <w:lang w:eastAsia="pl-PL"/>
        </w:rPr>
        <w:t xml:space="preserve"> 11</w:t>
      </w:r>
      <w:r w:rsidR="00B071A8">
        <w:rPr>
          <w:u w:val="single"/>
          <w:lang w:eastAsia="pl-PL"/>
        </w:rPr>
        <w:t>7</w:t>
      </w:r>
      <w:r>
        <w:rPr>
          <w:lang w:eastAsia="pl-PL"/>
        </w:rPr>
        <w:t xml:space="preserve">  </w:t>
      </w:r>
      <w:r w:rsidR="00B071A8" w:rsidRPr="00596316">
        <w:rPr>
          <w:color w:val="auto"/>
        </w:rPr>
        <w:t xml:space="preserve">Do pięciu różnych naczyń rozlano 6 litrów wody.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        </w:t>
      </w:r>
      <w:r w:rsidRPr="00596316">
        <w:rPr>
          <w:color w:val="auto"/>
        </w:rPr>
        <w:t>Średnia arytmetyczna ilości wody w tych naczyniach zmieni się, gdy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jedno naczynie opróżnimy, przelewając jego zawartość do pozostałych naczyń.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B. </w:t>
      </w:r>
      <w:r w:rsidRPr="00596316">
        <w:rPr>
          <w:color w:val="auto"/>
        </w:rPr>
        <w:t xml:space="preserve">poprzelewamy wodę z jednego naczynia do drugiego, tak by w każdym naczyniu było jej tyle samo. </w:t>
      </w:r>
    </w:p>
    <w:p w:rsidR="00B071A8" w:rsidRDefault="00B071A8" w:rsidP="00B071A8">
      <w:pPr>
        <w:pStyle w:val="Default"/>
        <w:spacing w:line="360" w:lineRule="auto"/>
        <w:rPr>
          <w:b/>
          <w:bCs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z czterech naczyń odlejemy trochę wody do piątego naczynia. </w:t>
      </w:r>
      <w:r>
        <w:rPr>
          <w:b/>
          <w:bCs/>
        </w:rPr>
        <w:t xml:space="preserve">  </w:t>
      </w:r>
    </w:p>
    <w:p w:rsidR="00B071A8" w:rsidRDefault="00B071A8" w:rsidP="00B071A8">
      <w:pPr>
        <w:pStyle w:val="Default"/>
        <w:spacing w:after="240" w:line="360" w:lineRule="auto"/>
      </w:pPr>
      <w:r>
        <w:rPr>
          <w:b/>
          <w:bCs/>
        </w:rPr>
        <w:t xml:space="preserve">    </w:t>
      </w:r>
      <w:r w:rsidRPr="00596316">
        <w:rPr>
          <w:b/>
          <w:bCs/>
        </w:rPr>
        <w:t xml:space="preserve">D. </w:t>
      </w:r>
      <w:r w:rsidRPr="00596316">
        <w:t>do każdego naczynia dolejemy taką samą ilość wody.</w:t>
      </w:r>
    </w:p>
    <w:p w:rsidR="00361A6B" w:rsidRDefault="00B071A8" w:rsidP="00361A6B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Zad. 118  </w:t>
      </w:r>
      <w:r w:rsidR="00361A6B" w:rsidRPr="00596316">
        <w:rPr>
          <w:rFonts w:ascii="Times New Roman" w:eastAsia="Times New Roman" w:hAnsi="Times New Roman"/>
          <w:sz w:val="24"/>
          <w:szCs w:val="24"/>
          <w:lang w:eastAsia="pl-PL"/>
        </w:rPr>
        <w:t>Do 6 naczyń rozlano pewną ilość wody, przy czym do pierwszych c</w:t>
      </w:r>
      <w:r w:rsidR="00361A6B">
        <w:rPr>
          <w:rFonts w:ascii="Times New Roman" w:eastAsia="Times New Roman" w:hAnsi="Times New Roman"/>
          <w:sz w:val="24"/>
          <w:szCs w:val="24"/>
          <w:lang w:eastAsia="pl-PL"/>
        </w:rPr>
        <w:t xml:space="preserve">zterech  naczyń nalano   </w:t>
      </w:r>
    </w:p>
    <w:p w:rsidR="00361A6B" w:rsidRDefault="00361A6B" w:rsidP="00361A6B">
      <w:pPr>
        <w:spacing w:after="75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łącznie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tyle samo wody, ile do dwóch pozostałych.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Dokończ zdanie. Zaznacz dobrą odpowiedź.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Średnia arytmetyczna ilości wody w pierwszych czterech naczyniach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361A6B" w:rsidRPr="00596316" w:rsidRDefault="00361A6B" w:rsidP="00361A6B">
      <w:pPr>
        <w:spacing w:after="75" w:line="360" w:lineRule="auto"/>
        <w:ind w:left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A) jest równa średniej ilości wody w dwóch ostatnich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B) jest równa średniej ilości wody we wszystkich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C) jest dwa razy mniejsza od średniej ilości wody w dwóch ostatnich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D) jest dwa razy mniejsza od średniej ilości wody we wszystkich naczyniach </w:t>
      </w:r>
    </w:p>
    <w:p w:rsidR="00361A6B" w:rsidRDefault="00361A6B" w:rsidP="00361A6B">
      <w:pPr>
        <w:spacing w:after="0" w:line="240" w:lineRule="auto"/>
        <w:rPr>
          <w:rFonts w:eastAsia="Times New Roman"/>
        </w:rPr>
      </w:pPr>
    </w:p>
    <w:p w:rsidR="00B071A8" w:rsidRDefault="00361A6B" w:rsidP="00B071A8">
      <w:pPr>
        <w:tabs>
          <w:tab w:val="left" w:pos="1080"/>
        </w:tabs>
        <w:spacing w:after="0"/>
        <w:rPr>
          <w:sz w:val="24"/>
          <w:lang w:eastAsia="pl-PL"/>
        </w:rPr>
      </w:pPr>
      <w:r w:rsidRPr="00482274">
        <w:rPr>
          <w:u w:val="single"/>
          <w:lang w:eastAsia="pl-PL"/>
        </w:rPr>
        <w:t xml:space="preserve">Zad. </w:t>
      </w:r>
      <w:r>
        <w:rPr>
          <w:u w:val="single"/>
          <w:lang w:eastAsia="pl-PL"/>
        </w:rPr>
        <w:t>1</w:t>
      </w:r>
      <w:r w:rsidR="00B071A8">
        <w:rPr>
          <w:u w:val="single"/>
          <w:lang w:eastAsia="pl-PL"/>
        </w:rPr>
        <w:t>19</w:t>
      </w:r>
      <w:r>
        <w:rPr>
          <w:lang w:eastAsia="pl-PL"/>
        </w:rPr>
        <w:t xml:space="preserve">  </w:t>
      </w:r>
      <w:r w:rsidR="00B071A8">
        <w:rPr>
          <w:sz w:val="24"/>
          <w:lang w:eastAsia="pl-PL"/>
        </w:rPr>
        <w:t xml:space="preserve">Kasia ma </w:t>
      </w:r>
      <m:oMath>
        <m:r>
          <w:rPr>
            <w:rFonts w:ascii="Cambria Math" w:hAnsi="Cambria Math"/>
            <w:sz w:val="24"/>
            <w:lang w:eastAsia="pl-PL"/>
          </w:rPr>
          <m:t>6 lat.</m:t>
        </m:r>
      </m:oMath>
      <w:r w:rsidR="00B071A8">
        <w:rPr>
          <w:sz w:val="24"/>
          <w:lang w:eastAsia="pl-PL"/>
        </w:rPr>
        <w:t xml:space="preserve"> Średnia arytmetyczna wieku Ani i Macieja jest równa </w:t>
      </w:r>
      <m:oMath>
        <m:r>
          <w:rPr>
            <w:rFonts w:ascii="Cambria Math" w:hAnsi="Cambria Math"/>
            <w:sz w:val="24"/>
            <w:lang w:eastAsia="pl-PL"/>
          </w:rPr>
          <m:t>12 lat.</m:t>
        </m:r>
      </m:oMath>
      <w:r w:rsidR="00B071A8">
        <w:rPr>
          <w:sz w:val="24"/>
          <w:lang w:eastAsia="pl-PL"/>
        </w:rPr>
        <w:t xml:space="preserve"> Średnia   </w:t>
      </w:r>
    </w:p>
    <w:p w:rsidR="00B071A8" w:rsidRDefault="00B071A8" w:rsidP="00B071A8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arytmetyczna wieku Kasi, Ani i Macieja wynosi:</w:t>
      </w:r>
    </w:p>
    <w:p w:rsidR="00B071A8" w:rsidRDefault="00B071A8" w:rsidP="00B071A8">
      <w:pPr>
        <w:tabs>
          <w:tab w:val="left" w:pos="1080"/>
        </w:tabs>
        <w:spacing w:line="360" w:lineRule="auto"/>
        <w:rPr>
          <w:sz w:val="24"/>
          <w:lang w:eastAsia="pl-PL"/>
        </w:rPr>
      </w:pPr>
      <w:r>
        <w:t xml:space="preserve">                                 </w:t>
      </w:r>
      <m:oMath>
        <m:r>
          <w:rPr>
            <w:rFonts w:ascii="Cambria Math" w:hAnsi="Cambria Math"/>
            <w:sz w:val="24"/>
            <w:lang w:eastAsia="pl-PL"/>
          </w:rPr>
          <m:t>A.  6 lat            B.  9 lat              C.  10 lat            D.  15 lat</m:t>
        </m:r>
      </m:oMath>
    </w:p>
    <w:p w:rsidR="00AB4E92" w:rsidRDefault="0043117A" w:rsidP="00AB4E92">
      <w:pPr>
        <w:spacing w:after="0"/>
      </w:pPr>
      <w:r w:rsidRPr="0043117A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</w:t>
      </w:r>
      <w:r w:rsidR="00361A6B">
        <w:rPr>
          <w:sz w:val="24"/>
          <w:u w:val="single"/>
          <w:lang w:eastAsia="pl-PL"/>
        </w:rPr>
        <w:t>2</w:t>
      </w:r>
      <w:r w:rsidR="00B071A8">
        <w:rPr>
          <w:sz w:val="24"/>
          <w:u w:val="single"/>
          <w:lang w:eastAsia="pl-PL"/>
        </w:rPr>
        <w:t>0</w:t>
      </w:r>
      <w:r>
        <w:rPr>
          <w:sz w:val="24"/>
          <w:lang w:eastAsia="pl-PL"/>
        </w:rPr>
        <w:t xml:space="preserve"> </w:t>
      </w:r>
      <w:r w:rsidR="00C96C21">
        <w:rPr>
          <w:sz w:val="24"/>
          <w:lang w:eastAsia="pl-PL"/>
        </w:rPr>
        <w:t xml:space="preserve"> </w:t>
      </w:r>
      <w:r w:rsidR="00AB4E92">
        <w:t xml:space="preserve">W konkursie matematycznym startowało 60 uczniów. Każdy zawodnik mógł uzyskać maksymalnie 15   </w:t>
      </w:r>
    </w:p>
    <w:p w:rsidR="00AB4E92" w:rsidRDefault="00AB4E92" w:rsidP="00AB4E92">
      <w:pPr>
        <w:spacing w:after="0"/>
      </w:pPr>
      <w:r>
        <w:t xml:space="preserve">        punktów. Poniższy diagram słupkowy pokazuje, ilu uczniów uzyskało poszczególne liczby punktów od 0 do 15.   </w:t>
      </w:r>
    </w:p>
    <w:p w:rsidR="00AB4E92" w:rsidRDefault="00AB4E92" w:rsidP="00AB4E92">
      <w:pPr>
        <w:spacing w:after="0"/>
      </w:pPr>
      <w:r>
        <w:t xml:space="preserve">       Do następnego etapu konkursu przechodzi 20% uczestników, którzy uzyskali najlepsze wyniki. Wojtek dostał   </w:t>
      </w:r>
    </w:p>
    <w:p w:rsidR="00AB4E92" w:rsidRDefault="00AB4E92" w:rsidP="00AB4E92">
      <w:pPr>
        <w:spacing w:after="0"/>
        <w:rPr>
          <w:sz w:val="24"/>
        </w:rPr>
      </w:pPr>
      <w:r>
        <w:t xml:space="preserve">       11 punktów. Czy przejdzie on do następnego etapu?</w:t>
      </w:r>
    </w:p>
    <w:p w:rsidR="00AB4E92" w:rsidRDefault="00AB4E92" w:rsidP="00AB4E9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71392" behindDoc="0" locked="0" layoutInCell="1" allowOverlap="1" wp14:anchorId="78EF285D" wp14:editId="05578A7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4292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hrough>
            <wp:docPr id="1413" name="Wykres 1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E92" w:rsidRDefault="00AB4E92" w:rsidP="00AB4E92">
      <w:pPr>
        <w:rPr>
          <w:sz w:val="24"/>
        </w:rPr>
      </w:pPr>
    </w:p>
    <w:p w:rsidR="00AB4E92" w:rsidRDefault="00AB4E92" w:rsidP="00AB4E92">
      <w:pPr>
        <w:spacing w:after="0"/>
        <w:rPr>
          <w:sz w:val="24"/>
          <w:lang w:eastAsia="pl-PL"/>
        </w:rPr>
      </w:pPr>
    </w:p>
    <w:p w:rsidR="00F871EA" w:rsidRDefault="0043117A" w:rsidP="005070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</w:t>
      </w:r>
    </w:p>
    <w:p w:rsidR="00F871EA" w:rsidRDefault="00F871EA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F871EA" w:rsidRDefault="00F871EA" w:rsidP="00AB4E92">
      <w:pPr>
        <w:tabs>
          <w:tab w:val="left" w:pos="1080"/>
        </w:tabs>
        <w:spacing w:after="0"/>
        <w:rPr>
          <w:sz w:val="24"/>
          <w:lang w:eastAsia="pl-PL"/>
        </w:rPr>
      </w:pPr>
    </w:p>
    <w:p w:rsidR="00DA47D7" w:rsidRPr="00DB4C96" w:rsidRDefault="00DA47D7" w:rsidP="00214FE0">
      <w:pPr>
        <w:pStyle w:val="Tekstpodstawowy"/>
        <w:widowControl w:val="0"/>
        <w:tabs>
          <w:tab w:val="left" w:pos="654"/>
        </w:tabs>
        <w:spacing w:line="276" w:lineRule="auto"/>
        <w:rPr>
          <w:rFonts w:asciiTheme="minorHAnsi" w:hAnsiTheme="minorHAnsi"/>
          <w:w w:val="99"/>
          <w:szCs w:val="24"/>
        </w:rPr>
      </w:pPr>
      <w:r w:rsidRPr="00DB4C96">
        <w:rPr>
          <w:rFonts w:asciiTheme="minorHAnsi" w:hAnsiTheme="minorHAnsi"/>
          <w:szCs w:val="24"/>
          <w:u w:val="single"/>
        </w:rPr>
        <w:t xml:space="preserve">Zad. </w:t>
      </w:r>
      <w:r w:rsidR="00214FE0" w:rsidRPr="00DB4C96">
        <w:rPr>
          <w:rFonts w:asciiTheme="minorHAnsi" w:hAnsiTheme="minorHAnsi"/>
          <w:szCs w:val="24"/>
          <w:u w:val="single"/>
        </w:rPr>
        <w:t>12</w:t>
      </w:r>
      <w:r w:rsidR="00B071A8">
        <w:rPr>
          <w:rFonts w:asciiTheme="minorHAnsi" w:hAnsiTheme="minorHAnsi"/>
          <w:szCs w:val="24"/>
          <w:u w:val="single"/>
        </w:rPr>
        <w:t>1</w:t>
      </w:r>
      <w:r w:rsidRPr="00DB4C96">
        <w:rPr>
          <w:rFonts w:asciiTheme="minorHAnsi" w:hAnsiTheme="minorHAnsi"/>
          <w:szCs w:val="24"/>
        </w:rPr>
        <w:t xml:space="preserve"> 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eł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ucił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5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5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k</w:t>
      </w:r>
      <w:r w:rsidRPr="00DB4C96">
        <w:rPr>
          <w:rFonts w:asciiTheme="minorHAnsi" w:hAnsiTheme="minorHAnsi"/>
          <w:spacing w:val="1"/>
          <w:szCs w:val="24"/>
        </w:rPr>
        <w:t>ł</w:t>
      </w:r>
      <w:r w:rsidRPr="00DB4C96">
        <w:rPr>
          <w:rFonts w:asciiTheme="minorHAnsi" w:hAnsiTheme="minorHAnsi"/>
          <w:szCs w:val="24"/>
        </w:rPr>
        <w:t>ą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sze</w:t>
      </w:r>
      <w:r w:rsidRPr="00DB4C96">
        <w:rPr>
          <w:rFonts w:asciiTheme="minorHAnsi" w:hAnsiTheme="minorHAnsi"/>
          <w:spacing w:val="-1"/>
          <w:szCs w:val="24"/>
        </w:rPr>
        <w:t>ś</w:t>
      </w:r>
      <w:r w:rsidRPr="00DB4C96">
        <w:rPr>
          <w:rFonts w:asciiTheme="minorHAnsi" w:hAnsiTheme="minorHAnsi"/>
          <w:szCs w:val="24"/>
        </w:rPr>
        <w:t>c</w:t>
      </w:r>
      <w:r w:rsidRPr="00DB4C96">
        <w:rPr>
          <w:rFonts w:asciiTheme="minorHAnsi" w:hAnsiTheme="minorHAnsi"/>
          <w:spacing w:val="1"/>
          <w:szCs w:val="24"/>
        </w:rPr>
        <w:t>i</w:t>
      </w:r>
      <w:r w:rsidRPr="00DB4C96">
        <w:rPr>
          <w:rFonts w:asciiTheme="minorHAnsi" w:hAnsiTheme="minorHAnsi"/>
          <w:szCs w:val="24"/>
        </w:rPr>
        <w:t>enną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kostką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do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g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.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7"/>
          <w:szCs w:val="24"/>
        </w:rPr>
        <w:t>Z</w:t>
      </w:r>
      <w:r w:rsidRPr="00DB4C96">
        <w:rPr>
          <w:rFonts w:asciiTheme="minorHAnsi" w:hAnsiTheme="minorHAnsi"/>
          <w:szCs w:val="24"/>
        </w:rPr>
        <w:t>api</w:t>
      </w:r>
      <w:r w:rsidRPr="00DB4C96">
        <w:rPr>
          <w:rFonts w:asciiTheme="minorHAnsi" w:hAnsiTheme="minorHAnsi"/>
          <w:spacing w:val="2"/>
          <w:szCs w:val="24"/>
        </w:rPr>
        <w:t>s</w:t>
      </w:r>
      <w:r w:rsidRPr="00DB4C96">
        <w:rPr>
          <w:rFonts w:asciiTheme="minorHAnsi" w:hAnsiTheme="minorHAnsi"/>
          <w:szCs w:val="24"/>
        </w:rPr>
        <w:t>ane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kolejno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n</w:t>
      </w:r>
      <w:r w:rsidRPr="00DB4C96">
        <w:rPr>
          <w:rFonts w:asciiTheme="minorHAnsi" w:hAnsiTheme="minorHAnsi"/>
          <w:spacing w:val="2"/>
          <w:szCs w:val="24"/>
        </w:rPr>
        <w:t>i</w:t>
      </w:r>
      <w:r w:rsidRPr="00DB4C96">
        <w:rPr>
          <w:rFonts w:asciiTheme="minorHAnsi" w:hAnsiTheme="minorHAnsi"/>
          <w:szCs w:val="24"/>
        </w:rPr>
        <w:t>ki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utów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u</w:t>
      </w:r>
      <w:r w:rsidRPr="00DB4C96">
        <w:rPr>
          <w:rFonts w:asciiTheme="minorHAnsi" w:hAnsiTheme="minorHAnsi"/>
          <w:spacing w:val="-2"/>
          <w:szCs w:val="24"/>
        </w:rPr>
        <w:t>t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o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pacing w:val="2"/>
          <w:szCs w:val="24"/>
        </w:rPr>
        <w:t>ł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w w:val="99"/>
          <w:szCs w:val="24"/>
        </w:rPr>
        <w:t xml:space="preserve">  </w:t>
      </w:r>
    </w:p>
    <w:p w:rsidR="00DA47D7" w:rsidRPr="00DB4C96" w:rsidRDefault="00DA47D7" w:rsidP="00214FE0">
      <w:pPr>
        <w:pStyle w:val="Tekstpodstawowy"/>
        <w:widowControl w:val="0"/>
        <w:tabs>
          <w:tab w:val="left" w:pos="654"/>
        </w:tabs>
        <w:spacing w:line="276" w:lineRule="auto"/>
        <w:rPr>
          <w:rFonts w:asciiTheme="minorHAnsi" w:hAnsiTheme="minorHAnsi"/>
          <w:w w:val="99"/>
          <w:szCs w:val="24"/>
        </w:rPr>
      </w:pPr>
      <w:r w:rsidRPr="00DB4C96">
        <w:rPr>
          <w:rFonts w:asciiTheme="minorHAnsi" w:hAnsiTheme="minorHAnsi"/>
          <w:w w:val="99"/>
          <w:szCs w:val="24"/>
        </w:rPr>
        <w:t xml:space="preserve">             </w:t>
      </w:r>
      <w:r w:rsidRPr="00DB4C96">
        <w:rPr>
          <w:rFonts w:asciiTheme="minorHAnsi" w:hAnsiTheme="minorHAnsi"/>
          <w:szCs w:val="24"/>
        </w:rPr>
        <w:t>li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bę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pię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zCs w:val="24"/>
        </w:rPr>
        <w:t>io</w:t>
      </w:r>
      <w:r w:rsidRPr="00DB4C96">
        <w:rPr>
          <w:rFonts w:asciiTheme="minorHAnsi" w:hAnsiTheme="minorHAnsi"/>
          <w:spacing w:val="2"/>
          <w:szCs w:val="24"/>
        </w:rPr>
        <w:t>c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pacing w:val="3"/>
          <w:szCs w:val="24"/>
        </w:rPr>
        <w:t>f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zCs w:val="24"/>
        </w:rPr>
        <w:t>o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ą.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Liczba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je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</w:t>
      </w:r>
      <w:r w:rsidRPr="00DB4C96">
        <w:rPr>
          <w:rFonts w:asciiTheme="minorHAnsi" w:hAnsiTheme="minorHAnsi"/>
          <w:spacing w:val="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pa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pod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ie</w:t>
      </w:r>
      <w:r w:rsidRPr="00DB4C96">
        <w:rPr>
          <w:rFonts w:asciiTheme="minorHAnsi" w:hAnsiTheme="minorHAnsi"/>
          <w:spacing w:val="-1"/>
          <w:szCs w:val="24"/>
        </w:rPr>
        <w:t>l</w:t>
      </w:r>
      <w:r w:rsidRPr="00DB4C96">
        <w:rPr>
          <w:rFonts w:asciiTheme="minorHAnsi" w:hAnsiTheme="minorHAnsi"/>
          <w:szCs w:val="24"/>
        </w:rPr>
        <w:t>na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ez</w:t>
      </w:r>
      <w:r w:rsidRPr="00DB4C96">
        <w:rPr>
          <w:rFonts w:asciiTheme="minorHAnsi" w:hAnsiTheme="minorHAnsi"/>
          <w:spacing w:val="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9,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jej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początko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e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c</w:t>
      </w:r>
      <w:r w:rsidRPr="00DB4C96">
        <w:rPr>
          <w:rFonts w:asciiTheme="minorHAnsi" w:hAnsiTheme="minorHAnsi"/>
          <w:spacing w:val="-5"/>
          <w:szCs w:val="24"/>
        </w:rPr>
        <w:t>y</w:t>
      </w:r>
      <w:r w:rsidRPr="00DB4C96">
        <w:rPr>
          <w:rFonts w:asciiTheme="minorHAnsi" w:hAnsiTheme="minorHAnsi"/>
          <w:spacing w:val="3"/>
          <w:szCs w:val="24"/>
        </w:rPr>
        <w:t>f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to:</w:t>
      </w:r>
      <w:r w:rsidRPr="00DB4C96">
        <w:rPr>
          <w:rFonts w:asciiTheme="minorHAnsi" w:hAnsiTheme="minorHAnsi"/>
          <w:w w:val="99"/>
          <w:szCs w:val="24"/>
        </w:rPr>
        <w:t xml:space="preserve">  </w:t>
      </w:r>
    </w:p>
    <w:p w:rsidR="00DA47D7" w:rsidRPr="00DB4C96" w:rsidRDefault="00DA47D7" w:rsidP="00B071A8">
      <w:pPr>
        <w:pStyle w:val="Tekstpodstawowy"/>
        <w:widowControl w:val="0"/>
        <w:tabs>
          <w:tab w:val="left" w:pos="654"/>
        </w:tabs>
        <w:spacing w:after="240" w:line="276" w:lineRule="auto"/>
        <w:rPr>
          <w:rFonts w:asciiTheme="minorHAnsi" w:hAnsiTheme="minorHAnsi"/>
          <w:szCs w:val="24"/>
        </w:rPr>
      </w:pPr>
      <w:r w:rsidRPr="00DB4C96">
        <w:rPr>
          <w:rFonts w:asciiTheme="minorHAnsi" w:hAnsiTheme="minorHAnsi"/>
          <w:w w:val="99"/>
          <w:szCs w:val="24"/>
        </w:rPr>
        <w:t xml:space="preserve">           </w:t>
      </w:r>
      <w:r w:rsidRPr="00DB4C96">
        <w:rPr>
          <w:rFonts w:asciiTheme="minorHAnsi" w:hAnsiTheme="minorHAnsi"/>
          <w:szCs w:val="24"/>
        </w:rPr>
        <w:t>3,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1,</w:t>
      </w:r>
      <w:r w:rsidRPr="00DB4C96">
        <w:rPr>
          <w:rFonts w:asciiTheme="minorHAnsi" w:hAnsiTheme="minorHAnsi"/>
          <w:spacing w:val="3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2.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Ile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oczek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</w:t>
      </w:r>
      <w:r w:rsidRPr="00DB4C96">
        <w:rPr>
          <w:rFonts w:asciiTheme="minorHAnsi" w:hAnsiTheme="minorHAnsi"/>
          <w:spacing w:val="1"/>
          <w:szCs w:val="24"/>
        </w:rPr>
        <w:t>c</w:t>
      </w:r>
      <w:r w:rsidRPr="00DB4C96">
        <w:rPr>
          <w:rFonts w:asciiTheme="minorHAnsi" w:hAnsiTheme="minorHAnsi"/>
          <w:szCs w:val="24"/>
        </w:rPr>
        <w:t>ił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eł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cz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3"/>
          <w:szCs w:val="24"/>
        </w:rPr>
        <w:t>t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p</w:t>
      </w:r>
      <w:r w:rsidRPr="00DB4C96">
        <w:rPr>
          <w:rFonts w:asciiTheme="minorHAnsi" w:hAnsiTheme="minorHAnsi"/>
          <w:szCs w:val="24"/>
        </w:rPr>
        <w:t>ią</w:t>
      </w:r>
      <w:r w:rsidRPr="00DB4C96">
        <w:rPr>
          <w:rFonts w:asciiTheme="minorHAnsi" w:hAnsiTheme="minorHAnsi"/>
          <w:spacing w:val="2"/>
          <w:szCs w:val="24"/>
        </w:rPr>
        <w:t>t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zCs w:val="24"/>
        </w:rPr>
        <w:t>azem?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od</w:t>
      </w:r>
      <w:r w:rsidRPr="00DB4C96">
        <w:rPr>
          <w:rFonts w:asciiTheme="minorHAnsi" w:hAnsiTheme="minorHAnsi"/>
          <w:spacing w:val="1"/>
          <w:szCs w:val="24"/>
        </w:rPr>
        <w:t>a</w:t>
      </w:r>
      <w:r w:rsidRPr="00DB4C96">
        <w:rPr>
          <w:rFonts w:asciiTheme="minorHAnsi" w:hAnsiTheme="minorHAnsi"/>
          <w:szCs w:val="24"/>
        </w:rPr>
        <w:t>j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szy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tkie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1"/>
          <w:szCs w:val="24"/>
        </w:rPr>
        <w:t>oż</w:t>
      </w:r>
      <w:r w:rsidRPr="00DB4C96">
        <w:rPr>
          <w:rFonts w:asciiTheme="minorHAnsi" w:hAnsiTheme="minorHAnsi"/>
          <w:szCs w:val="24"/>
        </w:rPr>
        <w:t>li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oś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zCs w:val="24"/>
        </w:rPr>
        <w:t>i.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  <w:u w:val="single"/>
        </w:rPr>
        <w:t xml:space="preserve">Zad. </w:t>
      </w:r>
      <w:r w:rsidR="00641D7F">
        <w:rPr>
          <w:rFonts w:eastAsia="Times New Roman"/>
          <w:sz w:val="24"/>
          <w:u w:val="single"/>
        </w:rPr>
        <w:t>12</w:t>
      </w:r>
      <w:r w:rsidR="00B071A8">
        <w:rPr>
          <w:rFonts w:eastAsia="Times New Roman"/>
          <w:sz w:val="24"/>
          <w:u w:val="single"/>
        </w:rPr>
        <w:t>2</w:t>
      </w:r>
      <w:r w:rsidRPr="00DB4C96">
        <w:rPr>
          <w:rFonts w:eastAsia="Times New Roman"/>
          <w:sz w:val="24"/>
        </w:rPr>
        <w:t xml:space="preserve">    W koszu znajduje się 6 jabłek zielonych, 8 czerwonych i 4 żółte. Maciej z zawiązanymi oczami  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</w:rPr>
        <w:t xml:space="preserve">                         wyjmuje  jabłka z kosza. Ile co najmniej jabłek powinien wyjąć, aby mieć pewność, że wyjął   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</w:rPr>
        <w:t xml:space="preserve">                         przynajmniej jedno jabłko czerwone ?</w:t>
      </w:r>
    </w:p>
    <w:p w:rsidR="00DB4C96" w:rsidRPr="00F20ADD" w:rsidRDefault="00DB4C96" w:rsidP="00DB4C96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F20ADD">
        <w:rPr>
          <w:rFonts w:ascii="Times New Roman" w:eastAsia="Times New Roman" w:hAnsi="Times New Roman"/>
          <w:sz w:val="24"/>
          <w:szCs w:val="24"/>
        </w:rPr>
        <w:t>10                     B. 11                    C. 8                      D. 12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>Zad. 1</w:t>
      </w:r>
      <w:r w:rsidR="00641D7F">
        <w:rPr>
          <w:sz w:val="24"/>
          <w:u w:val="single"/>
          <w:lang w:eastAsia="pl-PL"/>
        </w:rPr>
        <w:t>2</w:t>
      </w:r>
      <w:r w:rsidR="00B071A8">
        <w:rPr>
          <w:sz w:val="24"/>
          <w:u w:val="single"/>
          <w:lang w:eastAsia="pl-PL"/>
        </w:rPr>
        <w:t>3</w:t>
      </w:r>
      <w:r>
        <w:rPr>
          <w:sz w:val="24"/>
          <w:lang w:eastAsia="pl-PL"/>
        </w:rPr>
        <w:t xml:space="preserve">   W pudełku znajduje się </w:t>
      </w:r>
      <m:oMath>
        <m:r>
          <w:rPr>
            <w:rFonts w:ascii="Cambria Math" w:hAnsi="Cambria Math"/>
            <w:sz w:val="24"/>
            <w:lang w:eastAsia="pl-PL"/>
          </w:rPr>
          <m:t>8</m:t>
        </m:r>
      </m:oMath>
      <w:r>
        <w:rPr>
          <w:sz w:val="24"/>
          <w:lang w:eastAsia="pl-PL"/>
        </w:rPr>
        <w:t xml:space="preserve"> kul czarnych, </w:t>
      </w:r>
      <m:oMath>
        <m:r>
          <w:rPr>
            <w:rFonts w:ascii="Cambria Math" w:hAnsi="Cambria Math"/>
            <w:sz w:val="24"/>
            <w:lang w:eastAsia="pl-PL"/>
          </w:rPr>
          <m:t>10</m:t>
        </m:r>
      </m:oMath>
      <w:r>
        <w:rPr>
          <w:sz w:val="24"/>
          <w:lang w:eastAsia="pl-PL"/>
        </w:rPr>
        <w:t xml:space="preserve"> kul białych i </w:t>
      </w:r>
      <m:oMath>
        <m:r>
          <w:rPr>
            <w:rFonts w:ascii="Cambria Math" w:hAnsi="Cambria Math"/>
            <w:sz w:val="24"/>
            <w:lang w:eastAsia="pl-PL"/>
          </w:rPr>
          <m:t>12</m:t>
        </m:r>
      </m:oMath>
      <w:r>
        <w:rPr>
          <w:sz w:val="24"/>
          <w:lang w:eastAsia="pl-PL"/>
        </w:rPr>
        <w:t xml:space="preserve"> kul zielonych. Ile najwięcej kul  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można wyjąć z pudełka (nie zaglądając), aby mieć pewność, że nadal są tam kule w trzech kolorach ?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10                      B.  8                     C.  7                  D.  4 </m:t>
        </m:r>
      </m:oMath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 w:rsidRPr="00BE1B20">
        <w:rPr>
          <w:sz w:val="24"/>
          <w:u w:val="single"/>
          <w:lang w:eastAsia="pl-PL"/>
        </w:rPr>
        <w:lastRenderedPageBreak/>
        <w:t xml:space="preserve">Zad. </w:t>
      </w:r>
      <w:r w:rsidR="00641D7F">
        <w:rPr>
          <w:sz w:val="24"/>
          <w:u w:val="single"/>
          <w:lang w:eastAsia="pl-PL"/>
        </w:rPr>
        <w:t>12</w:t>
      </w:r>
      <w:r w:rsidR="00EE7B2D">
        <w:rPr>
          <w:sz w:val="24"/>
          <w:u w:val="single"/>
          <w:lang w:eastAsia="pl-PL"/>
        </w:rPr>
        <w:t>4</w:t>
      </w:r>
      <w:r>
        <w:rPr>
          <w:sz w:val="24"/>
          <w:lang w:eastAsia="pl-PL"/>
        </w:rPr>
        <w:t xml:space="preserve">  Jedenaście piłek, ponumerowanych kolejnymi liczbami naturalnymi </w:t>
      </w:r>
      <m:oMath>
        <m:r>
          <w:rPr>
            <w:rFonts w:ascii="Cambria Math" w:hAnsi="Cambria Math"/>
            <w:sz w:val="24"/>
            <w:lang w:eastAsia="pl-PL"/>
          </w:rPr>
          <m:t>od 1 do 11,</m:t>
        </m:r>
      </m:oMath>
      <w:r>
        <w:rPr>
          <w:sz w:val="24"/>
          <w:lang w:eastAsia="pl-PL"/>
        </w:rPr>
        <w:t xml:space="preserve">  wrzucono    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do  pudełka. Maciej wyjmuje je z pudełka. Ile najmniej piłek musi wyjąć Maciej, aby mieć  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pewność, że  przynajmniej jedna wyjęta „w ciemno” piłka jest oznaczona liczbą parzystą ?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A.  5                 B.  6                   C.  7               D. 8</m:t>
        </m:r>
      </m:oMath>
    </w:p>
    <w:p w:rsidR="00641D7F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 w:rsidRPr="00DB4C96">
        <w:rPr>
          <w:sz w:val="24"/>
          <w:u w:val="single"/>
          <w:lang w:eastAsia="pl-PL"/>
        </w:rPr>
        <w:t xml:space="preserve">Zad. </w:t>
      </w:r>
      <w:r w:rsidR="00641D7F">
        <w:rPr>
          <w:sz w:val="24"/>
          <w:u w:val="single"/>
          <w:lang w:eastAsia="pl-PL"/>
        </w:rPr>
        <w:t>12</w:t>
      </w:r>
      <w:r w:rsidR="00EE7B2D">
        <w:rPr>
          <w:sz w:val="24"/>
          <w:u w:val="single"/>
          <w:lang w:eastAsia="pl-PL"/>
        </w:rPr>
        <w:t>5</w:t>
      </w:r>
      <w:r w:rsidRPr="00DB4C96">
        <w:rPr>
          <w:sz w:val="24"/>
          <w:u w:val="single"/>
          <w:lang w:eastAsia="pl-PL"/>
        </w:rPr>
        <w:t xml:space="preserve"> </w:t>
      </w:r>
      <w:r w:rsidRPr="00DB4C96">
        <w:rPr>
          <w:sz w:val="24"/>
          <w:lang w:eastAsia="pl-PL"/>
        </w:rPr>
        <w:t xml:space="preserve">  Doświadczenie losowe polega na dwukrotnym rzucie monetą. Jeśli wypadnie orzeł, </w:t>
      </w:r>
      <w:r w:rsidR="00641D7F">
        <w:rPr>
          <w:sz w:val="24"/>
          <w:lang w:eastAsia="pl-PL"/>
        </w:rPr>
        <w:t xml:space="preserve">  </w:t>
      </w:r>
    </w:p>
    <w:p w:rsidR="00641D7F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DB4C96" w:rsidRPr="00DB4C96">
        <w:rPr>
          <w:sz w:val="24"/>
          <w:lang w:eastAsia="pl-PL"/>
        </w:rPr>
        <w:t xml:space="preserve">zapisujemy </w:t>
      </w:r>
      <m:oMath>
        <m:r>
          <w:rPr>
            <w:rFonts w:ascii="Cambria Math" w:hAnsi="Cambria Math"/>
            <w:sz w:val="24"/>
            <w:lang w:eastAsia="pl-PL"/>
          </w:rPr>
          <m:t>1</m:t>
        </m:r>
      </m:oMath>
      <w:r w:rsidR="00DB4C96" w:rsidRPr="00DB4C96">
        <w:rPr>
          <w:sz w:val="24"/>
          <w:lang w:eastAsia="pl-PL"/>
        </w:rPr>
        <w:t xml:space="preserve"> , a jeśli reszka – zapisujemy </w:t>
      </w:r>
      <m:oMath>
        <m:r>
          <w:rPr>
            <w:rFonts w:ascii="Cambria Math" w:hAnsi="Cambria Math"/>
            <w:sz w:val="24"/>
            <w:lang w:eastAsia="pl-PL"/>
          </w:rPr>
          <m:t>2</m:t>
        </m:r>
      </m:oMath>
      <w:r w:rsidR="00DB4C96" w:rsidRPr="00DB4C96">
        <w:rPr>
          <w:sz w:val="24"/>
          <w:lang w:eastAsia="pl-PL"/>
        </w:rPr>
        <w:t xml:space="preserve">. Wynikiem doświadczenia jest zapisana liczba </w:t>
      </w:r>
      <w:r>
        <w:rPr>
          <w:sz w:val="24"/>
          <w:lang w:eastAsia="pl-PL"/>
        </w:rPr>
        <w:t xml:space="preserve">  </w:t>
      </w:r>
    </w:p>
    <w:p w:rsidR="00DB4C96" w:rsidRPr="00DB4C96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</w:t>
      </w:r>
      <w:r w:rsidR="00DB4C96" w:rsidRPr="00DB4C96">
        <w:rPr>
          <w:sz w:val="24"/>
          <w:lang w:eastAsia="pl-PL"/>
        </w:rPr>
        <w:t xml:space="preserve">dwucyfrowa. Jakie jest  prawdopodobieństwo, że zapisana liczba jest podzielna przez </w:t>
      </w:r>
      <m:oMath>
        <m:r>
          <w:rPr>
            <w:rFonts w:ascii="Cambria Math" w:hAnsi="Cambria Math"/>
            <w:sz w:val="24"/>
            <w:lang w:eastAsia="pl-PL"/>
          </w:rPr>
          <m:t>3</m:t>
        </m:r>
      </m:oMath>
      <w:r w:rsidR="00DB4C96" w:rsidRPr="00DB4C96">
        <w:rPr>
          <w:sz w:val="24"/>
          <w:lang w:eastAsia="pl-PL"/>
        </w:rPr>
        <w:t xml:space="preserve"> ?</w:t>
      </w:r>
    </w:p>
    <w:p w:rsidR="00DB4C96" w:rsidRPr="00641D7F" w:rsidRDefault="00DB4C96" w:rsidP="00641D7F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                   A.  0                  B.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4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                    C.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3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              D.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2</m:t>
              </m:r>
            </m:den>
          </m:f>
        </m:oMath>
      </m:oMathPara>
    </w:p>
    <w:p w:rsidR="00641D7F" w:rsidRPr="00DB4C96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64576" behindDoc="0" locked="0" layoutInCell="1" allowOverlap="1" wp14:anchorId="278E61A9" wp14:editId="1C4562F8">
            <wp:simplePos x="0" y="0"/>
            <wp:positionH relativeFrom="margin">
              <wp:posOffset>90170</wp:posOffset>
            </wp:positionH>
            <wp:positionV relativeFrom="paragraph">
              <wp:posOffset>190500</wp:posOffset>
            </wp:positionV>
            <wp:extent cx="6071235" cy="2472690"/>
            <wp:effectExtent l="0" t="0" r="5715" b="3810"/>
            <wp:wrapThrough wrapText="bothSides">
              <wp:wrapPolygon edited="0">
                <wp:start x="0" y="0"/>
                <wp:lineTo x="0" y="21467"/>
                <wp:lineTo x="21553" y="21467"/>
                <wp:lineTo x="21553" y="0"/>
                <wp:lineTo x="0" y="0"/>
              </wp:wrapPolygon>
            </wp:wrapThrough>
            <wp:docPr id="1407" name="Obraz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>Zad. 12</w:t>
      </w:r>
      <w:r w:rsidR="00EE7B2D">
        <w:rPr>
          <w:sz w:val="24"/>
          <w:lang w:eastAsia="pl-PL"/>
        </w:rPr>
        <w:t>6</w:t>
      </w:r>
    </w:p>
    <w:p w:rsidR="00DB4C96" w:rsidRDefault="00DB4C96" w:rsidP="00DB4C96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Zad.  </w:t>
      </w:r>
      <w:r w:rsidR="00641D7F">
        <w:rPr>
          <w:sz w:val="24"/>
          <w:lang w:eastAsia="pl-PL"/>
        </w:rPr>
        <w:t>12</w:t>
      </w:r>
      <w:r w:rsidR="00EE7B2D">
        <w:rPr>
          <w:sz w:val="24"/>
          <w:lang w:eastAsia="pl-PL"/>
        </w:rPr>
        <w:t>7</w:t>
      </w:r>
      <w:r w:rsidR="00641D7F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Spośród liczb naturalnych od </w:t>
      </w:r>
      <m:oMath>
        <m:r>
          <w:rPr>
            <w:rFonts w:ascii="Cambria Math" w:hAnsi="Cambria Math"/>
            <w:sz w:val="24"/>
            <w:lang w:eastAsia="pl-PL"/>
          </w:rPr>
          <m:t>1 do 20</m:t>
        </m:r>
      </m:oMath>
      <w:r>
        <w:rPr>
          <w:sz w:val="24"/>
          <w:lang w:eastAsia="pl-PL"/>
        </w:rPr>
        <w:t xml:space="preserve"> losujemy jedną. Jakie jest prawdopodobieństwo, że   </w:t>
      </w:r>
    </w:p>
    <w:p w:rsidR="00DB4C96" w:rsidRDefault="00DB4C96" w:rsidP="00641D7F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wylosowana liczba będzie liczbą pierwszą ?</w:t>
      </w:r>
    </w:p>
    <w:p w:rsidR="00DB4C96" w:rsidRDefault="00DB4C96" w:rsidP="00DB4C96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                                                         A.  0,2               B.  0,25             C.  0,4                D.  0,5</m:t>
        </m:r>
      </m:oMath>
    </w:p>
    <w:p w:rsidR="00DB4C96" w:rsidRDefault="00DB4C96" w:rsidP="00DB4C96">
      <w:pPr>
        <w:pStyle w:val="Tekstpodstawowy"/>
        <w:ind w:right="68"/>
        <w:rPr>
          <w:spacing w:val="2"/>
        </w:rPr>
      </w:pPr>
      <w:r w:rsidRPr="003C0D9D">
        <w:rPr>
          <w:spacing w:val="2"/>
          <w:u w:val="single"/>
        </w:rPr>
        <w:t xml:space="preserve">Zad. </w:t>
      </w:r>
      <w:r w:rsidR="00641D7F">
        <w:rPr>
          <w:spacing w:val="2"/>
          <w:u w:val="single"/>
        </w:rPr>
        <w:t>12</w:t>
      </w:r>
      <w:r w:rsidR="00EE7B2D">
        <w:rPr>
          <w:spacing w:val="2"/>
          <w:u w:val="single"/>
        </w:rPr>
        <w:t>8</w:t>
      </w:r>
      <w:r>
        <w:rPr>
          <w:spacing w:val="2"/>
        </w:rPr>
        <w:t xml:space="preserve">    Prawdopodobieństwo, że losowo wybrany uczeń w klasie Ali to chłopiec wynosi 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</w:rPr>
            </m:ctrlPr>
          </m:fPr>
          <m:num>
            <m:r>
              <w:rPr>
                <w:rFonts w:ascii="Cambria Math" w:hAnsi="Cambria Math"/>
                <w:spacing w:val="2"/>
                <w:sz w:val="28"/>
              </w:rPr>
              <m:t>5</m:t>
            </m:r>
          </m:num>
          <m:den>
            <m:r>
              <w:rPr>
                <w:rFonts w:ascii="Cambria Math" w:hAnsi="Cambria Math"/>
                <w:spacing w:val="2"/>
                <w:sz w:val="28"/>
              </w:rPr>
              <m:t xml:space="preserve">7 </m:t>
            </m:r>
          </m:den>
        </m:f>
        <m:r>
          <w:rPr>
            <w:rFonts w:ascii="Cambria Math" w:hAnsi="Cambria Math"/>
            <w:spacing w:val="2"/>
            <w:sz w:val="28"/>
          </w:rPr>
          <m:t>.</m:t>
        </m:r>
      </m:oMath>
      <w:r>
        <w:rPr>
          <w:spacing w:val="2"/>
        </w:rPr>
        <w:t xml:space="preserve">  Ile   </w:t>
      </w:r>
    </w:p>
    <w:p w:rsidR="00DB4C96" w:rsidRDefault="00DB4C96" w:rsidP="00DB4C96">
      <w:pPr>
        <w:pStyle w:val="Tekstpodstawowy"/>
        <w:ind w:right="68"/>
        <w:rPr>
          <w:spacing w:val="2"/>
        </w:rPr>
      </w:pPr>
      <w:r>
        <w:rPr>
          <w:spacing w:val="2"/>
        </w:rPr>
        <w:t xml:space="preserve">         dziewcząt jest w tej klasie, jeśli chłopców jest </w:t>
      </w:r>
      <m:oMath>
        <m:r>
          <w:rPr>
            <w:rFonts w:ascii="Cambria Math" w:hAnsi="Cambria Math"/>
            <w:spacing w:val="2"/>
          </w:rPr>
          <m:t>15 ?</m:t>
        </m:r>
      </m:oMath>
    </w:p>
    <w:p w:rsidR="00DB4C96" w:rsidRPr="00DC6D86" w:rsidRDefault="00DB4C96" w:rsidP="00DB4C96">
      <w:pPr>
        <w:pStyle w:val="Tekstpodstawowy"/>
        <w:ind w:right="68"/>
        <w:rPr>
          <w:sz w:val="16"/>
          <w:szCs w:val="24"/>
        </w:rPr>
      </w:pPr>
    </w:p>
    <w:p w:rsidR="00DB4C96" w:rsidRDefault="00DB4C96" w:rsidP="00DB4C96">
      <w:pPr>
        <w:pStyle w:val="Akapitzlist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>21                     B. 6                    C. 22                      D. 7</w:t>
      </w:r>
    </w:p>
    <w:p w:rsidR="00DB4C96" w:rsidRDefault="00DB4C96" w:rsidP="00DB4C96">
      <w:pPr>
        <w:spacing w:after="0"/>
        <w:rPr>
          <w:sz w:val="24"/>
        </w:rPr>
      </w:pPr>
      <w:r>
        <w:rPr>
          <w:sz w:val="24"/>
        </w:rPr>
        <w:t>Zad.</w:t>
      </w:r>
      <w:r w:rsidR="00641D7F">
        <w:rPr>
          <w:sz w:val="24"/>
        </w:rPr>
        <w:t xml:space="preserve"> 1</w:t>
      </w:r>
      <w:r w:rsidR="00EE7B2D">
        <w:rPr>
          <w:sz w:val="24"/>
        </w:rPr>
        <w:t>29</w:t>
      </w:r>
      <w:r>
        <w:rPr>
          <w:sz w:val="24"/>
        </w:rPr>
        <w:t xml:space="preserve">   </w:t>
      </w:r>
      <w:r w:rsidRPr="00DB4C96">
        <w:rPr>
          <w:sz w:val="24"/>
        </w:rPr>
        <w:t xml:space="preserve">W klasie jest 14 dziewczynek i 11 chłopców. Na ile sposobów można z tej klasy wybrać </w:t>
      </w:r>
      <w:r>
        <w:rPr>
          <w:sz w:val="24"/>
        </w:rPr>
        <w:t xml:space="preserve">   </w:t>
      </w:r>
    </w:p>
    <w:p w:rsidR="00DB4C96" w:rsidRDefault="00DB4C96" w:rsidP="0022740A">
      <w:pPr>
        <w:spacing w:after="0"/>
        <w:rPr>
          <w:sz w:val="24"/>
        </w:rPr>
      </w:pPr>
      <w:r>
        <w:rPr>
          <w:sz w:val="24"/>
        </w:rPr>
        <w:t xml:space="preserve">         </w:t>
      </w:r>
      <w:r w:rsidRPr="00DB4C96">
        <w:rPr>
          <w:sz w:val="24"/>
        </w:rPr>
        <w:t>dwuosobową delegację składającą się z jednej dziewczynki i jednego chłopca?</w:t>
      </w:r>
    </w:p>
    <w:p w:rsidR="00DB4C96" w:rsidRPr="00DB4C96" w:rsidRDefault="00DB4C96" w:rsidP="0022740A">
      <w:pPr>
        <w:spacing w:after="0"/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  <m:oMath>
        <m:r>
          <w:rPr>
            <w:rFonts w:ascii="Cambria Math" w:hAnsi="Cambria Math"/>
            <w:sz w:val="24"/>
          </w:rPr>
          <m:t>A.  11             B.  14               C.  25               D.  154</m:t>
        </m:r>
      </m:oMath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 w:rsidRPr="00EE0704">
        <w:rPr>
          <w:sz w:val="24"/>
          <w:u w:val="single"/>
          <w:lang w:eastAsia="pl-PL"/>
        </w:rPr>
        <w:t xml:space="preserve">Zad. </w:t>
      </w:r>
      <w:r w:rsidR="00641D7F">
        <w:rPr>
          <w:sz w:val="24"/>
          <w:u w:val="single"/>
          <w:lang w:eastAsia="pl-PL"/>
        </w:rPr>
        <w:t>13</w:t>
      </w:r>
      <w:r w:rsidR="00EE7B2D">
        <w:rPr>
          <w:sz w:val="24"/>
          <w:u w:val="single"/>
          <w:lang w:eastAsia="pl-PL"/>
        </w:rPr>
        <w:t>0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 W pudełku leżą trzy długopisy: czerwony, zielony i niebieski oraz dwie kredki: żółta i zielona.   </w:t>
      </w:r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Marcin musi wybrać jeden długopis i jeden ołówek. Na ile różnych sposobów może dokonać   </w:t>
      </w:r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wyboru ? Jakie jest prawdopodobieństwo, że oba przedmioty będą zielone ?</w:t>
      </w:r>
    </w:p>
    <w:p w:rsidR="00DB4C96" w:rsidRPr="0022740A" w:rsidRDefault="00DB4C96" w:rsidP="00DB4C96">
      <w:pPr>
        <w:tabs>
          <w:tab w:val="left" w:pos="1080"/>
        </w:tabs>
        <w:spacing w:after="0"/>
        <w:rPr>
          <w:sz w:val="16"/>
          <w:lang w:eastAsia="pl-PL"/>
        </w:rPr>
      </w:pPr>
    </w:p>
    <w:p w:rsidR="00DB4C96" w:rsidRDefault="00DB4C96" w:rsidP="00DB4C9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E23FC8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EE7B2D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131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W koszu znajduje się 15 piłek czerwonych, 25 zielonych i 5 żółtych. Wybieramy losowo jedną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B4C96" w:rsidRDefault="00DB4C96" w:rsidP="00DB4C9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>piłkę.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Oceń prawdziwość podanych zdań. </w:t>
      </w:r>
    </w:p>
    <w:p w:rsidR="00DB4C96" w:rsidRPr="00E23FC8" w:rsidRDefault="0022740A" w:rsidP="00DB4C9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Prawdopodobieństwo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wylosowania piłki zielonej jest 5 razy większe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niż</w:t>
      </w:r>
    </w:p>
    <w:p w:rsidR="00DB4C96" w:rsidRPr="00E23FC8" w:rsidRDefault="0022740A" w:rsidP="00DB4C9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prawdopodobieństwo wylosowania piłki żółtej.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F</w:t>
      </w:r>
    </w:p>
    <w:p w:rsidR="00DB4C96" w:rsidRPr="00E23FC8" w:rsidRDefault="0022740A" w:rsidP="00D82ED5">
      <w:pPr>
        <w:spacing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Prawdopodobieństwo wylosowania piłki czerwonej jest równe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>5</m:t>
            </m:r>
          </m:den>
        </m:f>
      </m:oMath>
      <w:r w:rsidR="00DB4C96" w:rsidRPr="00834CE9">
        <w:rPr>
          <w:rFonts w:ascii="Times New Roman" w:eastAsia="Times New Roman" w:hAnsi="Times New Roman"/>
          <w:sz w:val="32"/>
          <w:szCs w:val="30"/>
          <w:lang w:eastAsia="pl-PL"/>
        </w:rPr>
        <w:t xml:space="preserve">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F</w:t>
      </w:r>
    </w:p>
    <w:p w:rsidR="00DB4C96" w:rsidRDefault="00DB4C96" w:rsidP="00DB4C96">
      <w:pPr>
        <w:pStyle w:val="Tekstpodstawowy"/>
        <w:spacing w:line="276" w:lineRule="auto"/>
        <w:ind w:left="136"/>
        <w:rPr>
          <w:spacing w:val="24"/>
        </w:rPr>
      </w:pPr>
      <w:r w:rsidRPr="003C0D9D">
        <w:rPr>
          <w:u w:val="single"/>
        </w:rPr>
        <w:lastRenderedPageBreak/>
        <w:t xml:space="preserve">Zad. </w:t>
      </w:r>
      <w:r w:rsidR="00641D7F">
        <w:rPr>
          <w:u w:val="single"/>
        </w:rPr>
        <w:t>13</w:t>
      </w:r>
      <w:r w:rsidR="0022740A">
        <w:rPr>
          <w:u w:val="single"/>
        </w:rPr>
        <w:t>2</w:t>
      </w:r>
      <w:r>
        <w:rPr>
          <w:u w:val="single"/>
        </w:rPr>
        <w:t xml:space="preserve"> </w:t>
      </w:r>
      <w:r>
        <w:t xml:space="preserve"> W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u</w:t>
      </w:r>
      <w:r>
        <w:t>d</w:t>
      </w:r>
      <w:r>
        <w:rPr>
          <w:spacing w:val="-1"/>
        </w:rPr>
        <w:t>eł</w:t>
      </w:r>
      <w:r>
        <w:rPr>
          <w:spacing w:val="3"/>
        </w:rPr>
        <w:t>k</w:t>
      </w:r>
      <w:r>
        <w:t>u</w:t>
      </w:r>
      <w:r>
        <w:rPr>
          <w:spacing w:val="-3"/>
        </w:rPr>
        <w:t xml:space="preserve"> </w:t>
      </w:r>
      <w:r>
        <w:rPr>
          <w:spacing w:val="-5"/>
        </w:rPr>
        <w:t>z</w:t>
      </w:r>
      <w:r>
        <w:t>n</w:t>
      </w:r>
      <w:r>
        <w:rPr>
          <w:spacing w:val="-1"/>
        </w:rPr>
        <w:t>a</w:t>
      </w:r>
      <w:r>
        <w:rPr>
          <w:spacing w:val="1"/>
        </w:rPr>
        <w:t>j</w:t>
      </w:r>
      <w:r>
        <w:t>d</w:t>
      </w:r>
      <w:r>
        <w:rPr>
          <w:spacing w:val="-1"/>
        </w:rPr>
        <w:t>u</w:t>
      </w:r>
      <w:r>
        <w:rPr>
          <w:spacing w:val="1"/>
        </w:rPr>
        <w:t>j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i</w:t>
      </w:r>
      <w:r>
        <w:t>ę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os</w:t>
      </w:r>
      <w:r>
        <w:t>ó</w:t>
      </w:r>
      <w:r>
        <w:rPr>
          <w:spacing w:val="-3"/>
        </w:rPr>
        <w:t>w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ś</w:t>
      </w:r>
      <w:r>
        <w:t>ród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tó</w:t>
      </w:r>
      <w:r>
        <w:rPr>
          <w:spacing w:val="2"/>
        </w:rPr>
        <w:t>r</w:t>
      </w:r>
      <w:r>
        <w:rPr>
          <w:spacing w:val="-7"/>
        </w:rPr>
        <w:t>y</w:t>
      </w:r>
      <w:r>
        <w:rPr>
          <w:spacing w:val="3"/>
        </w:rPr>
        <w:t>c</w:t>
      </w:r>
      <w:r>
        <w:t>h</w:t>
      </w:r>
      <w:r>
        <w:rPr>
          <w:spacing w:val="-6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>s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5"/>
        </w:rPr>
        <w:t>y</w:t>
      </w:r>
      <w:r>
        <w:rPr>
          <w:spacing w:val="1"/>
        </w:rPr>
        <w:t>g</w:t>
      </w:r>
      <w:r>
        <w:rPr>
          <w:spacing w:val="3"/>
        </w:rPr>
        <w:t>r</w:t>
      </w:r>
      <w:r>
        <w:rPr>
          <w:spacing w:val="-2"/>
        </w:rPr>
        <w:t>y</w:t>
      </w:r>
      <w:r>
        <w:t>wa</w:t>
      </w:r>
      <w:r>
        <w:rPr>
          <w:spacing w:val="1"/>
        </w:rPr>
        <w:t>j</w:t>
      </w:r>
      <w:r>
        <w:t>ące. Oc</w:t>
      </w:r>
      <w:r>
        <w:rPr>
          <w:spacing w:val="-1"/>
        </w:rPr>
        <w:t>e</w:t>
      </w:r>
      <w:r>
        <w:t>ń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r</w:t>
      </w:r>
      <w:r>
        <w:t>a</w:t>
      </w:r>
      <w:r>
        <w:rPr>
          <w:spacing w:val="2"/>
        </w:rPr>
        <w:t>w</w:t>
      </w:r>
      <w:r>
        <w:t>d</w:t>
      </w:r>
      <w:r>
        <w:rPr>
          <w:spacing w:val="1"/>
        </w:rPr>
        <w:t>z</w:t>
      </w:r>
      <w:r>
        <w:rPr>
          <w:spacing w:val="-3"/>
        </w:rPr>
        <w:t>i</w:t>
      </w:r>
      <w:r>
        <w:rPr>
          <w:spacing w:val="3"/>
        </w:rPr>
        <w:t>w</w:t>
      </w:r>
      <w:r>
        <w:t>ość</w:t>
      </w:r>
      <w:r>
        <w:rPr>
          <w:spacing w:val="24"/>
        </w:rPr>
        <w:t xml:space="preserve">    </w:t>
      </w:r>
    </w:p>
    <w:p w:rsidR="00DB4C96" w:rsidRDefault="00DB4C96" w:rsidP="00DB4C96">
      <w:pPr>
        <w:pStyle w:val="Tekstpodstawowy"/>
        <w:spacing w:line="276" w:lineRule="auto"/>
        <w:ind w:left="136"/>
        <w:rPr>
          <w:sz w:val="20"/>
        </w:rPr>
      </w:pPr>
      <w:r w:rsidRPr="00E91BFE">
        <w:t xml:space="preserve">       </w:t>
      </w:r>
      <w:r>
        <w:t>podanych</w:t>
      </w:r>
      <w:r>
        <w:rPr>
          <w:spacing w:val="25"/>
        </w:rPr>
        <w:t xml:space="preserve"> </w:t>
      </w:r>
      <w:r>
        <w:rPr>
          <w:spacing w:val="1"/>
        </w:rPr>
        <w:t>z</w:t>
      </w:r>
      <w:r>
        <w:t>dań.</w:t>
      </w:r>
      <w:r>
        <w:rPr>
          <w:spacing w:val="25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y</w:t>
      </w:r>
      <w:r>
        <w:rPr>
          <w:spacing w:val="3"/>
        </w:rPr>
        <w:t>b</w:t>
      </w:r>
      <w:r>
        <w:t>ie</w:t>
      </w:r>
      <w:r>
        <w:rPr>
          <w:spacing w:val="-2"/>
        </w:rPr>
        <w:t>r</w:t>
      </w:r>
      <w:r>
        <w:t>z</w:t>
      </w:r>
      <w:r>
        <w:rPr>
          <w:spacing w:val="28"/>
        </w:rPr>
        <w:t xml:space="preserve"> </w:t>
      </w:r>
      <w:r>
        <w:rPr>
          <w:spacing w:val="-1"/>
        </w:rPr>
        <w:t>P</w:t>
      </w:r>
      <w:r>
        <w:t>,</w:t>
      </w:r>
      <w:r>
        <w:rPr>
          <w:spacing w:val="27"/>
        </w:rPr>
        <w:t xml:space="preserve"> </w:t>
      </w:r>
      <w:r>
        <w:t>j</w:t>
      </w:r>
      <w:r>
        <w:rPr>
          <w:spacing w:val="1"/>
        </w:rPr>
        <w:t>e</w:t>
      </w:r>
      <w:r>
        <w:t>śli</w:t>
      </w:r>
      <w:r>
        <w:rPr>
          <w:spacing w:val="30"/>
        </w:rPr>
        <w:t xml:space="preserve"> </w:t>
      </w:r>
      <w:r>
        <w:rPr>
          <w:rFonts w:cs="Arial"/>
          <w:spacing w:val="1"/>
        </w:rPr>
        <w:t>z</w:t>
      </w:r>
      <w:r>
        <w:rPr>
          <w:rFonts w:cs="Arial"/>
        </w:rPr>
        <w:t>danie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j</w:t>
      </w:r>
      <w:r>
        <w:rPr>
          <w:rFonts w:cs="Arial"/>
          <w:spacing w:val="1"/>
        </w:rPr>
        <w:t>e</w:t>
      </w:r>
      <w:r>
        <w:rPr>
          <w:rFonts w:cs="Arial"/>
        </w:rPr>
        <w:t>st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1"/>
        </w:rPr>
        <w:t>r</w:t>
      </w:r>
      <w:r>
        <w:rPr>
          <w:rFonts w:cs="Arial"/>
        </w:rPr>
        <w:t>a</w:t>
      </w:r>
      <w:r>
        <w:rPr>
          <w:rFonts w:cs="Arial"/>
          <w:spacing w:val="2"/>
        </w:rPr>
        <w:t>w</w:t>
      </w:r>
      <w:r>
        <w:rPr>
          <w:rFonts w:cs="Arial"/>
        </w:rPr>
        <w:t>d</w:t>
      </w:r>
      <w:r>
        <w:rPr>
          <w:rFonts w:cs="Arial"/>
          <w:spacing w:val="1"/>
        </w:rPr>
        <w:t>z</w:t>
      </w:r>
      <w:r>
        <w:rPr>
          <w:rFonts w:cs="Arial"/>
          <w:spacing w:val="-3"/>
        </w:rPr>
        <w:t>i</w:t>
      </w:r>
      <w:r>
        <w:rPr>
          <w:rFonts w:cs="Arial"/>
        </w:rPr>
        <w:t>we,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lub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F</w:t>
      </w:r>
      <w:r>
        <w:rPr>
          <w:rFonts w:cs="Arial"/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je</w:t>
      </w:r>
      <w:r>
        <w:rPr>
          <w:spacing w:val="1"/>
        </w:rPr>
        <w:t>ś</w:t>
      </w:r>
      <w:r>
        <w:t>li</w:t>
      </w:r>
      <w:r>
        <w:rPr>
          <w:spacing w:val="24"/>
        </w:rPr>
        <w:t xml:space="preserve"> </w:t>
      </w:r>
      <w:r>
        <w:rPr>
          <w:spacing w:val="2"/>
        </w:rPr>
        <w:t>j</w:t>
      </w:r>
      <w: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fał</w:t>
      </w:r>
      <w:r>
        <w:rPr>
          <w:spacing w:val="-1"/>
        </w:rPr>
        <w:t>s</w:t>
      </w:r>
      <w:r>
        <w:rPr>
          <w:spacing w:val="3"/>
        </w:rPr>
        <w:t>z</w:t>
      </w:r>
      <w:r>
        <w:rPr>
          <w:spacing w:val="-3"/>
        </w:rPr>
        <w:t>y</w:t>
      </w:r>
      <w:r>
        <w:rPr>
          <w:spacing w:val="3"/>
        </w:rPr>
        <w:t>w</w:t>
      </w:r>
      <w:r>
        <w:t>e.</w:t>
      </w:r>
    </w:p>
    <w:p w:rsidR="00DB4C96" w:rsidRDefault="00DB4C96" w:rsidP="00DB4C96">
      <w:pPr>
        <w:spacing w:before="1" w:line="120" w:lineRule="exact"/>
        <w:rPr>
          <w:sz w:val="12"/>
          <w:szCs w:val="12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708"/>
        <w:gridCol w:w="708"/>
      </w:tblGrid>
      <w:tr w:rsidR="00DB4C96" w:rsidRPr="003C0D9D" w:rsidTr="00361A6B">
        <w:trPr>
          <w:trHeight w:hRule="exact" w:val="634"/>
        </w:trPr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B4C96" w:rsidRPr="00F20ADD" w:rsidRDefault="00DB4C96" w:rsidP="00361A6B">
            <w:pPr>
              <w:pStyle w:val="TableParagraph"/>
              <w:spacing w:before="85" w:line="228" w:lineRule="exact"/>
              <w:ind w:left="135" w:right="4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ńs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osu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ąc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go</w:t>
            </w:r>
            <w:r w:rsidRPr="00F20ADD">
              <w:rPr>
                <w:rFonts w:ascii="Arial" w:eastAsia="Arial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est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rot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ej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e,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niż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osu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ące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1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0" w:right="264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1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9" w:right="265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  <w:tr w:rsidR="00DB4C96" w:rsidRPr="003C0D9D" w:rsidTr="00361A6B">
        <w:trPr>
          <w:trHeight w:hRule="exact" w:val="636"/>
        </w:trPr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B4C96" w:rsidRPr="00F20ADD" w:rsidRDefault="00DB4C96" w:rsidP="00361A6B">
            <w:pPr>
              <w:pStyle w:val="TableParagraph"/>
              <w:spacing w:before="80"/>
              <w:ind w:left="135" w:right="99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eś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oż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6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5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,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wdo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bie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ń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granej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ośnie.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3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0" w:right="264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3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9" w:right="265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</w:tbl>
    <w:p w:rsidR="00DB4C96" w:rsidRDefault="00DB4C96" w:rsidP="00DB4C96">
      <w:pPr>
        <w:pStyle w:val="Tekstpodstawowy"/>
        <w:widowControl w:val="0"/>
        <w:tabs>
          <w:tab w:val="left" w:pos="654"/>
        </w:tabs>
        <w:rPr>
          <w:sz w:val="22"/>
          <w:u w:val="single"/>
        </w:rPr>
      </w:pPr>
    </w:p>
    <w:p w:rsidR="00DB4C96" w:rsidRDefault="00D82ED5" w:rsidP="00F871EA">
      <w:pPr>
        <w:pStyle w:val="Default"/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46464" behindDoc="1" locked="0" layoutInCell="1" allowOverlap="1" wp14:anchorId="046AC67E" wp14:editId="0F4D789D">
            <wp:simplePos x="0" y="0"/>
            <wp:positionH relativeFrom="column">
              <wp:posOffset>4303395</wp:posOffset>
            </wp:positionH>
            <wp:positionV relativeFrom="paragraph">
              <wp:posOffset>41275</wp:posOffset>
            </wp:positionV>
            <wp:extent cx="2117090" cy="1334135"/>
            <wp:effectExtent l="0" t="0" r="0" b="0"/>
            <wp:wrapThrough wrapText="bothSides">
              <wp:wrapPolygon edited="0">
                <wp:start x="0" y="0"/>
                <wp:lineTo x="0" y="21281"/>
                <wp:lineTo x="21380" y="21281"/>
                <wp:lineTo x="21380" y="0"/>
                <wp:lineTo x="0" y="0"/>
              </wp:wrapPolygon>
            </wp:wrapThrough>
            <wp:docPr id="423" name="Obraz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DF" w:rsidRDefault="001201DF" w:rsidP="00D82ED5">
      <w:pPr>
        <w:spacing w:line="480" w:lineRule="auto"/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641D7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13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t xml:space="preserve">Na jednej prostej zaznaczono trzy punkty, a na drugiej cztery </w:t>
      </w:r>
    </w:p>
    <w:p w:rsidR="001201DF" w:rsidRDefault="001201DF" w:rsidP="00D82ED5">
      <w:pPr>
        <w:spacing w:after="0" w:line="480" w:lineRule="auto"/>
      </w:pPr>
      <w:r>
        <w:t xml:space="preserve">    punkty. Ile jest wszystkich trójkątów, których wierzchołkami są trzy  </w:t>
      </w:r>
    </w:p>
    <w:p w:rsidR="001201DF" w:rsidRDefault="001201DF" w:rsidP="00D82ED5">
      <w:pPr>
        <w:spacing w:after="0" w:line="480" w:lineRule="auto"/>
      </w:pPr>
      <w:r>
        <w:t xml:space="preserve">     spośród zaznaczonych punktów ?</w:t>
      </w:r>
      <w:r w:rsidRPr="00C5537C">
        <w:rPr>
          <w:noProof/>
          <w:lang w:eastAsia="pl-PL"/>
        </w:rPr>
        <w:t xml:space="preserve"> </w:t>
      </w:r>
    </w:p>
    <w:p w:rsidR="00133C28" w:rsidRPr="00DA47D7" w:rsidRDefault="00133C28" w:rsidP="00133C28">
      <w:pPr>
        <w:spacing w:line="240" w:lineRule="auto"/>
        <w:rPr>
          <w:rFonts w:ascii="Times New Roman" w:eastAsia="Times New Roman" w:hAnsi="Times New Roman"/>
          <w:sz w:val="2"/>
          <w:szCs w:val="24"/>
        </w:rPr>
      </w:pPr>
    </w:p>
    <w:p w:rsidR="0043117A" w:rsidRPr="00DA47D7" w:rsidRDefault="0043117A" w:rsidP="001201DF">
      <w:pPr>
        <w:tabs>
          <w:tab w:val="left" w:pos="1080"/>
        </w:tabs>
        <w:spacing w:after="0"/>
        <w:rPr>
          <w:sz w:val="2"/>
          <w:u w:val="single"/>
          <w:lang w:eastAsia="pl-PL"/>
        </w:rPr>
      </w:pPr>
    </w:p>
    <w:p w:rsidR="008E3779" w:rsidRDefault="008E3779" w:rsidP="00DA47D7">
      <w:pPr>
        <w:spacing w:after="0"/>
        <w:rPr>
          <w:rFonts w:eastAsia="Times New Roman"/>
          <w:b/>
        </w:rPr>
      </w:pPr>
      <w:r w:rsidRPr="00482274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 xml:space="preserve"> </w:t>
      </w:r>
      <w:r w:rsidR="00641D7F">
        <w:rPr>
          <w:sz w:val="24"/>
          <w:u w:val="single"/>
          <w:lang w:eastAsia="pl-PL"/>
        </w:rPr>
        <w:t>13</w:t>
      </w:r>
      <w:r w:rsidR="0022740A">
        <w:rPr>
          <w:sz w:val="24"/>
          <w:u w:val="single"/>
          <w:lang w:eastAsia="pl-PL"/>
        </w:rPr>
        <w:t>4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2A354E">
        <w:rPr>
          <w:sz w:val="24"/>
          <w:lang w:eastAsia="pl-PL"/>
        </w:rPr>
        <w:t xml:space="preserve"> </w:t>
      </w:r>
      <w:r w:rsidR="001972A8">
        <w:rPr>
          <w:sz w:val="24"/>
          <w:lang w:eastAsia="pl-PL"/>
        </w:rPr>
        <w:t xml:space="preserve"> </w:t>
      </w:r>
      <w:r w:rsidRPr="00F20ADD">
        <w:rPr>
          <w:rFonts w:eastAsia="Times New Roman"/>
          <w:b/>
        </w:rPr>
        <w:t xml:space="preserve">W pudełku znajduje się 30 losów loterii. 60 % z tych losów jest wygrywających, 10 jest </w:t>
      </w:r>
      <w:r>
        <w:rPr>
          <w:rFonts w:eastAsia="Times New Roman"/>
          <w:b/>
        </w:rPr>
        <w:t xml:space="preserve">  </w:t>
      </w:r>
    </w:p>
    <w:p w:rsidR="008E3779" w:rsidRDefault="008E3779" w:rsidP="00DA47D7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r w:rsidRPr="00F20ADD">
        <w:rPr>
          <w:rFonts w:eastAsia="Times New Roman"/>
          <w:b/>
        </w:rPr>
        <w:t xml:space="preserve">przegrywających, a wyciągnięcie jednego z pozostałych upoważnia do wyciągnięcia jeszcze jednego losu. </w:t>
      </w:r>
      <w:r>
        <w:rPr>
          <w:rFonts w:eastAsia="Times New Roman"/>
          <w:b/>
        </w:rPr>
        <w:t xml:space="preserve">  </w:t>
      </w:r>
    </w:p>
    <w:p w:rsidR="008E3779" w:rsidRDefault="008E3779" w:rsidP="00DA47D7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 xml:space="preserve">Po wyciągnięciu los nie jest zwracany do pudełka. Pierwsza osoba, która brała udział w tej loterii, </w:t>
      </w:r>
      <w:r>
        <w:rPr>
          <w:rFonts w:eastAsia="Times New Roman"/>
          <w:b/>
        </w:rPr>
        <w:t xml:space="preserve">  </w:t>
      </w:r>
    </w:p>
    <w:p w:rsidR="008E3779" w:rsidRPr="00F20ADD" w:rsidRDefault="008E3779" w:rsidP="00DA47D7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>wyciągnęła los przegrywający.     Czy podane niżej zdania są prawdziwe, czy fałszywe ?</w:t>
      </w:r>
    </w:p>
    <w:p w:rsidR="008E3779" w:rsidRPr="00F20ADD" w:rsidRDefault="008E3779" w:rsidP="00DC6D86">
      <w:pPr>
        <w:rPr>
          <w:rFonts w:eastAsia="Times New Roman"/>
        </w:rPr>
      </w:pPr>
      <w:r w:rsidRPr="00F20ADD">
        <w:rPr>
          <w:rFonts w:eastAsia="Times New Roman"/>
        </w:rPr>
        <w:t xml:space="preserve">  A. Prawdopodobieństwo wyciągnięcia przez drugą osobę losu wygrywającego wzrosło</w:t>
      </w:r>
    </w:p>
    <w:p w:rsidR="008E3779" w:rsidRPr="00F20ADD" w:rsidRDefault="008E3779" w:rsidP="00DC6D86">
      <w:pPr>
        <w:rPr>
          <w:rFonts w:eastAsia="Times New Roman"/>
        </w:rPr>
      </w:pPr>
      <w:r w:rsidRPr="00F20ADD">
        <w:rPr>
          <w:rFonts w:eastAsia="Times New Roman"/>
        </w:rPr>
        <w:t xml:space="preserve">  B.  Prawdopodobieństwo wyciągnięcia przez drugą osobę losu przegrywającego zmalało</w:t>
      </w:r>
    </w:p>
    <w:p w:rsidR="008E3779" w:rsidRPr="00F20ADD" w:rsidRDefault="008E3779" w:rsidP="00DC6D86">
      <w:pPr>
        <w:spacing w:after="0"/>
        <w:rPr>
          <w:rFonts w:eastAsia="Times New Roman"/>
        </w:rPr>
      </w:pPr>
      <w:r w:rsidRPr="00F20ADD">
        <w:rPr>
          <w:rFonts w:eastAsia="Times New Roman"/>
        </w:rPr>
        <w:t xml:space="preserve">  C. Prawdopodobieństwo wyciągnięcia przez drugą osobę losu upoważniającego do ponownego  </w:t>
      </w:r>
    </w:p>
    <w:p w:rsidR="008E3779" w:rsidRDefault="008E3779" w:rsidP="00DB2E96">
      <w:pPr>
        <w:spacing w:line="48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losowania   nie zmieniło się</w:t>
      </w:r>
    </w:p>
    <w:p w:rsidR="00DA292B" w:rsidRPr="00F31D11" w:rsidRDefault="00DA292B" w:rsidP="00DA292B">
      <w:pPr>
        <w:tabs>
          <w:tab w:val="left" w:pos="1080"/>
        </w:tabs>
        <w:spacing w:after="0"/>
        <w:rPr>
          <w:sz w:val="18"/>
          <w:lang w:eastAsia="pl-PL"/>
        </w:rPr>
      </w:pPr>
    </w:p>
    <w:p w:rsidR="009A5720" w:rsidRDefault="00D82ED5" w:rsidP="009A5720">
      <w:pPr>
        <w:spacing w:after="0"/>
        <w:rPr>
          <w:sz w:val="24"/>
        </w:rPr>
      </w:pPr>
      <w:r>
        <w:rPr>
          <w:sz w:val="24"/>
        </w:rPr>
        <w:t xml:space="preserve">Zad.  </w:t>
      </w:r>
      <w:r w:rsidR="009A5720">
        <w:rPr>
          <w:sz w:val="24"/>
        </w:rPr>
        <w:t>13</w:t>
      </w:r>
      <w:r w:rsidR="0022740A">
        <w:rPr>
          <w:sz w:val="24"/>
        </w:rPr>
        <w:t>5</w:t>
      </w:r>
      <w:r w:rsidR="009A5720">
        <w:rPr>
          <w:sz w:val="24"/>
        </w:rPr>
        <w:t xml:space="preserve">  </w:t>
      </w:r>
      <w:r w:rsidR="00DA292B" w:rsidRPr="00935B3C">
        <w:rPr>
          <w:sz w:val="24"/>
        </w:rPr>
        <w:t>Z urny zawierającej kule ponumerowane liczbami od 1 do 7 losujemy bez zwracania dwie</w:t>
      </w:r>
    </w:p>
    <w:p w:rsidR="00DA292B" w:rsidRDefault="009A5720" w:rsidP="0022740A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DA292B" w:rsidRPr="00935B3C">
        <w:rPr>
          <w:sz w:val="24"/>
        </w:rPr>
        <w:t xml:space="preserve"> kule. Oblicz prawdopodobieństwo tego, że suma liczb na wylosowanych kulach będzie parzysta.</w:t>
      </w:r>
    </w:p>
    <w:p w:rsidR="00750512" w:rsidRPr="00596316" w:rsidRDefault="00750512" w:rsidP="007505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  <w:u w:val="single"/>
        </w:rPr>
        <w:t xml:space="preserve">Zad. </w:t>
      </w:r>
      <w:r w:rsidR="00DB2E96">
        <w:rPr>
          <w:rFonts w:ascii="Times New Roman" w:hAnsi="Times New Roman"/>
          <w:bCs/>
          <w:sz w:val="24"/>
          <w:szCs w:val="24"/>
          <w:u w:val="single"/>
        </w:rPr>
        <w:t>1</w:t>
      </w:r>
      <w:r w:rsidR="009A5720">
        <w:rPr>
          <w:rFonts w:ascii="Times New Roman" w:hAnsi="Times New Roman"/>
          <w:bCs/>
          <w:sz w:val="24"/>
          <w:szCs w:val="24"/>
          <w:u w:val="single"/>
        </w:rPr>
        <w:t>3</w:t>
      </w:r>
      <w:r w:rsidR="0022740A">
        <w:rPr>
          <w:rFonts w:ascii="Times New Roman" w:hAnsi="Times New Roman"/>
          <w:bCs/>
          <w:sz w:val="24"/>
          <w:szCs w:val="24"/>
          <w:u w:val="single"/>
        </w:rPr>
        <w:t>6</w:t>
      </w:r>
      <w:r w:rsidRPr="00596316">
        <w:rPr>
          <w:rFonts w:ascii="Times New Roman" w:hAnsi="Times New Roman"/>
          <w:bCs/>
          <w:sz w:val="24"/>
          <w:szCs w:val="24"/>
        </w:rPr>
        <w:t xml:space="preserve">    W jakim stosunku można podzielić odcinek o długości 36 cm, aby z otrzymanych trzech</w:t>
      </w:r>
    </w:p>
    <w:p w:rsidR="00750512" w:rsidRPr="00596316" w:rsidRDefault="00750512" w:rsidP="00750512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              odcinków zbudować trójkąt?</w:t>
      </w:r>
    </w:p>
    <w:p w:rsidR="00750512" w:rsidRPr="00596316" w:rsidRDefault="00750512" w:rsidP="00750512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  A. </w:t>
      </w:r>
      <w:r w:rsidRPr="00596316">
        <w:rPr>
          <w:rFonts w:ascii="Times New Roman" w:hAnsi="Times New Roman"/>
          <w:sz w:val="24"/>
          <w:szCs w:val="24"/>
        </w:rPr>
        <w:t xml:space="preserve">1 : 2 : 6    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 xml:space="preserve">1 : 3 : 5   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 xml:space="preserve">2 : 3 : 4 </w:t>
      </w:r>
      <w:r w:rsidRPr="00596316"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96316">
        <w:rPr>
          <w:rFonts w:ascii="Times New Roman" w:hAnsi="Times New Roman"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>D.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>2 : 3 : 7</w:t>
      </w:r>
    </w:p>
    <w:p w:rsidR="00750512" w:rsidRPr="00596316" w:rsidRDefault="00750512" w:rsidP="00750512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9676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3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>Ile różnych trójkątów można ułożyć używając w każdym najwyżej siedmiu równych zapałek ?</w:t>
      </w:r>
    </w:p>
    <w:p w:rsidR="00750512" w:rsidRPr="00596316" w:rsidRDefault="0022740A" w:rsidP="00DB2E9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750512" w:rsidRPr="00596316">
        <w:rPr>
          <w:rFonts w:ascii="Times New Roman" w:eastAsia="Times New Roman" w:hAnsi="Times New Roman"/>
          <w:sz w:val="24"/>
          <w:szCs w:val="24"/>
        </w:rPr>
        <w:t xml:space="preserve">    (zapałek nie można dzielić, a trójkąty różniące się tylko kolejnością boków – np.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3, 3, 1  i  3, 1, 3 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–</m:t>
        </m:r>
      </m:oMath>
      <w:r w:rsidR="00750512" w:rsidRPr="00596316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750512" w:rsidRPr="00596316" w:rsidRDefault="00750512" w:rsidP="0096760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</w:rPr>
        <w:t>l</w:t>
      </w:r>
      <w:r w:rsidRPr="00596316">
        <w:rPr>
          <w:rFonts w:ascii="Times New Roman" w:eastAsia="Times New Roman" w:hAnsi="Times New Roman"/>
          <w:sz w:val="24"/>
          <w:szCs w:val="24"/>
        </w:rPr>
        <w:t>iczymy tylko raz)</w:t>
      </w:r>
    </w:p>
    <w:p w:rsidR="00750512" w:rsidRDefault="00750512" w:rsidP="0022740A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       A.  2              B.  3             C.  4                  D.  5               E.  6</m:t>
        </m:r>
      </m:oMath>
    </w:p>
    <w:p w:rsidR="003F1653" w:rsidRDefault="003F1653" w:rsidP="003F1653">
      <w:pPr>
        <w:tabs>
          <w:tab w:val="left" w:pos="1080"/>
        </w:tabs>
        <w:rPr>
          <w:sz w:val="24"/>
          <w:lang w:eastAsia="pl-PL"/>
        </w:rPr>
      </w:pPr>
      <w:r w:rsidRPr="00C4679B">
        <w:rPr>
          <w:sz w:val="24"/>
          <w:u w:val="single"/>
          <w:lang w:eastAsia="pl-PL"/>
        </w:rPr>
        <w:t xml:space="preserve">Zad. </w:t>
      </w:r>
      <w:r w:rsidR="009A5720">
        <w:rPr>
          <w:sz w:val="24"/>
          <w:u w:val="single"/>
          <w:lang w:eastAsia="pl-PL"/>
        </w:rPr>
        <w:t>13</w:t>
      </w:r>
      <w:r w:rsidR="0022740A">
        <w:rPr>
          <w:sz w:val="24"/>
          <w:u w:val="single"/>
          <w:lang w:eastAsia="pl-PL"/>
        </w:rPr>
        <w:t>8</w:t>
      </w:r>
      <w:r w:rsidRPr="002A28BE">
        <w:rPr>
          <w:sz w:val="24"/>
          <w:lang w:eastAsia="pl-PL"/>
        </w:rPr>
        <w:t xml:space="preserve">    </w:t>
      </w:r>
      <w:r>
        <w:rPr>
          <w:sz w:val="24"/>
          <w:lang w:eastAsia="pl-PL"/>
        </w:rPr>
        <w:t xml:space="preserve">Pole kwadratu jest równe </w:t>
      </w:r>
      <m:oMath>
        <m:r>
          <w:rPr>
            <w:rFonts w:ascii="Cambria Math" w:hAnsi="Cambria Math"/>
            <w:sz w:val="24"/>
            <w:lang w:eastAsia="pl-PL"/>
          </w:rPr>
          <m:t xml:space="preserve">150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Długość boku tego kwadratu znajduje się w przedziale:</w:t>
      </w:r>
    </w:p>
    <w:p w:rsidR="003F1653" w:rsidRDefault="003F1653" w:rsidP="003F165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10cm÷11cm         B.  11cm÷12cm          C. 12cm÷13cm          D.  13cm÷14cm   </m:t>
        </m:r>
      </m:oMath>
    </w:p>
    <w:p w:rsidR="003F1653" w:rsidRDefault="003F1653" w:rsidP="00023821">
      <w:pPr>
        <w:rPr>
          <w:rFonts w:ascii="Times New Roman" w:eastAsia="Times New Roman" w:hAnsi="Times New Roman"/>
          <w:sz w:val="24"/>
          <w:szCs w:val="24"/>
        </w:rPr>
      </w:pPr>
    </w:p>
    <w:p w:rsidR="009A5720" w:rsidRDefault="005203BE" w:rsidP="005203BE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46144" behindDoc="0" locked="0" layoutInCell="1" allowOverlap="1" wp14:anchorId="245AB8DF" wp14:editId="477312F6">
            <wp:simplePos x="0" y="0"/>
            <wp:positionH relativeFrom="column">
              <wp:posOffset>78740</wp:posOffset>
            </wp:positionH>
            <wp:positionV relativeFrom="paragraph">
              <wp:posOffset>540385</wp:posOffset>
            </wp:positionV>
            <wp:extent cx="299085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1462" y="21237"/>
                <wp:lineTo x="21462" y="0"/>
                <wp:lineTo x="0" y="0"/>
              </wp:wrapPolygon>
            </wp:wrapThrough>
            <wp:docPr id="1411" name="Obraz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1845120" behindDoc="0" locked="0" layoutInCell="1" allowOverlap="1" wp14:anchorId="3046AC62" wp14:editId="225001D9">
            <wp:simplePos x="0" y="0"/>
            <wp:positionH relativeFrom="column">
              <wp:posOffset>3191510</wp:posOffset>
            </wp:positionH>
            <wp:positionV relativeFrom="paragraph">
              <wp:posOffset>1905</wp:posOffset>
            </wp:positionV>
            <wp:extent cx="297243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457" y="21451"/>
                <wp:lineTo x="21457" y="0"/>
                <wp:lineTo x="0" y="0"/>
              </wp:wrapPolygon>
            </wp:wrapThrough>
            <wp:docPr id="1410" name="Obraz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    </w:t>
      </w:r>
      <w:r w:rsidR="008B3CF9">
        <w:rPr>
          <w:sz w:val="24"/>
          <w:lang w:eastAsia="pl-PL"/>
        </w:rPr>
        <w:t>Zad.</w:t>
      </w:r>
      <w:r w:rsidR="009A5720">
        <w:rPr>
          <w:sz w:val="24"/>
          <w:lang w:eastAsia="pl-PL"/>
        </w:rPr>
        <w:t xml:space="preserve"> 1</w:t>
      </w:r>
      <w:r w:rsidR="0022740A">
        <w:rPr>
          <w:sz w:val="24"/>
          <w:lang w:eastAsia="pl-PL"/>
        </w:rPr>
        <w:t>39</w:t>
      </w:r>
      <w:r w:rsidR="008B3CF9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 Proste </w:t>
      </w:r>
      <m:oMath>
        <m:r>
          <w:rPr>
            <w:rFonts w:ascii="Cambria Math" w:hAnsi="Cambria Math"/>
            <w:sz w:val="24"/>
            <w:lang w:eastAsia="pl-PL"/>
          </w:rPr>
          <m:t>k  i  l</m:t>
        </m:r>
      </m:oMath>
      <w:r>
        <w:rPr>
          <w:sz w:val="24"/>
          <w:lang w:eastAsia="pl-PL"/>
        </w:rPr>
        <w:t xml:space="preserve"> są równoległe oraz </w:t>
      </w:r>
      <w:r w:rsidR="009A5720">
        <w:rPr>
          <w:sz w:val="24"/>
          <w:lang w:eastAsia="pl-PL"/>
        </w:rPr>
        <w:t xml:space="preserve">  </w:t>
      </w:r>
    </w:p>
    <w:p w:rsidR="005203BE" w:rsidRDefault="009A5720" w:rsidP="005203BE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</w:t>
      </w:r>
      <w:r w:rsidR="005203BE">
        <w:rPr>
          <w:sz w:val="24"/>
          <w:lang w:eastAsia="pl-PL"/>
        </w:rPr>
        <w:t xml:space="preserve">proste </w:t>
      </w:r>
      <m:oMath>
        <m:r>
          <w:rPr>
            <w:rFonts w:ascii="Cambria Math" w:hAnsi="Cambria Math"/>
            <w:sz w:val="24"/>
            <w:lang w:eastAsia="pl-PL"/>
          </w:rPr>
          <m:t xml:space="preserve"> m  i  n</m:t>
        </m:r>
      </m:oMath>
      <w:r w:rsidR="005203BE">
        <w:rPr>
          <w:sz w:val="24"/>
          <w:lang w:eastAsia="pl-PL"/>
        </w:rPr>
        <w:t xml:space="preserve"> są   równoległe.</w:t>
      </w:r>
    </w:p>
    <w:p w:rsidR="005203BE" w:rsidRDefault="005203BE" w:rsidP="00023821">
      <w:pPr>
        <w:rPr>
          <w:rFonts w:ascii="Times New Roman" w:eastAsia="Times New Roman" w:hAnsi="Times New Roman"/>
          <w:sz w:val="24"/>
          <w:szCs w:val="24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>Zad. 1</w:t>
      </w:r>
      <w:r w:rsidR="009A5720">
        <w:rPr>
          <w:sz w:val="24"/>
          <w:lang w:eastAsia="pl-PL"/>
        </w:rPr>
        <w:t>4</w:t>
      </w:r>
      <w:r w:rsidR="0022740A">
        <w:rPr>
          <w:sz w:val="24"/>
          <w:lang w:eastAsia="pl-PL"/>
        </w:rPr>
        <w:t>0</w:t>
      </w:r>
      <w:r>
        <w:rPr>
          <w:sz w:val="24"/>
          <w:lang w:eastAsia="pl-PL"/>
        </w:rPr>
        <w:t xml:space="preserve"> W pewnej klasie stosunek liczby chłopców do liczby dziewcząt wynosi </w:t>
      </w:r>
      <m:oMath>
        <m:r>
          <w:rPr>
            <w:rFonts w:ascii="Cambria Math" w:hAnsi="Cambria Math"/>
            <w:sz w:val="24"/>
            <w:lang w:eastAsia="pl-PL"/>
          </w:rPr>
          <m:t>2 :3.</m:t>
        </m:r>
      </m:oMath>
      <w:r>
        <w:rPr>
          <w:sz w:val="24"/>
          <w:lang w:eastAsia="pl-PL"/>
        </w:rPr>
        <w:t xml:space="preserve"> Który z poniższych   </w:t>
      </w:r>
    </w:p>
    <w:p w:rsidR="00DA292B" w:rsidRDefault="00DA292B" w:rsidP="003F1653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22740A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  diagramów procentowych prawidłowo przedstawia tę sytuację ?</w:t>
      </w:r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DA292B" w:rsidRPr="003F1653" w:rsidRDefault="00DA292B" w:rsidP="003F1653">
      <w:pPr>
        <w:pStyle w:val="Akapitzlist"/>
        <w:numPr>
          <w:ilvl w:val="0"/>
          <w:numId w:val="41"/>
        </w:numPr>
        <w:spacing w:after="0"/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7472" behindDoc="0" locked="0" layoutInCell="1" allowOverlap="1" wp14:anchorId="4DC17D93" wp14:editId="12FB4334">
            <wp:simplePos x="0" y="0"/>
            <wp:positionH relativeFrom="column">
              <wp:posOffset>459740</wp:posOffset>
            </wp:positionH>
            <wp:positionV relativeFrom="paragraph">
              <wp:posOffset>203835</wp:posOffset>
            </wp:positionV>
            <wp:extent cx="4333875" cy="1031240"/>
            <wp:effectExtent l="0" t="0" r="9525" b="0"/>
            <wp:wrapThrough wrapText="bothSides">
              <wp:wrapPolygon edited="0">
                <wp:start x="0" y="0"/>
                <wp:lineTo x="0" y="21148"/>
                <wp:lineTo x="21553" y="21148"/>
                <wp:lineTo x="21553" y="0"/>
                <wp:lineTo x="0" y="0"/>
              </wp:wrapPolygon>
            </wp:wrapThrough>
            <wp:docPr id="1425" name="Obraz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>
        <w:rPr>
          <w:sz w:val="24"/>
          <w:lang w:eastAsia="pl-PL"/>
        </w:rPr>
        <w:t xml:space="preserve">                          B.                           C.                               D.</w:t>
      </w: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Pr="008B3CF9" w:rsidRDefault="00DA292B" w:rsidP="00023821">
      <w:pPr>
        <w:rPr>
          <w:rFonts w:ascii="Times New Roman" w:eastAsia="Times New Roman" w:hAnsi="Times New Roman"/>
          <w:sz w:val="16"/>
          <w:szCs w:val="24"/>
        </w:rPr>
      </w:pPr>
    </w:p>
    <w:p w:rsidR="003F1653" w:rsidRDefault="003E03C0" w:rsidP="003E03C0">
      <w:pPr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48544" behindDoc="0" locked="0" layoutInCell="1" allowOverlap="1" wp14:anchorId="467EF173" wp14:editId="0F0197FB">
            <wp:simplePos x="0" y="0"/>
            <wp:positionH relativeFrom="column">
              <wp:posOffset>697865</wp:posOffset>
            </wp:positionH>
            <wp:positionV relativeFrom="paragraph">
              <wp:posOffset>1905</wp:posOffset>
            </wp:positionV>
            <wp:extent cx="5476875" cy="2230755"/>
            <wp:effectExtent l="0" t="0" r="9525" b="0"/>
            <wp:wrapThrough wrapText="bothSides">
              <wp:wrapPolygon edited="0">
                <wp:start x="0" y="0"/>
                <wp:lineTo x="0" y="21397"/>
                <wp:lineTo x="21562" y="21397"/>
                <wp:lineTo x="21562" y="0"/>
                <wp:lineTo x="0" y="0"/>
              </wp:wrapPolygon>
            </wp:wrapThrough>
            <wp:docPr id="1452" name="Obraz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20">
        <w:rPr>
          <w:sz w:val="24"/>
        </w:rPr>
        <w:t>Zad. 14</w:t>
      </w:r>
      <w:r w:rsidR="0022740A">
        <w:rPr>
          <w:sz w:val="24"/>
        </w:rPr>
        <w:t>1</w:t>
      </w:r>
      <w:r w:rsidR="009A5720">
        <w:rPr>
          <w:sz w:val="24"/>
        </w:rPr>
        <w:t xml:space="preserve">  </w:t>
      </w:r>
      <w:r w:rsidR="003F1653">
        <w:rPr>
          <w:sz w:val="24"/>
        </w:rPr>
        <w:t xml:space="preserve"> </w:t>
      </w: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2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96760A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Fotografia o wymiarach </w:t>
      </w:r>
      <m:oMath>
        <m:r>
          <w:rPr>
            <w:rFonts w:ascii="Cambria Math" w:eastAsia="Times New Roman" w:hAnsi="Cambria Math"/>
            <w:sz w:val="24"/>
            <w:szCs w:val="24"/>
          </w:rPr>
          <m:t>40cm×25cm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otoczona jest ramką o szerokości </w:t>
      </w:r>
      <m:oMath>
        <m:r>
          <w:rPr>
            <w:rFonts w:ascii="Cambria Math" w:eastAsia="Times New Roman" w:hAnsi="Cambria Math"/>
            <w:sz w:val="24"/>
            <w:szCs w:val="24"/>
          </w:rPr>
          <m:t>4cm.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Pole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596316">
        <w:rPr>
          <w:rFonts w:ascii="Times New Roman" w:eastAsia="Times New Roman" w:hAnsi="Times New Roman"/>
          <w:sz w:val="24"/>
          <w:szCs w:val="24"/>
        </w:rPr>
        <w:t>powierzchni  ramki wynosi:</w:t>
      </w:r>
    </w:p>
    <w:p w:rsidR="003F1653" w:rsidRPr="00394784" w:rsidRDefault="003F1653" w:rsidP="003F1653">
      <w:pPr>
        <w:spacing w:after="0"/>
        <w:rPr>
          <w:rFonts w:ascii="Times New Roman" w:eastAsia="Times New Roman" w:hAnsi="Times New Roman"/>
          <w:szCs w:val="24"/>
        </w:rPr>
      </w:pPr>
    </w:p>
    <w:p w:rsidR="003F1653" w:rsidRPr="0073275B" w:rsidRDefault="003F1653" w:rsidP="003F16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A.  520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B.  584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C.  648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D.  1000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 E.  1584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3F1653" w:rsidRPr="00095042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Na planie pokoju wykonanym w skali 1 : 50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prostokątna podłoga ma wymiary 8 cm i  12 cm. </w:t>
      </w:r>
    </w:p>
    <w:p w:rsidR="003F1653" w:rsidRPr="00596316" w:rsidRDefault="003F1653" w:rsidP="003F165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W rzeczywistości pole powierzchni podłogi tego pokoju jest równe:</w:t>
      </w:r>
    </w:p>
    <w:p w:rsidR="003F1653" w:rsidRPr="00641943" w:rsidRDefault="003F1653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A.  96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B. 48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C. 24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D. 12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</m:oMath>
      </m:oMathPara>
    </w:p>
    <w:p w:rsidR="00641943" w:rsidRPr="007423E9" w:rsidRDefault="0022740A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73120" behindDoc="0" locked="0" layoutInCell="1" allowOverlap="1" wp14:anchorId="4CA27051" wp14:editId="0EBB9EBB">
            <wp:simplePos x="0" y="0"/>
            <wp:positionH relativeFrom="column">
              <wp:posOffset>3724275</wp:posOffset>
            </wp:positionH>
            <wp:positionV relativeFrom="paragraph">
              <wp:posOffset>71755</wp:posOffset>
            </wp:positionV>
            <wp:extent cx="2400300" cy="1049763"/>
            <wp:effectExtent l="0" t="0" r="0" b="0"/>
            <wp:wrapThrough wrapText="bothSides">
              <wp:wrapPolygon edited="0">
                <wp:start x="0" y="0"/>
                <wp:lineTo x="0" y="21169"/>
                <wp:lineTo x="21429" y="21169"/>
                <wp:lineTo x="21429" y="0"/>
                <wp:lineTo x="0" y="0"/>
              </wp:wrapPolygon>
            </wp:wrapThrough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320133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 w:rsidRPr="00F20ADD">
        <w:rPr>
          <w:szCs w:val="24"/>
          <w:u w:val="single"/>
        </w:rPr>
        <w:t xml:space="preserve">Zad. </w:t>
      </w:r>
      <w:r>
        <w:rPr>
          <w:szCs w:val="24"/>
          <w:u w:val="single"/>
        </w:rPr>
        <w:t>14</w:t>
      </w:r>
      <w:r w:rsidR="0022740A">
        <w:rPr>
          <w:szCs w:val="24"/>
          <w:u w:val="single"/>
        </w:rPr>
        <w:t>4</w:t>
      </w:r>
      <w:r w:rsidRPr="00F20ADD">
        <w:rPr>
          <w:szCs w:val="24"/>
        </w:rPr>
        <w:t xml:space="preserve">   </w:t>
      </w:r>
      <w:r w:rsidR="0022740A" w:rsidRPr="00C37A6E">
        <w:t xml:space="preserve">Na rysunku przedstawiono równoległobok </w:t>
      </w:r>
      <w:r w:rsidR="0022740A">
        <w:t xml:space="preserve">  </w:t>
      </w:r>
    </w:p>
    <w:p w:rsidR="0022740A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>
        <w:t xml:space="preserve">            </w:t>
      </w:r>
      <w:r w:rsidRPr="00C37A6E">
        <w:t xml:space="preserve">ABCD i trójkąt </w:t>
      </w:r>
      <w:r>
        <w:t xml:space="preserve"> </w:t>
      </w:r>
      <w:r w:rsidRPr="00C37A6E">
        <w:t xml:space="preserve">równoramienny AED, w którym </w:t>
      </w:r>
    </w:p>
    <w:p w:rsidR="0022740A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spacing w:after="240"/>
        <w:ind w:right="2052"/>
      </w:pPr>
      <w: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DE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AE</m:t>
            </m:r>
          </m:e>
        </m:d>
      </m:oMath>
      <w:r>
        <w:t xml:space="preserve"> . </w:t>
      </w:r>
      <w:r w:rsidRPr="00C37A6E">
        <w:t xml:space="preserve">Jaką miarę ma kąt AEC?. </w:t>
      </w:r>
    </w:p>
    <w:p w:rsidR="0022740A" w:rsidRPr="00C37A6E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>
        <w:t xml:space="preserve">                   </w:t>
      </w:r>
      <w:r w:rsidRPr="00C37A6E">
        <w:t xml:space="preserve">A. 148° </w:t>
      </w:r>
      <w:r>
        <w:t xml:space="preserve">        </w:t>
      </w:r>
      <w:r w:rsidRPr="00C37A6E">
        <w:t xml:space="preserve">B. 122° </w:t>
      </w:r>
      <w:r>
        <w:t xml:space="preserve">       </w:t>
      </w:r>
      <w:r w:rsidRPr="00C37A6E">
        <w:t>C. 74°</w:t>
      </w:r>
      <w:r>
        <w:t xml:space="preserve">       </w:t>
      </w:r>
      <w:r w:rsidRPr="00C37A6E">
        <w:t xml:space="preserve"> D. 58°</w:t>
      </w:r>
    </w:p>
    <w:p w:rsidR="00320133" w:rsidRPr="00F20ADD" w:rsidRDefault="00320133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szCs w:val="24"/>
        </w:rPr>
      </w:pPr>
      <w:r w:rsidRPr="00F20ADD">
        <w:rPr>
          <w:szCs w:val="24"/>
        </w:rPr>
        <w:lastRenderedPageBreak/>
        <w:t xml:space="preserve"> </w:t>
      </w:r>
      <w:r w:rsidR="0022740A" w:rsidRPr="00C220E9">
        <w:rPr>
          <w:rFonts w:cs="Arial"/>
          <w:u w:val="single"/>
        </w:rPr>
        <w:t>Zad. 1</w:t>
      </w:r>
      <w:r w:rsidR="0022740A">
        <w:rPr>
          <w:rFonts w:cs="Arial"/>
          <w:u w:val="single"/>
        </w:rPr>
        <w:t>45</w:t>
      </w:r>
      <w:r w:rsidR="0022740A">
        <w:rPr>
          <w:rFonts w:cs="Arial"/>
        </w:rPr>
        <w:t xml:space="preserve">   </w:t>
      </w:r>
      <w:r w:rsidRPr="00F20ADD">
        <w:rPr>
          <w:szCs w:val="24"/>
        </w:rPr>
        <w:t xml:space="preserve">Jaką miarę ma kąt </w:t>
      </w:r>
      <m:oMath>
        <m:r>
          <w:rPr>
            <w:rFonts w:ascii="Cambria Math" w:hAnsi="Cambria Math"/>
            <w:szCs w:val="24"/>
          </w:rPr>
          <m:t>α</m:t>
        </m:r>
      </m:oMath>
      <w:r w:rsidRPr="00F20ADD">
        <w:rPr>
          <w:szCs w:val="24"/>
        </w:rPr>
        <w:t xml:space="preserve"> na rysunku ?  </w:t>
      </w:r>
      <m:oMath>
        <m:r>
          <w:rPr>
            <w:rFonts w:ascii="Cambria Math" w:hAnsi="Cambria Math"/>
            <w:szCs w:val="24"/>
          </w:rPr>
          <m:t xml:space="preserve">         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AB  i DE są równoległe</m:t>
            </m:r>
          </m:e>
        </m:d>
      </m:oMath>
    </w:p>
    <w:p w:rsidR="00320133" w:rsidRPr="00F20ADD" w:rsidRDefault="0032013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20133" w:rsidRPr="00F20ADD" w:rsidRDefault="0032013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1E0A9D5" wp14:editId="22DFFBEA">
            <wp:extent cx="5086350" cy="1107029"/>
            <wp:effectExtent l="0" t="0" r="0" b="0"/>
            <wp:docPr id="1417" name="Obraz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04" cy="11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33" w:rsidRDefault="0022740A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880960" behindDoc="0" locked="0" layoutInCell="1" allowOverlap="1" wp14:anchorId="2E5C32F8" wp14:editId="221C2D7C">
            <wp:simplePos x="0" y="0"/>
            <wp:positionH relativeFrom="column">
              <wp:posOffset>3012440</wp:posOffset>
            </wp:positionH>
            <wp:positionV relativeFrom="paragraph">
              <wp:posOffset>141605</wp:posOffset>
            </wp:positionV>
            <wp:extent cx="19240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86" y="21323"/>
                <wp:lineTo x="21386" y="0"/>
                <wp:lineTo x="0" y="0"/>
              </wp:wrapPolygon>
            </wp:wrapThrough>
            <wp:docPr id="1421" name="Obraz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F9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2E9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46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Kąt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α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ma miarę:    </w:t>
      </w:r>
    </w:p>
    <w:p w:rsidR="008B3CF9" w:rsidRPr="0069099D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A.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21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                B. 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42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     </m:t>
        </m:r>
      </m:oMath>
    </w:p>
    <w:p w:rsidR="008B3CF9" w:rsidRPr="00316AF5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            C.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48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0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   D.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69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0</m:t>
              </m:r>
            </m:sup>
          </m:sSup>
        </m:oMath>
      </m:oMathPara>
    </w:p>
    <w:p w:rsidR="008B3CF9" w:rsidRDefault="008B3CF9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8B3CF9" w:rsidRDefault="008B3CF9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20133" w:rsidRDefault="00320133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F1653" w:rsidRPr="00596316" w:rsidRDefault="00320133" w:rsidP="008B3CF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65600" behindDoc="0" locked="0" layoutInCell="1" allowOverlap="1" wp14:anchorId="1633641F" wp14:editId="4C94C2D7">
            <wp:simplePos x="0" y="0"/>
            <wp:positionH relativeFrom="column">
              <wp:posOffset>4041140</wp:posOffset>
            </wp:positionH>
            <wp:positionV relativeFrom="paragraph">
              <wp:posOffset>10160</wp:posOffset>
            </wp:positionV>
            <wp:extent cx="1981200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392" y="21369"/>
                <wp:lineTo x="21392" y="0"/>
                <wp:lineTo x="0" y="0"/>
              </wp:wrapPolygon>
            </wp:wrapThrough>
            <wp:docPr id="1401" name="Obraz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3F1653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3F1653">
        <w:rPr>
          <w:rFonts w:ascii="Times New Roman" w:eastAsia="Times New Roman" w:hAnsi="Times New Roman"/>
          <w:sz w:val="24"/>
          <w:szCs w:val="24"/>
        </w:rPr>
        <w:t xml:space="preserve">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Punkt B jest środkiem okręgu. Prosta AC  </w:t>
      </w:r>
    </w:p>
    <w:p w:rsidR="003F1653" w:rsidRDefault="003F1653" w:rsidP="003F1653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jest styczna do okręgu w punkcie C. </w:t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=20cm  i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AC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=16 cm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</w:p>
    <w:p w:rsidR="003F1653" w:rsidRDefault="003F1653" w:rsidP="003F1653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  Okrąg ma długość: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F1653" w:rsidRPr="00320133" w:rsidRDefault="003F1653" w:rsidP="008B3CF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  A. 24π cm      B.  24 cm       C. 144 cm       D. 144π cm</m:t>
          </m:r>
        </m:oMath>
      </m:oMathPara>
    </w:p>
    <w:p w:rsidR="00320133" w:rsidRDefault="00320133" w:rsidP="00320133">
      <w:pPr>
        <w:spacing w:after="0"/>
        <w:rPr>
          <w:u w:val="single"/>
        </w:rPr>
      </w:pPr>
    </w:p>
    <w:p w:rsidR="00320133" w:rsidRDefault="003F165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FA5355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8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Jeden z kątów trójkąta ma miarę </w:t>
      </w:r>
      <m:oMath>
        <m:r>
          <w:rPr>
            <w:rFonts w:ascii="Cambria Math" w:eastAsia="Times New Roman" w:hAnsi="Cambria Math"/>
            <w:sz w:val="24"/>
            <w:szCs w:val="24"/>
          </w:rPr>
          <m:t>α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, drugi ma miarę o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większą </w:t>
      </w:r>
      <w:r w:rsidR="00320133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F1653" w:rsidRPr="00596316" w:rsidRDefault="00320133" w:rsidP="00320133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niż kąt </w:t>
      </w:r>
      <m:oMath>
        <m:r>
          <w:rPr>
            <w:rFonts w:ascii="Cambria Math" w:eastAsia="Times New Roman" w:hAnsi="Cambria Math"/>
            <w:sz w:val="24"/>
            <w:szCs w:val="24"/>
          </w:rPr>
          <m:t>α</m:t>
        </m:r>
      </m:oMath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, a trzeci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8B3CF9">
        <w:rPr>
          <w:rFonts w:ascii="Times New Roman" w:eastAsia="Times New Roman" w:hAnsi="Times New Roman"/>
          <w:sz w:val="24"/>
          <w:szCs w:val="24"/>
        </w:rPr>
        <w:t xml:space="preserve">ma miarę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trzy razy większą niż kąt </w:t>
      </w:r>
      <m:oMath>
        <m:r>
          <w:rPr>
            <w:rFonts w:ascii="Cambria Math" w:eastAsia="Times New Roman" w:hAnsi="Cambria Math"/>
            <w:sz w:val="24"/>
            <w:szCs w:val="24"/>
          </w:rPr>
          <m:t>α.</m:t>
        </m:r>
      </m:oMath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Trójkąt ten jest więc:</w:t>
      </w:r>
    </w:p>
    <w:p w:rsidR="00320133" w:rsidRDefault="003F1653" w:rsidP="00320133">
      <w:pPr>
        <w:pStyle w:val="Akapitzlist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>równoboczny          B. równoramienny           C. rozwartokątny            D. prostokątny</w:t>
      </w:r>
    </w:p>
    <w:p w:rsidR="00FA5355" w:rsidRPr="00FA5355" w:rsidRDefault="0022740A" w:rsidP="00FA5355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88128" behindDoc="0" locked="0" layoutInCell="1" allowOverlap="1" wp14:anchorId="43A0A049" wp14:editId="0431D8AE">
            <wp:simplePos x="0" y="0"/>
            <wp:positionH relativeFrom="column">
              <wp:posOffset>3879215</wp:posOffset>
            </wp:positionH>
            <wp:positionV relativeFrom="paragraph">
              <wp:posOffset>71755</wp:posOffset>
            </wp:positionV>
            <wp:extent cx="2286000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hrough>
            <wp:docPr id="1422" name="Obraz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71" w:rsidRDefault="00021B71" w:rsidP="00021B71">
      <w:pPr>
        <w:tabs>
          <w:tab w:val="left" w:pos="1080"/>
        </w:tabs>
        <w:spacing w:after="0"/>
        <w:rPr>
          <w:sz w:val="24"/>
          <w:lang w:eastAsia="pl-PL"/>
        </w:rPr>
      </w:pPr>
      <w:r w:rsidRPr="00F936A3">
        <w:rPr>
          <w:sz w:val="24"/>
          <w:u w:val="single"/>
          <w:lang w:eastAsia="pl-PL"/>
        </w:rPr>
        <w:t>Zad. 1</w:t>
      </w:r>
      <w:r w:rsidR="0022740A">
        <w:rPr>
          <w:sz w:val="24"/>
          <w:u w:val="single"/>
          <w:lang w:eastAsia="pl-PL"/>
        </w:rPr>
        <w:t>49</w:t>
      </w:r>
      <w:r w:rsidRPr="00F936A3">
        <w:rPr>
          <w:sz w:val="24"/>
          <w:u w:val="single"/>
          <w:lang w:eastAsia="pl-PL"/>
        </w:rPr>
        <w:t xml:space="preserve">  </w:t>
      </w:r>
      <w:r>
        <w:rPr>
          <w:sz w:val="24"/>
          <w:lang w:eastAsia="pl-PL"/>
        </w:rPr>
        <w:t xml:space="preserve">   Pięciokąt ABCDE zbudowany jest z   </w:t>
      </w:r>
    </w:p>
    <w:p w:rsidR="00021B71" w:rsidRDefault="00021B71" w:rsidP="00021B7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równoległoboku ABCD oraz trójkąta  równoramiennego </w:t>
      </w:r>
    </w:p>
    <w:p w:rsidR="00021B71" w:rsidRPr="00F936A3" w:rsidRDefault="00021B71" w:rsidP="00021B71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ADE   (</w:t>
      </w:r>
      <m:oMath>
        <m:r>
          <w:rPr>
            <w:rFonts w:ascii="Cambria Math" w:hAnsi="Cambria Math"/>
            <w:sz w:val="24"/>
            <w:lang w:eastAsia="pl-PL"/>
          </w:rPr>
          <m:t xml:space="preserve">gdzie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AE</m:t>
            </m:r>
          </m:e>
        </m:d>
        <m:r>
          <w:rPr>
            <w:rFonts w:ascii="Cambria Math" w:hAnsi="Cambria Math"/>
            <w:sz w:val="24"/>
            <w:lang w:eastAsia="pl-PL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ED</m:t>
            </m:r>
          </m:e>
        </m:d>
      </m:oMath>
      <w:r>
        <w:rPr>
          <w:sz w:val="24"/>
          <w:lang w:eastAsia="pl-PL"/>
        </w:rPr>
        <w:t xml:space="preserve"> ). Znajdź miarę kąta </w:t>
      </w:r>
      <m:oMath>
        <m:r>
          <w:rPr>
            <w:rFonts w:ascii="Cambria Math" w:hAnsi="Cambria Math"/>
            <w:sz w:val="24"/>
            <w:lang w:eastAsia="pl-PL"/>
          </w:rPr>
          <m:t>∝.</m:t>
        </m:r>
      </m:oMath>
    </w:p>
    <w:p w:rsidR="00021B71" w:rsidRDefault="00021B71" w:rsidP="00021B71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62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B.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146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C.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152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D.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304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</m:oMath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3F1653" w:rsidRDefault="003F1653" w:rsidP="003F1653">
      <w:pPr>
        <w:pStyle w:val="Default"/>
        <w:spacing w:line="276" w:lineRule="auto"/>
        <w:rPr>
          <w:rFonts w:eastAsia="Times New Roman"/>
        </w:rPr>
      </w:pPr>
      <w:r w:rsidRPr="00596316">
        <w:rPr>
          <w:rFonts w:eastAsia="Times New Roman"/>
          <w:u w:val="single"/>
        </w:rPr>
        <w:t xml:space="preserve">Zad. </w:t>
      </w:r>
      <w:r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5</w:t>
      </w:r>
      <w:r w:rsidR="0022740A">
        <w:rPr>
          <w:rFonts w:eastAsia="Times New Roman"/>
          <w:u w:val="single"/>
        </w:rPr>
        <w:t>0</w:t>
      </w:r>
      <w:r w:rsidRPr="00596316">
        <w:rPr>
          <w:rFonts w:eastAsia="Times New Roman"/>
        </w:rPr>
        <w:t xml:space="preserve">  </w:t>
      </w:r>
      <w:r>
        <w:rPr>
          <w:noProof/>
          <w:lang w:eastAsia="pl-PL"/>
        </w:rPr>
        <w:drawing>
          <wp:anchor distT="0" distB="0" distL="114300" distR="114300" simplePos="0" relativeHeight="251868672" behindDoc="1" locked="0" layoutInCell="1" allowOverlap="1" wp14:anchorId="3085A302" wp14:editId="11CB5780">
            <wp:simplePos x="0" y="0"/>
            <wp:positionH relativeFrom="column">
              <wp:posOffset>3609975</wp:posOffset>
            </wp:positionH>
            <wp:positionV relativeFrom="paragraph">
              <wp:posOffset>12700</wp:posOffset>
            </wp:positionV>
            <wp:extent cx="2190750" cy="954405"/>
            <wp:effectExtent l="0" t="0" r="0" b="0"/>
            <wp:wrapThrough wrapText="bothSides">
              <wp:wrapPolygon edited="0">
                <wp:start x="0" y="0"/>
                <wp:lineTo x="0" y="21126"/>
                <wp:lineTo x="21412" y="21126"/>
                <wp:lineTo x="21412" y="0"/>
                <wp:lineTo x="0" y="0"/>
              </wp:wrapPolygon>
            </wp:wrapThrough>
            <wp:docPr id="420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Kąt ostry rombu ma miarę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, a wysokość  </w:t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        rombu jest równa </w:t>
      </w:r>
      <m:oMath>
        <m:r>
          <w:rPr>
            <w:rFonts w:ascii="Cambria Math" w:eastAsia="Times New Roman" w:hAnsi="Cambria Math"/>
            <w:sz w:val="24"/>
            <w:szCs w:val="24"/>
          </w:rPr>
          <m:t>h.</m:t>
        </m:r>
      </m:oMath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>Pole tego rombu można wyrazić wzorem:</w:t>
      </w:r>
    </w:p>
    <w:p w:rsidR="003F1653" w:rsidRPr="0073275B" w:rsidRDefault="003F1653" w:rsidP="003F1653">
      <w:pPr>
        <w:spacing w:after="0"/>
        <w:ind w:left="708" w:firstLine="708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>A.  P=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B.  P=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C.  P=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 D.  P=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</m:den>
          </m:f>
        </m:oMath>
      </m:oMathPara>
    </w:p>
    <w:p w:rsidR="008B3CF9" w:rsidRDefault="00CD6758" w:rsidP="008B3CF9">
      <w:pPr>
        <w:spacing w:before="100" w:beforeAutospacing="1" w:after="0" w:line="240" w:lineRule="auto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  <w:r w:rsidRPr="00B65E8E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lastRenderedPageBreak/>
        <w:t>Zad. 1</w:t>
      </w:r>
      <w:r w:rsidR="009A572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</w:t>
      </w: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 w:rsidRPr="00B65E8E"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 w:rsidRPr="00B65E8E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Z prostokata o wymiarach </w:t>
      </w:r>
      <m:oMath>
        <m:r>
          <w:rPr>
            <w:rFonts w:ascii="Cambria Math" w:eastAsia="Times New Roman" w:hAnsi="Cambria Math"/>
            <w:noProof/>
            <w:sz w:val="24"/>
            <w:szCs w:val="24"/>
            <w:lang w:eastAsia="pl-PL"/>
          </w:rPr>
          <m:t>3 cm×4 cm</m:t>
        </m:r>
      </m:oMath>
      <w:r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 wycięto ciemne figury. Są to koła lub ich części.  </w:t>
      </w:r>
    </w:p>
    <w:p w:rsidR="00CD6758" w:rsidRDefault="00B6467A" w:rsidP="008B3CF9">
      <w:pPr>
        <w:spacing w:after="100" w:afterAutospacing="1" w:line="240" w:lineRule="auto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992576" behindDoc="0" locked="0" layoutInCell="1" allowOverlap="1" wp14:anchorId="1A52A5CB" wp14:editId="6FAF16BD">
            <wp:simplePos x="0" y="0"/>
            <wp:positionH relativeFrom="column">
              <wp:posOffset>488315</wp:posOffset>
            </wp:positionH>
            <wp:positionV relativeFrom="paragraph">
              <wp:posOffset>290830</wp:posOffset>
            </wp:positionV>
            <wp:extent cx="36195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86" y="21000"/>
                <wp:lineTo x="21486" y="0"/>
                <wp:lineTo x="0" y="0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CF9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            </w:t>
      </w:r>
      <w:r w:rsidR="00CD6758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>W którym przypadku pozostałe, białe pole ma największą powierzchnię ?</w:t>
      </w:r>
    </w:p>
    <w:p w:rsidR="00CD6758" w:rsidRDefault="00351707" w:rsidP="00CD6758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17824" behindDoc="0" locked="0" layoutInCell="1" allowOverlap="1" wp14:anchorId="459C6A1F" wp14:editId="1C9FF018">
            <wp:simplePos x="0" y="0"/>
            <wp:positionH relativeFrom="column">
              <wp:posOffset>4079240</wp:posOffset>
            </wp:positionH>
            <wp:positionV relativeFrom="paragraph">
              <wp:posOffset>327660</wp:posOffset>
            </wp:positionV>
            <wp:extent cx="2305050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421" y="21287"/>
                <wp:lineTo x="21421" y="0"/>
                <wp:lineTo x="0" y="0"/>
              </wp:wrapPolygon>
            </wp:wrapThrough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F60" w:rsidRDefault="00EF0F60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DB1F49" w:rsidRDefault="00DB1F49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DB1F49" w:rsidRDefault="00DB1F49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FA5355" w:rsidRDefault="00FA5355" w:rsidP="003F16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Zad. 15</w:t>
      </w:r>
      <w:r w:rsidR="0022740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 </w:t>
      </w:r>
      <w:r w:rsidR="00CD41FD">
        <w:rPr>
          <w:rFonts w:ascii="Times New Roman" w:hAnsi="Times New Roman"/>
          <w:sz w:val="24"/>
          <w:szCs w:val="24"/>
        </w:rPr>
        <w:t xml:space="preserve">Kwadrat o boku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A5355">
        <w:rPr>
          <w:rFonts w:ascii="Times New Roman" w:hAnsi="Times New Roman"/>
          <w:sz w:val="24"/>
          <w:szCs w:val="24"/>
        </w:rPr>
        <w:t xml:space="preserve"> przedstawiony na rysunku I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A5355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 xml:space="preserve">rozcięto na dwa przystające prostokąty, z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355">
        <w:rPr>
          <w:rFonts w:ascii="Times New Roman" w:hAnsi="Times New Roman"/>
          <w:sz w:val="24"/>
          <w:szCs w:val="24"/>
        </w:rPr>
        <w:t xml:space="preserve">których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D41FD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>ułożono figurę, jak na rysunku II.</w:t>
      </w:r>
    </w:p>
    <w:p w:rsidR="00CD41FD" w:rsidRDefault="00CD41FD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355" w:rsidRDefault="00CD41FD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A5355" w:rsidRPr="00FA5355">
        <w:rPr>
          <w:rFonts w:ascii="Times New Roman" w:hAnsi="Times New Roman"/>
          <w:sz w:val="24"/>
          <w:szCs w:val="24"/>
        </w:rPr>
        <w:t xml:space="preserve"> Pole ułożonej figury jest równe polu kwadratu. </w:t>
      </w:r>
      <w:r>
        <w:rPr>
          <w:rFonts w:ascii="Times New Roman" w:hAnsi="Times New Roman"/>
          <w:sz w:val="24"/>
          <w:szCs w:val="24"/>
        </w:rPr>
        <w:t xml:space="preserve">  P   F</w:t>
      </w:r>
    </w:p>
    <w:p w:rsidR="00CD41FD" w:rsidRDefault="00FA5355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D41FD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355">
        <w:rPr>
          <w:rFonts w:ascii="Times New Roman" w:hAnsi="Times New Roman"/>
          <w:sz w:val="24"/>
          <w:szCs w:val="24"/>
        </w:rPr>
        <w:t>Obwód uł</w:t>
      </w:r>
      <w:r w:rsidR="00CD41FD">
        <w:rPr>
          <w:rFonts w:ascii="Times New Roman" w:hAnsi="Times New Roman"/>
          <w:sz w:val="24"/>
          <w:szCs w:val="24"/>
        </w:rPr>
        <w:t xml:space="preserve">ożonej figury jest większy o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A5355">
        <w:rPr>
          <w:rFonts w:ascii="Times New Roman" w:hAnsi="Times New Roman"/>
          <w:sz w:val="24"/>
          <w:szCs w:val="24"/>
        </w:rPr>
        <w:t xml:space="preserve"> od obwodu kwadratu. </w:t>
      </w:r>
      <w:r w:rsidR="00CD41FD">
        <w:rPr>
          <w:rFonts w:ascii="Times New Roman" w:hAnsi="Times New Roman"/>
          <w:sz w:val="24"/>
          <w:szCs w:val="24"/>
        </w:rPr>
        <w:t xml:space="preserve">      </w:t>
      </w:r>
      <w:r w:rsidRPr="00FA5355">
        <w:rPr>
          <w:rFonts w:ascii="Times New Roman" w:hAnsi="Times New Roman"/>
          <w:sz w:val="24"/>
          <w:szCs w:val="24"/>
        </w:rPr>
        <w:t>P</w:t>
      </w:r>
      <w:r w:rsidR="00CD41FD">
        <w:rPr>
          <w:rFonts w:ascii="Times New Roman" w:hAnsi="Times New Roman"/>
          <w:sz w:val="24"/>
          <w:szCs w:val="24"/>
        </w:rPr>
        <w:t xml:space="preserve">    </w:t>
      </w:r>
      <w:r w:rsidRPr="00FA5355">
        <w:rPr>
          <w:rFonts w:ascii="Times New Roman" w:hAnsi="Times New Roman"/>
          <w:sz w:val="24"/>
          <w:szCs w:val="24"/>
        </w:rPr>
        <w:t xml:space="preserve"> F </w:t>
      </w:r>
    </w:p>
    <w:p w:rsidR="00FA5355" w:rsidRDefault="00CD41FD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FA5355" w:rsidRPr="00FA5355">
        <w:rPr>
          <w:rFonts w:ascii="Times New Roman" w:hAnsi="Times New Roman"/>
          <w:sz w:val="24"/>
          <w:szCs w:val="24"/>
        </w:rPr>
        <w:t>Obw</w:t>
      </w:r>
      <w:r>
        <w:rPr>
          <w:rFonts w:ascii="Times New Roman" w:hAnsi="Times New Roman"/>
          <w:sz w:val="24"/>
          <w:szCs w:val="24"/>
        </w:rPr>
        <w:t xml:space="preserve">ód ułożonej figury jest równy </w:t>
      </w:r>
      <m:oMath>
        <m:r>
          <w:rPr>
            <w:rFonts w:ascii="Cambria Math" w:hAnsi="Cambria Math"/>
            <w:sz w:val="24"/>
            <w:szCs w:val="24"/>
          </w:rPr>
          <m:t>5a</m:t>
        </m:r>
      </m:oMath>
      <w:r w:rsidR="00FA5355" w:rsidRPr="00FA53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FA5355" w:rsidRPr="00FA5355">
        <w:rPr>
          <w:rFonts w:ascii="Times New Roman" w:hAnsi="Times New Roman"/>
          <w:sz w:val="24"/>
          <w:szCs w:val="24"/>
        </w:rPr>
        <w:t xml:space="preserve"> P </w:t>
      </w:r>
      <w:r>
        <w:rPr>
          <w:rFonts w:ascii="Times New Roman" w:hAnsi="Times New Roman"/>
          <w:sz w:val="24"/>
          <w:szCs w:val="24"/>
        </w:rPr>
        <w:t xml:space="preserve">   </w:t>
      </w:r>
      <w:r w:rsidR="00FA5355" w:rsidRPr="00FA5355">
        <w:rPr>
          <w:rFonts w:ascii="Times New Roman" w:hAnsi="Times New Roman"/>
          <w:sz w:val="24"/>
          <w:szCs w:val="24"/>
        </w:rPr>
        <w:t>F</w:t>
      </w:r>
    </w:p>
    <w:p w:rsidR="00FA5355" w:rsidRPr="00FA5355" w:rsidRDefault="00FA5355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3F1653" w:rsidRPr="00596316" w:rsidRDefault="003F1653" w:rsidP="00EF0F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Kształt i wymiary deski do krojenia przedstawiono na rysunku. </w:t>
      </w:r>
    </w:p>
    <w:p w:rsidR="003F1653" w:rsidRPr="00596316" w:rsidRDefault="003F1653" w:rsidP="003F1653">
      <w:pPr>
        <w:spacing w:before="45" w:after="45" w:line="360" w:lineRule="auto"/>
        <w:ind w:left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7648" behindDoc="1" locked="0" layoutInCell="1" allowOverlap="1" wp14:anchorId="4322499A" wp14:editId="156E82E6">
            <wp:simplePos x="0" y="0"/>
            <wp:positionH relativeFrom="column">
              <wp:posOffset>85725</wp:posOffset>
            </wp:positionH>
            <wp:positionV relativeFrom="paragraph">
              <wp:posOffset>299720</wp:posOffset>
            </wp:positionV>
            <wp:extent cx="2553335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hrough>
            <wp:docPr id="419" name="Obraz 69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Powierzchnia tej deski jest równa: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A)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BA05EE3" wp14:editId="6265002E">
            <wp:extent cx="714375" cy="123825"/>
            <wp:effectExtent l="0" t="0" r="0" b="0"/>
            <wp:docPr id="332" name="Obraz 70" descr="Opis: Opis: Opis: Opis: Opis: Opis: Opis: 400 + 5 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Opis: Opis: Opis: Opis: Opis: Opis: Opis: 400 + 5 0π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</w:p>
    <w:p w:rsidR="003F1653" w:rsidRPr="00596316" w:rsidRDefault="003F1653" w:rsidP="003F1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B)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7C4DD1F" wp14:editId="3663C421">
            <wp:extent cx="638175" cy="123825"/>
            <wp:effectExtent l="0" t="0" r="0" b="0"/>
            <wp:docPr id="333" name="Obraz 71" descr="Opis: Opis: Opis: Opis: Opis: Opis: Opis: 40+ 5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pis: Opis: Opis: Opis: Opis: Opis: Opis: 40+ 50π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</w:p>
    <w:p w:rsidR="003F1653" w:rsidRPr="00596316" w:rsidRDefault="003F1653" w:rsidP="003F1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C)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C6805F9" wp14:editId="2DB9EF16">
            <wp:extent cx="790575" cy="123825"/>
            <wp:effectExtent l="0" t="0" r="0" b="0"/>
            <wp:docPr id="334" name="Obraz 72" descr="Opis: Opis: Opis: Opis: Opis: Opis: Opis: 400 + 100 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Opis: Opis: Opis: Opis: Opis: Opis: Opis: 400 + 100 π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</w:t>
      </w:r>
    </w:p>
    <w:p w:rsidR="003F1653" w:rsidRDefault="003F1653" w:rsidP="003F1653">
      <w:pPr>
        <w:spacing w:before="100" w:beforeAutospacing="1" w:after="100" w:afterAutospacing="1" w:line="240" w:lineRule="auto"/>
        <w:rPr>
          <w:rFonts w:ascii="Verdana" w:eastAsia="Times New Roman" w:hAnsi="Verdana"/>
          <w:b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D)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115D95C" wp14:editId="4E408B5E">
            <wp:extent cx="714375" cy="123825"/>
            <wp:effectExtent l="0" t="0" r="0" b="0"/>
            <wp:docPr id="335" name="Obraz 73" descr="Opis: Opis: Opis: Opis: Opis: Opis: Opis: 40 + 10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 descr="Opis: Opis: Opis: Opis: Opis: Opis: Opis: 40 + 100π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Verdana" w:eastAsia="Times New Roman" w:hAnsi="Verdana"/>
          <w:b/>
          <w:bCs/>
          <w:sz w:val="24"/>
          <w:szCs w:val="24"/>
          <w:lang w:eastAsia="pl-PL"/>
        </w:rPr>
        <w:t xml:space="preserve"> </w:t>
      </w:r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DB1F49" w:rsidRDefault="00CD6758" w:rsidP="00DB1F49">
      <w:pPr>
        <w:spacing w:after="0" w:line="240" w:lineRule="auto"/>
        <w:rPr>
          <w:rFonts w:ascii="Times New Roman" w:hAnsi="Times New Roman"/>
          <w:sz w:val="24"/>
        </w:rPr>
      </w:pPr>
      <w:r w:rsidRPr="00B01687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4</w:t>
      </w:r>
      <w:r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1F49" w:rsidRPr="00DB1F49">
        <w:rPr>
          <w:rFonts w:ascii="Times New Roman" w:hAnsi="Times New Roman"/>
          <w:sz w:val="24"/>
        </w:rPr>
        <w:t xml:space="preserve">Witek ma trzy jednakowe prostopadłościenne klocki. W każdym z tych klocków dwie ściany </w:t>
      </w:r>
      <w:r w:rsidR="00DB1F49">
        <w:rPr>
          <w:rFonts w:ascii="Times New Roman" w:hAnsi="Times New Roman"/>
          <w:sz w:val="24"/>
        </w:rPr>
        <w:t xml:space="preserve">  </w:t>
      </w:r>
    </w:p>
    <w:p w:rsidR="00DB1F49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B1F49">
        <w:rPr>
          <w:rFonts w:ascii="Times New Roman" w:hAnsi="Times New Roman"/>
          <w:sz w:val="24"/>
        </w:rPr>
        <w:t xml:space="preserve">są kwadratami, a cztery pozostałe – prostokątami. Z tych klocków zbudował figurę przedstawioną na </w:t>
      </w:r>
      <w:r>
        <w:rPr>
          <w:rFonts w:ascii="Times New Roman" w:hAnsi="Times New Roman"/>
          <w:sz w:val="24"/>
        </w:rPr>
        <w:t xml:space="preserve"> </w:t>
      </w:r>
    </w:p>
    <w:p w:rsidR="00A3222C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  <w:szCs w:val="30"/>
          <w:lang w:eastAsia="pl-PL"/>
        </w:rPr>
        <w:drawing>
          <wp:anchor distT="0" distB="0" distL="114300" distR="114300" simplePos="0" relativeHeight="251932160" behindDoc="0" locked="0" layoutInCell="1" allowOverlap="1" wp14:anchorId="49D5AE25" wp14:editId="2586B00A">
            <wp:simplePos x="0" y="0"/>
            <wp:positionH relativeFrom="margin">
              <wp:posOffset>1297940</wp:posOffset>
            </wp:positionH>
            <wp:positionV relativeFrom="paragraph">
              <wp:posOffset>102870</wp:posOffset>
            </wp:positionV>
            <wp:extent cx="5060315" cy="1971675"/>
            <wp:effectExtent l="0" t="0" r="6985" b="9525"/>
            <wp:wrapThrough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hrough>
            <wp:docPr id="1444" name="Obraz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      </w:t>
      </w:r>
      <w:r w:rsidRPr="00DB1F49">
        <w:rPr>
          <w:rFonts w:ascii="Times New Roman" w:hAnsi="Times New Roman"/>
          <w:sz w:val="24"/>
        </w:rPr>
        <w:t>rysunku.</w:t>
      </w:r>
    </w:p>
    <w:p w:rsidR="00DB1F49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</w:p>
    <w:p w:rsidR="00DB1F49" w:rsidRP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22740A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351707" w:rsidRDefault="00351707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3F1653" w:rsidRPr="00F20ADD" w:rsidRDefault="00EF0F60" w:rsidP="003F1653">
      <w:pPr>
        <w:spacing w:after="0"/>
        <w:rPr>
          <w:rFonts w:ascii="Times New Roman" w:hAnsi="Times New Roman"/>
          <w:sz w:val="24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870720" behindDoc="1" locked="0" layoutInCell="1" allowOverlap="1" wp14:anchorId="5A4E2059" wp14:editId="023BE30F">
            <wp:simplePos x="0" y="0"/>
            <wp:positionH relativeFrom="column">
              <wp:posOffset>5069840</wp:posOffset>
            </wp:positionH>
            <wp:positionV relativeFrom="paragraph">
              <wp:posOffset>15875</wp:posOffset>
            </wp:positionV>
            <wp:extent cx="12763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78" y="21228"/>
                <wp:lineTo x="21278" y="0"/>
                <wp:lineTo x="0" y="0"/>
              </wp:wrapPolygon>
            </wp:wrapThrough>
            <wp:docPr id="4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 w:rsidRPr="00F20ADD">
        <w:rPr>
          <w:rFonts w:ascii="Times New Roman" w:hAnsi="Times New Roman"/>
          <w:noProof/>
          <w:sz w:val="24"/>
          <w:szCs w:val="20"/>
          <w:u w:val="single"/>
          <w:lang w:eastAsia="pl-PL"/>
        </w:rPr>
        <w:t xml:space="preserve">Zad. </w:t>
      </w:r>
      <w:r w:rsidR="003F1653">
        <w:rPr>
          <w:rFonts w:ascii="Times New Roman" w:hAnsi="Times New Roman"/>
          <w:noProof/>
          <w:sz w:val="24"/>
          <w:szCs w:val="20"/>
          <w:u w:val="single"/>
          <w:lang w:eastAsia="pl-PL"/>
        </w:rPr>
        <w:t>1</w:t>
      </w:r>
      <w:r w:rsidR="009A5720">
        <w:rPr>
          <w:rFonts w:ascii="Times New Roman" w:hAnsi="Times New Roman"/>
          <w:noProof/>
          <w:sz w:val="24"/>
          <w:szCs w:val="20"/>
          <w:u w:val="single"/>
          <w:lang w:eastAsia="pl-PL"/>
        </w:rPr>
        <w:t>5</w:t>
      </w:r>
      <w:r w:rsidR="0022740A">
        <w:rPr>
          <w:rFonts w:ascii="Times New Roman" w:hAnsi="Times New Roman"/>
          <w:noProof/>
          <w:sz w:val="24"/>
          <w:szCs w:val="20"/>
          <w:u w:val="single"/>
          <w:lang w:eastAsia="pl-PL"/>
        </w:rPr>
        <w:t>5</w:t>
      </w:r>
      <w:r w:rsidR="003F1653" w:rsidRPr="00F20ADD">
        <w:rPr>
          <w:rFonts w:ascii="Times New Roman" w:hAnsi="Times New Roman"/>
          <w:b/>
          <w:bCs/>
          <w:sz w:val="28"/>
          <w:szCs w:val="23"/>
        </w:rPr>
        <w:t xml:space="preserve"> </w:t>
      </w:r>
      <w:r w:rsidR="003F1653" w:rsidRPr="00F20ADD">
        <w:rPr>
          <w:rFonts w:ascii="Times New Roman" w:hAnsi="Times New Roman"/>
          <w:sz w:val="24"/>
          <w:szCs w:val="20"/>
        </w:rPr>
        <w:t xml:space="preserve">  W sześciokącie foremnym narysowano dwie osie symetrii, jak na </w:t>
      </w:r>
    </w:p>
    <w:p w:rsidR="003F1653" w:rsidRPr="00F20ADD" w:rsidRDefault="00B63961" w:rsidP="003F16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</w:t>
      </w:r>
      <w:r w:rsidR="003F1653" w:rsidRPr="00F20ADD">
        <w:rPr>
          <w:rFonts w:ascii="Times New Roman" w:hAnsi="Times New Roman"/>
          <w:sz w:val="24"/>
          <w:szCs w:val="20"/>
        </w:rPr>
        <w:t xml:space="preserve">rysunku. Jaka część sześciokąta została zamalowana? </w:t>
      </w:r>
    </w:p>
    <w:p w:rsidR="003F1653" w:rsidRPr="00F20ADD" w:rsidRDefault="003F1653" w:rsidP="003F16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</w:p>
    <w:p w:rsidR="003F1653" w:rsidRPr="0073275B" w:rsidRDefault="003F1653" w:rsidP="003F1653">
      <w:pPr>
        <w:spacing w:after="0"/>
        <w:rPr>
          <w:rFonts w:ascii="Times New Roman" w:eastAsia="Times New Roman" w:hAnsi="Times New Roman"/>
          <w:sz w:val="32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5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B.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7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24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C.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11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24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D.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1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E.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3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8</m:t>
              </m:r>
            </m:den>
          </m:f>
        </m:oMath>
      </m:oMathPara>
    </w:p>
    <w:p w:rsidR="003F1653" w:rsidRDefault="003F1653" w:rsidP="003F1653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    </w:t>
      </w:r>
    </w:p>
    <w:p w:rsidR="003F1653" w:rsidRDefault="00EF0F60" w:rsidP="00EF0F60">
      <w:pPr>
        <w:spacing w:before="240"/>
        <w:rPr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71744" behindDoc="0" locked="0" layoutInCell="1" allowOverlap="1" wp14:anchorId="4E825911" wp14:editId="799FB7DE">
            <wp:simplePos x="0" y="0"/>
            <wp:positionH relativeFrom="column">
              <wp:posOffset>3167380</wp:posOffset>
            </wp:positionH>
            <wp:positionV relativeFrom="paragraph">
              <wp:posOffset>1270</wp:posOffset>
            </wp:positionV>
            <wp:extent cx="2600325" cy="762000"/>
            <wp:effectExtent l="0" t="0" r="9525" b="0"/>
            <wp:wrapThrough wrapText="bothSides">
              <wp:wrapPolygon edited="0">
                <wp:start x="0" y="0"/>
                <wp:lineTo x="0" y="21060"/>
                <wp:lineTo x="21521" y="21060"/>
                <wp:lineTo x="21521" y="0"/>
                <wp:lineTo x="0" y="0"/>
              </wp:wrapPolygon>
            </wp:wrapThrough>
            <wp:docPr id="4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>
        <w:rPr>
          <w:i/>
          <w:sz w:val="24"/>
          <w:szCs w:val="24"/>
        </w:rPr>
        <w:t xml:space="preserve"> Rysunek do zad. 1</w:t>
      </w:r>
      <w:r w:rsidR="009A5720">
        <w:rPr>
          <w:i/>
          <w:sz w:val="24"/>
          <w:szCs w:val="24"/>
        </w:rPr>
        <w:t>5</w:t>
      </w:r>
      <w:r w:rsidR="0022740A">
        <w:rPr>
          <w:i/>
          <w:sz w:val="24"/>
          <w:szCs w:val="24"/>
        </w:rPr>
        <w:t>6</w:t>
      </w:r>
      <w:r w:rsidR="003F1653">
        <w:rPr>
          <w:i/>
          <w:sz w:val="24"/>
          <w:szCs w:val="24"/>
        </w:rPr>
        <w:t xml:space="preserve"> - 1</w:t>
      </w:r>
      <w:r w:rsidR="009A5720">
        <w:rPr>
          <w:i/>
          <w:sz w:val="24"/>
          <w:szCs w:val="24"/>
        </w:rPr>
        <w:t>5</w:t>
      </w:r>
      <w:r w:rsidR="0022740A">
        <w:rPr>
          <w:i/>
          <w:sz w:val="24"/>
          <w:szCs w:val="24"/>
        </w:rPr>
        <w:t>7</w:t>
      </w:r>
      <w:r w:rsidR="003F1653">
        <w:rPr>
          <w:i/>
          <w:sz w:val="24"/>
          <w:szCs w:val="24"/>
        </w:rPr>
        <w:t xml:space="preserve"> </w:t>
      </w:r>
    </w:p>
    <w:p w:rsidR="003F1653" w:rsidRDefault="003F1653" w:rsidP="003F1653">
      <w:pPr>
        <w:spacing w:after="0" w:line="480" w:lineRule="auto"/>
        <w:rPr>
          <w:sz w:val="24"/>
          <w:szCs w:val="24"/>
        </w:rPr>
      </w:pPr>
      <w:r w:rsidRPr="0018247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6</w:t>
      </w:r>
      <w:r w:rsidRPr="0018247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>
        <w:rPr>
          <w:sz w:val="24"/>
          <w:szCs w:val="24"/>
        </w:rPr>
        <w:t xml:space="preserve">Pole prostokąta z rysunku wynosi:   </w:t>
      </w:r>
    </w:p>
    <w:p w:rsidR="00B63961" w:rsidRDefault="00B63961" w:rsidP="003F1653">
      <w:pPr>
        <w:spacing w:after="0" w:line="480" w:lineRule="auto"/>
        <w:rPr>
          <w:sz w:val="24"/>
          <w:szCs w:val="24"/>
        </w:rPr>
      </w:pPr>
    </w:p>
    <w:p w:rsidR="003F1653" w:rsidRPr="0073275B" w:rsidRDefault="003F1653" w:rsidP="003F1653">
      <w:pPr>
        <w:spacing w:line="360" w:lineRule="auto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-8              B.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+22x-8             C.  8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+2x-8             D.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+2x-8</m:t>
          </m:r>
        </m:oMath>
      </m:oMathPara>
    </w:p>
    <w:p w:rsidR="003F1653" w:rsidRDefault="003F1653" w:rsidP="003F1653">
      <w:pPr>
        <w:spacing w:after="0" w:line="480" w:lineRule="auto"/>
        <w:rPr>
          <w:sz w:val="24"/>
          <w:szCs w:val="24"/>
        </w:rPr>
      </w:pPr>
      <w:r w:rsidRPr="00182476">
        <w:rPr>
          <w:sz w:val="24"/>
          <w:szCs w:val="24"/>
          <w:u w:val="single"/>
        </w:rPr>
        <w:t>Zad. 1</w:t>
      </w:r>
      <w:r w:rsidR="009A5720">
        <w:rPr>
          <w:sz w:val="24"/>
          <w:szCs w:val="24"/>
          <w:u w:val="single"/>
        </w:rPr>
        <w:t>5</w:t>
      </w:r>
      <w:r w:rsidR="0022740A">
        <w:rPr>
          <w:sz w:val="24"/>
          <w:szCs w:val="24"/>
          <w:u w:val="single"/>
        </w:rPr>
        <w:t>7</w:t>
      </w:r>
      <w:r>
        <w:rPr>
          <w:sz w:val="24"/>
          <w:szCs w:val="24"/>
        </w:rPr>
        <w:t xml:space="preserve">  Różnica długości prostopadłych boków prostokąta wynosi:</w:t>
      </w:r>
    </w:p>
    <w:p w:rsidR="003F1653" w:rsidRDefault="003F1653" w:rsidP="003F165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556F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A. 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8x+2                             B.  2x+6                           C.  2x+2                  D.  15x-8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0E519B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8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519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Prostokąt o obwodzie </w:t>
      </w:r>
      <m:oMath>
        <m:r>
          <w:rPr>
            <w:rFonts w:ascii="Cambria Math" w:eastAsia="Times New Roman" w:hAnsi="Cambria Math"/>
            <w:sz w:val="24"/>
            <w:szCs w:val="24"/>
          </w:rPr>
          <m:t>48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ma bok długości </w:t>
      </w:r>
      <m:oMath>
        <m:r>
          <w:rPr>
            <w:rFonts w:ascii="Cambria Math" w:eastAsia="Times New Roman" w:hAnsi="Cambria Math"/>
            <w:sz w:val="24"/>
            <w:szCs w:val="24"/>
          </w:rPr>
          <m:t>x.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Rozcięto go na dwa  jednakowe prostokąty. Jeśli </w:t>
      </w:r>
      <w:r w:rsidR="000E519B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F1653" w:rsidRDefault="000E519B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3F1653">
        <w:rPr>
          <w:rFonts w:ascii="Times New Roman" w:eastAsia="Times New Roman" w:hAnsi="Times New Roman"/>
          <w:sz w:val="24"/>
          <w:szCs w:val="24"/>
        </w:rPr>
        <w:t xml:space="preserve">jeden z boków mniejszego prostokąta ma także  długość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</m:oMath>
      <w:r w:rsidR="003F1653">
        <w:rPr>
          <w:rFonts w:ascii="Times New Roman" w:eastAsia="Times New Roman" w:hAnsi="Times New Roman"/>
          <w:sz w:val="24"/>
          <w:szCs w:val="24"/>
        </w:rPr>
        <w:t xml:space="preserve"> , to drugi bok ma długość:</w:t>
      </w: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 </w:t>
      </w:r>
      <m:oMath>
        <m:r>
          <w:rPr>
            <w:rFonts w:ascii="Cambria Math" w:eastAsia="Times New Roman" w:hAnsi="Cambria Math"/>
            <w:sz w:val="24"/>
            <w:szCs w:val="24"/>
          </w:rPr>
          <m:t>A. 12-2x              B. 12-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      C. 24-x                       D. 24-2x</m:t>
        </m:r>
      </m:oMath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CD6758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59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Pomalowanie pokoju (sufit i cztery ściany) zajmuje malarzowi dwa dni. Ile dni (przy tej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CD6758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s</w:t>
      </w:r>
      <w:r w:rsidRPr="00596316">
        <w:rPr>
          <w:rFonts w:ascii="Times New Roman" w:eastAsia="Times New Roman" w:hAnsi="Times New Roman"/>
          <w:sz w:val="24"/>
          <w:szCs w:val="24"/>
        </w:rPr>
        <w:t>amej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>wydajności) zajmie mu pomalowanie pomieszczenia dwa razy wyższego, dwa razy dłuższego</w:t>
      </w:r>
    </w:p>
    <w:p w:rsidR="00CD6758" w:rsidRPr="00596316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dwa </w:t>
      </w:r>
      <w:r>
        <w:rPr>
          <w:rFonts w:ascii="Times New Roman" w:eastAsia="Times New Roman" w:hAnsi="Times New Roman"/>
          <w:sz w:val="24"/>
          <w:szCs w:val="24"/>
        </w:rPr>
        <w:t xml:space="preserve">razy </w:t>
      </w:r>
      <w:r w:rsidRPr="00596316">
        <w:rPr>
          <w:rFonts w:ascii="Times New Roman" w:eastAsia="Times New Roman" w:hAnsi="Times New Roman"/>
          <w:sz w:val="24"/>
          <w:szCs w:val="24"/>
        </w:rPr>
        <w:t>szerszego ?</w:t>
      </w:r>
    </w:p>
    <w:p w:rsidR="00CD6758" w:rsidRPr="00596316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2                   B.  4                     C.  6                   D.  8                  E.  5</m:t>
        </m:r>
      </m:oMath>
    </w:p>
    <w:p w:rsidR="003F1653" w:rsidRPr="00EF0F60" w:rsidRDefault="003F1653" w:rsidP="00DA292B">
      <w:pPr>
        <w:spacing w:after="0"/>
        <w:rPr>
          <w:sz w:val="16"/>
          <w:lang w:eastAsia="pl-PL"/>
        </w:rPr>
      </w:pPr>
    </w:p>
    <w:p w:rsidR="00370704" w:rsidRDefault="00370704" w:rsidP="00370704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Prostokąt o wymiarach </w:t>
      </w:r>
      <m:oMath>
        <m:r>
          <w:rPr>
            <w:rFonts w:ascii="Cambria Math" w:eastAsia="Times New Roman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cm i 4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cm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podzielono na </w:t>
      </w:r>
      <m:oMath>
        <m:r>
          <w:rPr>
            <w:rFonts w:ascii="Cambria Math" w:eastAsia="Times New Roman" w:hAnsi="Cambria Math"/>
            <w:sz w:val="24"/>
            <w:szCs w:val="24"/>
          </w:rPr>
          <m:t>12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jednakowych kwadratów. </w:t>
      </w:r>
      <w:r w:rsidR="000E519B">
        <w:rPr>
          <w:rFonts w:ascii="Times New Roman" w:eastAsia="Times New Roman" w:hAnsi="Times New Roman"/>
          <w:sz w:val="24"/>
          <w:szCs w:val="24"/>
        </w:rPr>
        <w:t>Bok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70704" w:rsidRDefault="00370704" w:rsidP="0037070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jed</w:t>
      </w:r>
      <w:r w:rsidR="000E519B">
        <w:rPr>
          <w:rFonts w:ascii="Times New Roman" w:eastAsia="Times New Roman" w:hAnsi="Times New Roman"/>
          <w:sz w:val="24"/>
          <w:szCs w:val="24"/>
        </w:rPr>
        <w:t>nego z tych kwadratów jest równy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370704" w:rsidRPr="00596316" w:rsidRDefault="00370704" w:rsidP="00370704">
      <w:pPr>
        <w:spacing w:line="36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      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A.  1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       B.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    C.  3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D.  3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</m:oMath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9A5720">
        <w:rPr>
          <w:sz w:val="24"/>
          <w:lang w:eastAsia="pl-PL"/>
        </w:rPr>
        <w:t>16</w:t>
      </w:r>
      <w:r w:rsidR="0022740A">
        <w:rPr>
          <w:sz w:val="24"/>
          <w:lang w:eastAsia="pl-PL"/>
        </w:rPr>
        <w:t>1</w:t>
      </w:r>
      <w:r>
        <w:rPr>
          <w:sz w:val="24"/>
          <w:lang w:eastAsia="pl-PL"/>
        </w:rPr>
        <w:t xml:space="preserve">  Prostokąt o wymiarach </w:t>
      </w:r>
      <m:oMath>
        <m:r>
          <w:rPr>
            <w:rFonts w:ascii="Cambria Math" w:hAnsi="Cambria Math"/>
            <w:sz w:val="24"/>
            <w:lang w:eastAsia="pl-PL"/>
          </w:rPr>
          <m:t>14 cm i 2 cm</m:t>
        </m:r>
      </m:oMath>
      <w:r>
        <w:rPr>
          <w:sz w:val="24"/>
          <w:lang w:eastAsia="pl-PL"/>
        </w:rPr>
        <w:t xml:space="preserve"> ma przekątną tej samej długości co przekątna pewnego   </w:t>
      </w:r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kwadratu. Obwód tego kwadratu jest równy:</w:t>
      </w:r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20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cm                  B.  40 cm                       C.  40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cm                 D.  100 cm</m:t>
        </m:r>
      </m:oMath>
    </w:p>
    <w:p w:rsidR="00CD6758" w:rsidRDefault="00CD6758" w:rsidP="00DA292B">
      <w:pPr>
        <w:spacing w:after="0"/>
        <w:rPr>
          <w:sz w:val="24"/>
          <w:lang w:eastAsia="pl-PL"/>
        </w:rPr>
      </w:pPr>
    </w:p>
    <w:p w:rsidR="0022740A" w:rsidRDefault="00EF0F60" w:rsidP="0022740A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</w:t>
      </w:r>
      <w:r w:rsidRPr="00DA47D7">
        <w:rPr>
          <w:sz w:val="24"/>
          <w:lang w:eastAsia="pl-PL"/>
        </w:rPr>
        <w:t>Zad</w:t>
      </w:r>
      <w:r w:rsidRPr="009A5720">
        <w:rPr>
          <w:sz w:val="24"/>
          <w:lang w:eastAsia="pl-PL"/>
        </w:rPr>
        <w:t xml:space="preserve">.  </w:t>
      </w:r>
      <w:r w:rsidR="009A5720" w:rsidRPr="009A5720">
        <w:rPr>
          <w:sz w:val="24"/>
          <w:lang w:eastAsia="pl-PL"/>
        </w:rPr>
        <w:t>16</w:t>
      </w:r>
      <w:r w:rsidR="0022740A">
        <w:rPr>
          <w:sz w:val="24"/>
          <w:lang w:eastAsia="pl-PL"/>
        </w:rPr>
        <w:t xml:space="preserve">2 Z każdego z dwóch jednakowych kwadratów wycięto białe, mniejsze kwadraty i otrzymano    </w:t>
      </w: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wielokąty przedstawione na rysunku. Czy obwód wielokąta I  jest większy od obwodu wielokąta II ?</w:t>
      </w: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5168" behindDoc="0" locked="0" layoutInCell="1" allowOverlap="1" wp14:anchorId="50DEF932" wp14:editId="150AC86F">
            <wp:simplePos x="0" y="0"/>
            <wp:positionH relativeFrom="column">
              <wp:posOffset>3107690</wp:posOffset>
            </wp:positionH>
            <wp:positionV relativeFrom="paragraph">
              <wp:posOffset>71120</wp:posOffset>
            </wp:positionV>
            <wp:extent cx="2225040" cy="1066800"/>
            <wp:effectExtent l="0" t="0" r="3810" b="0"/>
            <wp:wrapThrough wrapText="bothSides">
              <wp:wrapPolygon edited="0">
                <wp:start x="0" y="0"/>
                <wp:lineTo x="0" y="21214"/>
                <wp:lineTo x="21452" y="21214"/>
                <wp:lineTo x="21452" y="0"/>
                <wp:lineTo x="0" y="0"/>
              </wp:wrapPolygon>
            </wp:wrapThrough>
            <wp:docPr id="1427" name="Obraz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6192" behindDoc="0" locked="0" layoutInCell="1" allowOverlap="1" wp14:anchorId="59B818EC" wp14:editId="06A10455">
            <wp:simplePos x="0" y="0"/>
            <wp:positionH relativeFrom="column">
              <wp:posOffset>173990</wp:posOffset>
            </wp:positionH>
            <wp:positionV relativeFrom="paragraph">
              <wp:posOffset>187960</wp:posOffset>
            </wp:positionV>
            <wp:extent cx="5934075" cy="760331"/>
            <wp:effectExtent l="0" t="0" r="0" b="1905"/>
            <wp:wrapThrough wrapText="bothSides">
              <wp:wrapPolygon edited="0">
                <wp:start x="0" y="0"/>
                <wp:lineTo x="0" y="21113"/>
                <wp:lineTo x="21496" y="21113"/>
                <wp:lineTo x="21496" y="0"/>
                <wp:lineTo x="0" y="0"/>
              </wp:wrapPolygon>
            </wp:wrapThrough>
            <wp:docPr id="1428" name="Obraz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22740A" w:rsidP="0022740A">
      <w:pPr>
        <w:tabs>
          <w:tab w:val="left" w:pos="1080"/>
        </w:tabs>
        <w:spacing w:before="240"/>
        <w:rPr>
          <w:sz w:val="12"/>
          <w:lang w:eastAsia="pl-PL"/>
        </w:rPr>
      </w:pPr>
    </w:p>
    <w:p w:rsidR="00EF0F60" w:rsidRDefault="00EF0F60" w:rsidP="00EF0F60">
      <w:pPr>
        <w:tabs>
          <w:tab w:val="left" w:pos="1080"/>
        </w:tabs>
        <w:rPr>
          <w:sz w:val="24"/>
          <w:lang w:eastAsia="pl-PL"/>
        </w:rPr>
      </w:pP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042FD9">
      <w:pPr>
        <w:spacing w:after="0"/>
        <w:rPr>
          <w:sz w:val="12"/>
          <w:lang w:eastAsia="pl-PL"/>
        </w:rPr>
      </w:pPr>
      <w:r w:rsidRPr="00DA47D7">
        <w:rPr>
          <w:noProof/>
          <w:sz w:val="44"/>
          <w:lang w:eastAsia="pl-PL"/>
        </w:rPr>
        <w:lastRenderedPageBreak/>
        <w:drawing>
          <wp:anchor distT="0" distB="0" distL="114300" distR="114300" simplePos="0" relativeHeight="251891200" behindDoc="0" locked="0" layoutInCell="1" allowOverlap="1" wp14:anchorId="3D75EB2C" wp14:editId="6FCBD804">
            <wp:simplePos x="0" y="0"/>
            <wp:positionH relativeFrom="margin">
              <wp:posOffset>647700</wp:posOffset>
            </wp:positionH>
            <wp:positionV relativeFrom="paragraph">
              <wp:posOffset>13970</wp:posOffset>
            </wp:positionV>
            <wp:extent cx="57912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hrough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Zad. 163  </w:t>
      </w: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22740A" w:rsidRPr="00DA47D7" w:rsidRDefault="0022740A" w:rsidP="00EF0F60">
      <w:pPr>
        <w:tabs>
          <w:tab w:val="left" w:pos="1080"/>
        </w:tabs>
        <w:rPr>
          <w:sz w:val="12"/>
          <w:lang w:eastAsia="pl-PL"/>
        </w:rPr>
      </w:pPr>
    </w:p>
    <w:p w:rsidR="00042FD9" w:rsidRDefault="00173E38" w:rsidP="00042FD9">
      <w:pPr>
        <w:tabs>
          <w:tab w:val="left" w:pos="1080"/>
        </w:tabs>
        <w:spacing w:after="0"/>
        <w:rPr>
          <w:rFonts w:ascii="Times New Roman" w:hAnsi="Times New Roman"/>
          <w:sz w:val="24"/>
          <w:lang w:eastAsia="pl-PL"/>
        </w:rPr>
      </w:pPr>
      <w:r>
        <w:rPr>
          <w:sz w:val="12"/>
          <w:lang w:eastAsia="pl-PL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lang w:eastAsia="pl-PL"/>
        </w:rPr>
        <w:t xml:space="preserve">                         </w:t>
      </w:r>
      <w:r w:rsidR="00042FD9">
        <w:rPr>
          <w:rFonts w:ascii="Times New Roman" w:hAnsi="Times New Roman"/>
          <w:sz w:val="24"/>
          <w:lang w:eastAsia="pl-PL"/>
        </w:rPr>
        <w:t xml:space="preserve">                    </w:t>
      </w:r>
      <w:r>
        <w:rPr>
          <w:rFonts w:ascii="Times New Roman" w:hAnsi="Times New Roman"/>
          <w:sz w:val="24"/>
          <w:lang w:eastAsia="pl-PL"/>
        </w:rPr>
        <w:t xml:space="preserve">     </w:t>
      </w:r>
      <w:r w:rsidR="00042FD9">
        <w:rPr>
          <w:rFonts w:ascii="Times New Roman" w:hAnsi="Times New Roman"/>
          <w:sz w:val="24"/>
          <w:lang w:eastAsia="pl-PL"/>
        </w:rPr>
        <w:t xml:space="preserve">          </w:t>
      </w:r>
    </w:p>
    <w:p w:rsidR="00EF0F60" w:rsidRPr="00173E38" w:rsidRDefault="00042FD9" w:rsidP="00042FD9">
      <w:pPr>
        <w:tabs>
          <w:tab w:val="left" w:pos="1080"/>
        </w:tabs>
        <w:spacing w:line="240" w:lineRule="auto"/>
        <w:rPr>
          <w:rFonts w:ascii="Times New Roman" w:hAnsi="Times New Roman"/>
          <w:sz w:val="1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                                                                                     </w:t>
      </w:r>
      <w:r w:rsidR="00173E38" w:rsidRPr="00173E38">
        <w:rPr>
          <w:rFonts w:ascii="Times New Roman" w:hAnsi="Times New Roman"/>
          <w:sz w:val="24"/>
          <w:lang w:eastAsia="pl-PL"/>
        </w:rPr>
        <w:t xml:space="preserve">A ile na </w:t>
      </w:r>
      <m:oMath>
        <m:r>
          <w:rPr>
            <w:rFonts w:ascii="Cambria Math" w:hAnsi="Cambria Math"/>
            <w:sz w:val="24"/>
            <w:lang w:eastAsia="pl-PL"/>
          </w:rPr>
          <m:t>n-tym</m:t>
        </m:r>
      </m:oMath>
      <w:r w:rsidR="00173E38">
        <w:rPr>
          <w:rFonts w:ascii="Times New Roman" w:hAnsi="Times New Roman"/>
          <w:sz w:val="24"/>
          <w:lang w:eastAsia="pl-PL"/>
        </w:rPr>
        <w:t xml:space="preserve"> etapie ?</w:t>
      </w:r>
    </w:p>
    <w:p w:rsidR="00EF0F60" w:rsidRDefault="00EF0F60" w:rsidP="00EF0F60">
      <w:pPr>
        <w:tabs>
          <w:tab w:val="left" w:pos="1080"/>
        </w:tabs>
        <w:spacing w:after="0"/>
        <w:rPr>
          <w:sz w:val="24"/>
          <w:u w:val="single"/>
          <w:lang w:eastAsia="pl-PL"/>
        </w:rPr>
      </w:pPr>
    </w:p>
    <w:p w:rsidR="00042FD9" w:rsidRDefault="00DA292B" w:rsidP="00DA292B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19520" behindDoc="0" locked="0" layoutInCell="1" allowOverlap="1" wp14:anchorId="161B88C2" wp14:editId="395A2928">
            <wp:simplePos x="0" y="0"/>
            <wp:positionH relativeFrom="column">
              <wp:posOffset>3848100</wp:posOffset>
            </wp:positionH>
            <wp:positionV relativeFrom="paragraph">
              <wp:posOffset>12700</wp:posOffset>
            </wp:positionV>
            <wp:extent cx="24860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517" y="21229"/>
                <wp:lineTo x="21517" y="0"/>
                <wp:lineTo x="0" y="0"/>
              </wp:wrapPolygon>
            </wp:wrapThrough>
            <wp:docPr id="1426" name="Obraz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D7">
        <w:rPr>
          <w:sz w:val="24"/>
          <w:lang w:eastAsia="pl-PL"/>
        </w:rPr>
        <w:t>Zad.</w:t>
      </w:r>
      <w:r w:rsidR="009A5720">
        <w:rPr>
          <w:sz w:val="24"/>
          <w:lang w:eastAsia="pl-PL"/>
        </w:rPr>
        <w:t xml:space="preserve"> 164</w:t>
      </w:r>
      <w:r w:rsidR="00DA47D7">
        <w:rPr>
          <w:sz w:val="24"/>
          <w:lang w:eastAsia="pl-PL"/>
        </w:rPr>
        <w:t xml:space="preserve">   </w:t>
      </w:r>
      <w:r>
        <w:rPr>
          <w:sz w:val="24"/>
          <w:lang w:eastAsia="pl-PL"/>
        </w:rPr>
        <w:t xml:space="preserve">Metalowy kwadrat o boku </w:t>
      </w:r>
      <m:oMath>
        <m:r>
          <w:rPr>
            <w:rFonts w:ascii="Cambria Math" w:hAnsi="Cambria Math"/>
            <w:sz w:val="24"/>
            <w:lang w:eastAsia="pl-PL"/>
          </w:rPr>
          <m:t>8 cm</m:t>
        </m:r>
      </m:oMath>
      <w:r>
        <w:rPr>
          <w:sz w:val="24"/>
          <w:lang w:eastAsia="pl-PL"/>
        </w:rPr>
        <w:t xml:space="preserve"> przecięto na dwa </w:t>
      </w:r>
      <w:r w:rsidR="00042FD9">
        <w:rPr>
          <w:sz w:val="24"/>
          <w:lang w:eastAsia="pl-PL"/>
        </w:rPr>
        <w:t xml:space="preserve">  </w:t>
      </w:r>
    </w:p>
    <w:p w:rsidR="00042FD9" w:rsidRDefault="00042FD9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</w:t>
      </w:r>
      <w:r w:rsidR="00DA292B">
        <w:rPr>
          <w:sz w:val="24"/>
          <w:lang w:eastAsia="pl-PL"/>
        </w:rPr>
        <w:t xml:space="preserve">przystające prostokąty. Następnie nałożono jeden na </w:t>
      </w:r>
      <w:r>
        <w:rPr>
          <w:sz w:val="24"/>
          <w:lang w:eastAsia="pl-PL"/>
        </w:rPr>
        <w:t xml:space="preserve">  </w:t>
      </w:r>
    </w:p>
    <w:p w:rsidR="00DA292B" w:rsidRDefault="00042FD9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DA292B">
        <w:rPr>
          <w:sz w:val="24"/>
          <w:lang w:eastAsia="pl-PL"/>
        </w:rPr>
        <w:t>drugi jak na rysunku. Oblicz obwód i pole drugiej figury.</w:t>
      </w: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042FD9" w:rsidRDefault="00042FD9" w:rsidP="00DA292B">
      <w:pPr>
        <w:spacing w:after="0"/>
        <w:rPr>
          <w:sz w:val="24"/>
          <w:lang w:eastAsia="pl-PL"/>
        </w:rPr>
      </w:pPr>
    </w:p>
    <w:p w:rsidR="00EF0F60" w:rsidRDefault="00EF0F60" w:rsidP="00EF0F60">
      <w:pPr>
        <w:spacing w:after="0" w:line="360" w:lineRule="auto"/>
        <w:rPr>
          <w:bCs/>
          <w:i/>
          <w:iCs/>
        </w:rPr>
      </w:pPr>
      <w:r w:rsidRPr="00596316">
        <w:rPr>
          <w:bCs/>
          <w:u w:val="single"/>
        </w:rPr>
        <w:t xml:space="preserve">Zad. </w:t>
      </w:r>
      <w:r>
        <w:rPr>
          <w:bCs/>
          <w:u w:val="single"/>
        </w:rPr>
        <w:t>1</w:t>
      </w:r>
      <w:r w:rsidR="009A5720">
        <w:rPr>
          <w:bCs/>
          <w:u w:val="single"/>
        </w:rPr>
        <w:t>6</w:t>
      </w:r>
      <w:r w:rsidR="00042FD9">
        <w:rPr>
          <w:bCs/>
          <w:u w:val="single"/>
        </w:rPr>
        <w:t>5</w:t>
      </w:r>
      <w:r w:rsidRPr="00596316">
        <w:rPr>
          <w:bCs/>
        </w:rPr>
        <w:t xml:space="preserve">     Każda z figur przedstawionych na rysunkach powstała z trójkąta równobocznego o boku </w:t>
      </w:r>
      <w:r>
        <w:rPr>
          <w:bCs/>
        </w:rPr>
        <w:t xml:space="preserve"> </w:t>
      </w:r>
      <w:r w:rsidRPr="00596316">
        <w:rPr>
          <w:bCs/>
        </w:rPr>
        <w:t xml:space="preserve"> długości </w:t>
      </w:r>
      <w:r w:rsidRPr="00596316">
        <w:rPr>
          <w:bCs/>
          <w:i/>
          <w:iCs/>
        </w:rPr>
        <w:t>a</w:t>
      </w:r>
    </w:p>
    <w:p w:rsidR="00EF0F60" w:rsidRPr="00596316" w:rsidRDefault="00EF0F60" w:rsidP="00EF0F60">
      <w:pPr>
        <w:spacing w:after="0" w:line="360" w:lineRule="auto"/>
        <w:rPr>
          <w:bCs/>
        </w:rPr>
      </w:pPr>
      <w:r>
        <w:rPr>
          <w:bCs/>
          <w:i/>
          <w:iCs/>
        </w:rPr>
        <w:t xml:space="preserve">                    </w:t>
      </w:r>
      <w:r w:rsidRPr="00596316">
        <w:rPr>
          <w:bCs/>
          <w:i/>
          <w:iCs/>
        </w:rPr>
        <w:t xml:space="preserve"> </w:t>
      </w:r>
      <w:r w:rsidRPr="00596316">
        <w:rPr>
          <w:bCs/>
        </w:rPr>
        <w:t xml:space="preserve">i </w:t>
      </w:r>
      <w:r>
        <w:rPr>
          <w:bCs/>
        </w:rPr>
        <w:t xml:space="preserve"> </w:t>
      </w:r>
      <w:r w:rsidRPr="00596316">
        <w:rPr>
          <w:bCs/>
        </w:rPr>
        <w:t xml:space="preserve">równoległoboku o jednej parze boków długości </w:t>
      </w:r>
      <w:r w:rsidRPr="00596316">
        <w:rPr>
          <w:bCs/>
          <w:i/>
          <w:iCs/>
        </w:rPr>
        <w:t>b</w:t>
      </w:r>
      <w:r w:rsidRPr="00596316">
        <w:rPr>
          <w:bCs/>
        </w:rPr>
        <w:t xml:space="preserve">. Porównaj obwody tych figur. </w:t>
      </w:r>
    </w:p>
    <w:p w:rsidR="00EF0F60" w:rsidRPr="00596316" w:rsidRDefault="00EF0F60" w:rsidP="00EF0F60">
      <w:pPr>
        <w:pStyle w:val="Default"/>
        <w:spacing w:line="480" w:lineRule="auto"/>
        <w:rPr>
          <w:color w:val="auto"/>
        </w:rPr>
      </w:pPr>
      <w:r w:rsidRPr="00596316">
        <w:rPr>
          <w:bCs/>
          <w:color w:val="auto"/>
        </w:rPr>
        <w:t xml:space="preserve">      Które zdanie jest prawdziwe?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A. Figura II ma większy obwód niż każda z pozostałych.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B. Figura III ma mniejszy obwód niż każda z pozostałych.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C. Wszystkie figury mają takie same obwody. </w:t>
      </w:r>
    </w:p>
    <w:p w:rsidR="00EF0F60" w:rsidRPr="00596316" w:rsidRDefault="00EF0F60" w:rsidP="00EF0F60">
      <w:pPr>
        <w:pStyle w:val="Default"/>
        <w:spacing w:line="276" w:lineRule="auto"/>
        <w:ind w:firstLine="708"/>
        <w:rPr>
          <w:color w:val="auto"/>
        </w:rPr>
      </w:pPr>
      <w:r>
        <w:rPr>
          <w:noProof/>
          <w:lang w:eastAsia="pl-PL"/>
        </w:rPr>
        <w:drawing>
          <wp:anchor distT="0" distB="0" distL="114300" distR="114300" simplePos="0" relativeHeight="251893248" behindDoc="1" locked="0" layoutInCell="1" allowOverlap="1" wp14:anchorId="45DEF5E2" wp14:editId="158BBB31">
            <wp:simplePos x="0" y="0"/>
            <wp:positionH relativeFrom="column">
              <wp:posOffset>66675</wp:posOffset>
            </wp:positionH>
            <wp:positionV relativeFrom="paragraph">
              <wp:posOffset>205740</wp:posOffset>
            </wp:positionV>
            <wp:extent cx="5257800" cy="1253490"/>
            <wp:effectExtent l="0" t="0" r="0" b="0"/>
            <wp:wrapThrough wrapText="bothSides">
              <wp:wrapPolygon edited="0">
                <wp:start x="0" y="0"/>
                <wp:lineTo x="0" y="21337"/>
                <wp:lineTo x="21522" y="21337"/>
                <wp:lineTo x="21522" y="0"/>
                <wp:lineTo x="0" y="0"/>
              </wp:wrapPolygon>
            </wp:wrapThrough>
            <wp:docPr id="422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color w:val="auto"/>
        </w:rPr>
        <w:t xml:space="preserve">D. Za mało danych, by porównać obwody. </w:t>
      </w:r>
    </w:p>
    <w:p w:rsidR="00EF0F60" w:rsidRPr="00596316" w:rsidRDefault="00EF0F60" w:rsidP="00EF0F6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EF0F60" w:rsidRPr="00596316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586DD3" w:rsidRDefault="00586DD3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noProof/>
          <w:sz w:val="12"/>
          <w:lang w:eastAsia="pl-PL"/>
        </w:rPr>
        <w:drawing>
          <wp:anchor distT="0" distB="0" distL="114300" distR="114300" simplePos="0" relativeHeight="251947520" behindDoc="0" locked="0" layoutInCell="1" allowOverlap="1" wp14:anchorId="3A6811D0" wp14:editId="45802404">
            <wp:simplePos x="0" y="0"/>
            <wp:positionH relativeFrom="column">
              <wp:posOffset>4498340</wp:posOffset>
            </wp:positionH>
            <wp:positionV relativeFrom="paragraph">
              <wp:posOffset>13970</wp:posOffset>
            </wp:positionV>
            <wp:extent cx="1933575" cy="1205828"/>
            <wp:effectExtent l="0" t="0" r="0" b="0"/>
            <wp:wrapThrough wrapText="bothSides">
              <wp:wrapPolygon edited="0">
                <wp:start x="0" y="0"/>
                <wp:lineTo x="0" y="21168"/>
                <wp:lineTo x="21281" y="21168"/>
                <wp:lineTo x="21281" y="0"/>
                <wp:lineTo x="0" y="0"/>
              </wp:wrapPolygon>
            </wp:wrapThrough>
            <wp:docPr id="1451" name="Obraz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F60" w:rsidRPr="00596316">
        <w:rPr>
          <w:rFonts w:ascii="Times New Roman" w:eastAsia="Times New Roman" w:hAnsi="Times New Roman"/>
          <w:sz w:val="24"/>
          <w:szCs w:val="24"/>
          <w:u w:val="single"/>
        </w:rPr>
        <w:t>Zad.</w:t>
      </w:r>
      <w:r w:rsidR="00EF0F60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F0F60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08EB">
        <w:rPr>
          <w:rFonts w:ascii="Times New Roman" w:hAnsi="Times New Roman"/>
          <w:sz w:val="24"/>
        </w:rPr>
        <w:t xml:space="preserve">Prostokąt ABCD podzielono na 6 kwadratów: jeden duży, </w:t>
      </w:r>
      <w:r>
        <w:rPr>
          <w:rFonts w:ascii="Times New Roman" w:hAnsi="Times New Roman"/>
          <w:sz w:val="24"/>
        </w:rPr>
        <w:t xml:space="preserve">  </w:t>
      </w: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F308EB">
        <w:rPr>
          <w:rFonts w:ascii="Times New Roman" w:hAnsi="Times New Roman"/>
          <w:sz w:val="24"/>
        </w:rPr>
        <w:t xml:space="preserve">dwa średnie i trzy małe, jak na rysunku. Uzasadnij, że pole </w:t>
      </w:r>
      <w:r>
        <w:rPr>
          <w:rFonts w:ascii="Times New Roman" w:hAnsi="Times New Roman"/>
          <w:sz w:val="24"/>
        </w:rPr>
        <w:t xml:space="preserve">  </w:t>
      </w: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F308EB">
        <w:rPr>
          <w:rFonts w:ascii="Times New Roman" w:hAnsi="Times New Roman"/>
          <w:sz w:val="24"/>
        </w:rPr>
        <w:t xml:space="preserve">powierzchni dużego kwadratu jest większe niż połowa powierzchni </w:t>
      </w:r>
      <w:r>
        <w:rPr>
          <w:rFonts w:ascii="Times New Roman" w:hAnsi="Times New Roman"/>
          <w:sz w:val="24"/>
        </w:rPr>
        <w:t xml:space="preserve"> </w:t>
      </w:r>
    </w:p>
    <w:p w:rsidR="00586DD3" w:rsidRPr="00F308EB" w:rsidRDefault="00F308EB" w:rsidP="00F308EB">
      <w:pPr>
        <w:spacing w:after="0"/>
        <w:rPr>
          <w:rFonts w:ascii="Times New Roman" w:hAnsi="Times New Roman"/>
          <w:sz w:val="14"/>
          <w:lang w:eastAsia="pl-PL"/>
        </w:rPr>
      </w:pPr>
      <w:r>
        <w:rPr>
          <w:rFonts w:ascii="Times New Roman" w:hAnsi="Times New Roman"/>
          <w:sz w:val="24"/>
        </w:rPr>
        <w:t xml:space="preserve">     </w:t>
      </w:r>
      <w:r w:rsidRPr="00F308EB">
        <w:rPr>
          <w:rFonts w:ascii="Times New Roman" w:hAnsi="Times New Roman"/>
          <w:sz w:val="24"/>
        </w:rPr>
        <w:t>prostokąta ABCD.</w:t>
      </w:r>
    </w:p>
    <w:p w:rsidR="00586DD3" w:rsidRPr="00F308EB" w:rsidRDefault="00586DD3" w:rsidP="00DA292B">
      <w:pPr>
        <w:tabs>
          <w:tab w:val="left" w:pos="1080"/>
        </w:tabs>
        <w:rPr>
          <w:rFonts w:ascii="Times New Roman" w:hAnsi="Times New Roman"/>
          <w:sz w:val="14"/>
          <w:lang w:eastAsia="pl-PL"/>
        </w:rPr>
      </w:pPr>
    </w:p>
    <w:p w:rsidR="00A3222C" w:rsidRDefault="00A3222C" w:rsidP="00DA292B">
      <w:pPr>
        <w:tabs>
          <w:tab w:val="left" w:pos="1080"/>
        </w:tabs>
        <w:rPr>
          <w:sz w:val="12"/>
          <w:lang w:eastAsia="pl-PL"/>
        </w:rPr>
      </w:pPr>
    </w:p>
    <w:p w:rsidR="00042FD9" w:rsidRDefault="00042FD9" w:rsidP="00DA292B">
      <w:pPr>
        <w:tabs>
          <w:tab w:val="left" w:pos="1080"/>
        </w:tabs>
        <w:rPr>
          <w:sz w:val="12"/>
          <w:lang w:eastAsia="pl-PL"/>
        </w:rPr>
      </w:pPr>
    </w:p>
    <w:p w:rsidR="00F308EB" w:rsidRDefault="00A3222C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  <w:szCs w:val="30"/>
          <w:lang w:eastAsia="pl-PL"/>
        </w:rPr>
        <w:drawing>
          <wp:anchor distT="0" distB="0" distL="114300" distR="114300" simplePos="0" relativeHeight="251924992" behindDoc="0" locked="0" layoutInCell="1" allowOverlap="1" wp14:anchorId="160C4030" wp14:editId="6F073AB7">
            <wp:simplePos x="0" y="0"/>
            <wp:positionH relativeFrom="margin">
              <wp:posOffset>4850765</wp:posOffset>
            </wp:positionH>
            <wp:positionV relativeFrom="paragraph">
              <wp:posOffset>6985</wp:posOffset>
            </wp:positionV>
            <wp:extent cx="1104900" cy="859155"/>
            <wp:effectExtent l="0" t="0" r="0" b="0"/>
            <wp:wrapThrough wrapText="bothSides">
              <wp:wrapPolygon edited="0">
                <wp:start x="0" y="0"/>
                <wp:lineTo x="0" y="21073"/>
                <wp:lineTo x="21228" y="21073"/>
                <wp:lineTo x="21228" y="0"/>
                <wp:lineTo x="0" y="0"/>
              </wp:wrapPolygon>
            </wp:wrapThrough>
            <wp:docPr id="1440" name="Obraz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EB">
        <w:rPr>
          <w:rFonts w:ascii="Times New Roman" w:hAnsi="Times New Roman"/>
          <w:sz w:val="24"/>
        </w:rPr>
        <w:t xml:space="preserve">  </w:t>
      </w:r>
      <w:r w:rsidR="00042FD9">
        <w:rPr>
          <w:rFonts w:ascii="Times New Roman" w:hAnsi="Times New Roman"/>
          <w:sz w:val="24"/>
        </w:rPr>
        <w:t>Zad. 167</w:t>
      </w:r>
      <w:r w:rsidR="00F308EB">
        <w:rPr>
          <w:rFonts w:ascii="Times New Roman" w:hAnsi="Times New Roman"/>
          <w:sz w:val="24"/>
        </w:rPr>
        <w:t xml:space="preserve">     </w:t>
      </w:r>
      <w:r w:rsidRPr="00A3222C">
        <w:rPr>
          <w:rFonts w:ascii="Times New Roman" w:hAnsi="Times New Roman"/>
          <w:sz w:val="24"/>
        </w:rPr>
        <w:t xml:space="preserve">Prostokątną działkę o powierzchni </w:t>
      </w:r>
      <m:oMath>
        <m:r>
          <w:rPr>
            <w:rFonts w:ascii="Cambria Math" w:hAnsi="Cambria Math"/>
            <w:sz w:val="24"/>
          </w:rPr>
          <m:t xml:space="preserve">768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Pr="00A3222C">
        <w:rPr>
          <w:rFonts w:ascii="Times New Roman" w:hAnsi="Times New Roman"/>
          <w:sz w:val="24"/>
        </w:rPr>
        <w:t xml:space="preserve">podzielono na </w:t>
      </w:r>
      <w:r>
        <w:rPr>
          <w:rFonts w:ascii="Times New Roman" w:hAnsi="Times New Roman"/>
          <w:sz w:val="24"/>
        </w:rPr>
        <w:t>cztery</w:t>
      </w:r>
      <w:r w:rsidRPr="00A3222C">
        <w:rPr>
          <w:rFonts w:ascii="Times New Roman" w:hAnsi="Times New Roman"/>
          <w:sz w:val="24"/>
        </w:rPr>
        <w:t xml:space="preserve"> </w:t>
      </w:r>
      <w:r w:rsidR="00F308EB">
        <w:rPr>
          <w:rFonts w:ascii="Times New Roman" w:hAnsi="Times New Roman"/>
          <w:sz w:val="24"/>
        </w:rPr>
        <w:t xml:space="preserve">  </w:t>
      </w:r>
    </w:p>
    <w:p w:rsidR="00F308EB" w:rsidRDefault="00F308EB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A3222C" w:rsidRPr="00A3222C">
        <w:rPr>
          <w:rFonts w:ascii="Times New Roman" w:hAnsi="Times New Roman"/>
          <w:sz w:val="24"/>
        </w:rPr>
        <w:t xml:space="preserve">prostokątne działki o jednakowych wymiarach, w sposób przedstawiony </w:t>
      </w:r>
    </w:p>
    <w:p w:rsidR="00A3222C" w:rsidRDefault="00F308EB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042F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na rysunku. Jakie wymiary miała działka przed podziałem? </w:t>
      </w:r>
    </w:p>
    <w:p w:rsidR="00A3222C" w:rsidRDefault="00A3222C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Default="00641943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Pr="00A3222C" w:rsidRDefault="00641943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Default="00641943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64928" behindDoc="0" locked="0" layoutInCell="1" allowOverlap="1" wp14:anchorId="2A1EB99E" wp14:editId="77C3B9D6">
            <wp:simplePos x="0" y="0"/>
            <wp:positionH relativeFrom="column">
              <wp:posOffset>3307715</wp:posOffset>
            </wp:positionH>
            <wp:positionV relativeFrom="paragraph">
              <wp:posOffset>5715</wp:posOffset>
            </wp:positionV>
            <wp:extent cx="3048000" cy="1658471"/>
            <wp:effectExtent l="0" t="0" r="0" b="0"/>
            <wp:wrapThrough wrapText="bothSides">
              <wp:wrapPolygon edited="0">
                <wp:start x="0" y="0"/>
                <wp:lineTo x="0" y="21344"/>
                <wp:lineTo x="21465" y="21344"/>
                <wp:lineTo x="21465" y="0"/>
                <wp:lineTo x="0" y="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E9">
        <w:rPr>
          <w:sz w:val="24"/>
          <w:lang w:eastAsia="pl-PL"/>
        </w:rPr>
        <w:t xml:space="preserve">Zad. </w:t>
      </w:r>
      <w:r w:rsidR="009A5720">
        <w:rPr>
          <w:sz w:val="24"/>
          <w:lang w:eastAsia="pl-PL"/>
        </w:rPr>
        <w:t>168</w:t>
      </w:r>
      <w:r>
        <w:rPr>
          <w:sz w:val="24"/>
          <w:lang w:eastAsia="pl-PL"/>
        </w:rPr>
        <w:t xml:space="preserve"> </w:t>
      </w:r>
      <w:r w:rsidR="00042FD9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Prostokąt ABCD o bokach </w:t>
      </w:r>
      <m:oMath>
        <m:r>
          <w:rPr>
            <w:rFonts w:ascii="Cambria Math" w:hAnsi="Cambria Math"/>
            <w:sz w:val="24"/>
            <w:lang w:eastAsia="pl-PL"/>
          </w:rPr>
          <m:t>x  i  y</m:t>
        </m:r>
      </m:oMath>
      <w:r>
        <w:rPr>
          <w:sz w:val="24"/>
          <w:lang w:eastAsia="pl-PL"/>
        </w:rPr>
        <w:t xml:space="preserve"> został</w:t>
      </w:r>
    </w:p>
    <w:p w:rsidR="003B266C" w:rsidRDefault="00641943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w części zamalowany.  Uzasadnij, że obwód  </w:t>
      </w:r>
    </w:p>
    <w:p w:rsidR="00DA292B" w:rsidRDefault="003B266C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641943">
        <w:rPr>
          <w:sz w:val="24"/>
          <w:lang w:eastAsia="pl-PL"/>
        </w:rPr>
        <w:t xml:space="preserve">zamalowanej części jest równy </w:t>
      </w:r>
      <m:oMath>
        <m:r>
          <w:rPr>
            <w:rFonts w:ascii="Cambria Math" w:hAnsi="Cambria Math"/>
            <w:sz w:val="24"/>
            <w:lang w:eastAsia="pl-PL"/>
          </w:rPr>
          <m:t>2∙</m:t>
        </m:r>
        <m:d>
          <m: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x+y-1</m:t>
            </m:r>
          </m:e>
        </m:d>
      </m:oMath>
      <w:r w:rsidR="00641943">
        <w:rPr>
          <w:sz w:val="24"/>
          <w:lang w:eastAsia="pl-PL"/>
        </w:rPr>
        <w:t>.</w:t>
      </w:r>
    </w:p>
    <w:p w:rsidR="00641943" w:rsidRDefault="00641943" w:rsidP="00A3222C">
      <w:pPr>
        <w:tabs>
          <w:tab w:val="left" w:pos="1080"/>
        </w:tabs>
        <w:rPr>
          <w:sz w:val="24"/>
          <w:lang w:eastAsia="pl-PL"/>
        </w:rPr>
      </w:pPr>
    </w:p>
    <w:p w:rsidR="003A36E6" w:rsidRDefault="003A36E6" w:rsidP="00A3222C">
      <w:pPr>
        <w:tabs>
          <w:tab w:val="left" w:pos="1080"/>
        </w:tabs>
        <w:rPr>
          <w:sz w:val="24"/>
          <w:lang w:eastAsia="pl-PL"/>
        </w:rPr>
      </w:pPr>
    </w:p>
    <w:p w:rsidR="003A36E6" w:rsidRDefault="003A36E6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8240" behindDoc="0" locked="0" layoutInCell="1" allowOverlap="1" wp14:anchorId="19EF2FBA" wp14:editId="0806A41A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753100" cy="5734050"/>
            <wp:effectExtent l="0" t="0" r="0" b="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>Zad. 169</w:t>
      </w: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0288" behindDoc="1" locked="0" layoutInCell="1" allowOverlap="1" wp14:anchorId="621726F2" wp14:editId="2D3DF353">
            <wp:simplePos x="0" y="0"/>
            <wp:positionH relativeFrom="column">
              <wp:posOffset>4143375</wp:posOffset>
            </wp:positionH>
            <wp:positionV relativeFrom="paragraph">
              <wp:posOffset>318135</wp:posOffset>
            </wp:positionV>
            <wp:extent cx="2047875" cy="1050925"/>
            <wp:effectExtent l="0" t="0" r="9525" b="0"/>
            <wp:wrapThrough wrapText="bothSides">
              <wp:wrapPolygon edited="0">
                <wp:start x="0" y="0"/>
                <wp:lineTo x="0" y="21143"/>
                <wp:lineTo x="21500" y="21143"/>
                <wp:lineTo x="21500" y="0"/>
                <wp:lineTo x="0" y="0"/>
              </wp:wrapPolygon>
            </wp:wrapThrough>
            <wp:docPr id="41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FD9" w:rsidRDefault="00042FD9" w:rsidP="00042FD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Zad. 170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Na rysunku przedstawiono prostokąt o wymiarach </w:t>
      </w:r>
    </w:p>
    <w:p w:rsidR="00042FD9" w:rsidRPr="00596316" w:rsidRDefault="00042FD9" w:rsidP="00042FD9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m:oMath>
        <m:r>
          <w:rPr>
            <w:rFonts w:ascii="Cambria Math" w:eastAsia="Times New Roman" w:hAnsi="Cambria Math"/>
            <w:sz w:val="24"/>
            <w:szCs w:val="24"/>
          </w:rPr>
          <m:t>6cm×4cm.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 Jakie jest pole jego zacieniowanej części ?</w:t>
      </w:r>
      <w:r w:rsidRPr="00586DD3">
        <w:rPr>
          <w:noProof/>
          <w:lang w:eastAsia="pl-PL"/>
        </w:rPr>
        <w:t xml:space="preserve"> </w:t>
      </w: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Zad. 171  </w:t>
      </w:r>
      <w:r w:rsidR="003A36E6">
        <w:rPr>
          <w:sz w:val="24"/>
          <w:lang w:eastAsia="pl-PL"/>
        </w:rPr>
        <w:t xml:space="preserve">Prostokąt o bokach </w:t>
      </w:r>
      <m:oMath>
        <m:r>
          <w:rPr>
            <w:rFonts w:ascii="Cambria Math" w:hAnsi="Cambria Math"/>
            <w:sz w:val="24"/>
            <w:lang w:eastAsia="pl-PL"/>
          </w:rPr>
          <m:t>8 cm i 30 cm</m:t>
        </m:r>
      </m:oMath>
      <w:r w:rsidR="003A36E6">
        <w:rPr>
          <w:sz w:val="24"/>
          <w:lang w:eastAsia="pl-PL"/>
        </w:rPr>
        <w:t xml:space="preserve"> rozcięto </w:t>
      </w:r>
      <w:r>
        <w:rPr>
          <w:sz w:val="24"/>
          <w:lang w:eastAsia="pl-PL"/>
        </w:rPr>
        <w:t xml:space="preserve">  </w:t>
      </w: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3A36E6">
        <w:rPr>
          <w:sz w:val="24"/>
          <w:lang w:eastAsia="pl-PL"/>
        </w:rPr>
        <w:t xml:space="preserve">na cztery przystające trójkąty, a następnie </w:t>
      </w:r>
      <w:r>
        <w:rPr>
          <w:sz w:val="24"/>
          <w:lang w:eastAsia="pl-PL"/>
        </w:rPr>
        <w:t xml:space="preserve">  </w:t>
      </w: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A36E6">
        <w:rPr>
          <w:sz w:val="24"/>
          <w:lang w:eastAsia="pl-PL"/>
        </w:rPr>
        <w:t xml:space="preserve">ułożono z nich figurę II. </w:t>
      </w:r>
      <w:r w:rsidR="003C7CD0">
        <w:rPr>
          <w:sz w:val="24"/>
          <w:lang w:eastAsia="pl-PL"/>
        </w:rPr>
        <w:t xml:space="preserve">Oblicz obwód drugiej </w:t>
      </w:r>
      <w:r>
        <w:rPr>
          <w:sz w:val="24"/>
          <w:lang w:eastAsia="pl-PL"/>
        </w:rPr>
        <w:t xml:space="preserve">  </w:t>
      </w:r>
    </w:p>
    <w:p w:rsidR="003A36E6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C7CD0">
        <w:rPr>
          <w:sz w:val="24"/>
          <w:lang w:eastAsia="pl-PL"/>
        </w:rPr>
        <w:t>figury.</w:t>
      </w:r>
    </w:p>
    <w:p w:rsidR="003C7CD0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1072" behindDoc="0" locked="0" layoutInCell="1" allowOverlap="1" wp14:anchorId="2F7D448A" wp14:editId="73BB2890">
            <wp:simplePos x="0" y="0"/>
            <wp:positionH relativeFrom="margin">
              <wp:posOffset>3326765</wp:posOffset>
            </wp:positionH>
            <wp:positionV relativeFrom="paragraph">
              <wp:posOffset>-911860</wp:posOffset>
            </wp:positionV>
            <wp:extent cx="2838450" cy="1406702"/>
            <wp:effectExtent l="0" t="0" r="0" b="3175"/>
            <wp:wrapThrough wrapText="bothSides">
              <wp:wrapPolygon edited="0">
                <wp:start x="0" y="0"/>
                <wp:lineTo x="0" y="21356"/>
                <wp:lineTo x="21455" y="21356"/>
                <wp:lineTo x="21455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BE" w:rsidRDefault="008508BE" w:rsidP="00042FD9">
      <w:pPr>
        <w:spacing w:before="240" w:after="0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26016" behindDoc="0" locked="0" layoutInCell="1" allowOverlap="1" wp14:anchorId="6C805199" wp14:editId="11C75146">
            <wp:simplePos x="0" y="0"/>
            <wp:positionH relativeFrom="column">
              <wp:posOffset>3402965</wp:posOffset>
            </wp:positionH>
            <wp:positionV relativeFrom="paragraph">
              <wp:posOffset>180975</wp:posOffset>
            </wp:positionV>
            <wp:extent cx="2981325" cy="1607970"/>
            <wp:effectExtent l="0" t="0" r="0" b="0"/>
            <wp:wrapThrough wrapText="bothSides">
              <wp:wrapPolygon edited="0">
                <wp:start x="0" y="0"/>
                <wp:lineTo x="0" y="21242"/>
                <wp:lineTo x="21393" y="21242"/>
                <wp:lineTo x="21393" y="0"/>
                <wp:lineTo x="0" y="0"/>
              </wp:wrapPolygon>
            </wp:wrapThrough>
            <wp:docPr id="1441" name="Obraz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D3"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586DD3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A3222C">
        <w:rPr>
          <w:rFonts w:ascii="Times New Roman" w:hAnsi="Times New Roman"/>
          <w:sz w:val="24"/>
        </w:rPr>
        <w:t>Marcin</w:t>
      </w:r>
      <w:r w:rsidR="00A3222C" w:rsidRPr="00A3222C">
        <w:rPr>
          <w:rFonts w:ascii="Times New Roman" w:hAnsi="Times New Roman"/>
          <w:sz w:val="24"/>
        </w:rPr>
        <w:t xml:space="preserve"> wyciął z kartonu trójkąt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prostokątny ABC o przyprostokątnych </w:t>
      </w:r>
      <w:r>
        <w:rPr>
          <w:rFonts w:ascii="Times New Roman" w:hAnsi="Times New Roman"/>
          <w:sz w:val="24"/>
        </w:rPr>
        <w:t xml:space="preserve">8 cm i </w:t>
      </w:r>
      <w:r w:rsidR="00A3222C" w:rsidRPr="00A3222C">
        <w:rPr>
          <w:rFonts w:ascii="Times New Roman" w:hAnsi="Times New Roman"/>
          <w:sz w:val="24"/>
        </w:rPr>
        <w:t xml:space="preserve">6 cm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(rysunek I). </w:t>
      </w:r>
      <w:r>
        <w:rPr>
          <w:rFonts w:ascii="Times New Roman" w:hAnsi="Times New Roman"/>
          <w:sz w:val="24"/>
        </w:rPr>
        <w:t xml:space="preserve"> </w:t>
      </w:r>
      <w:r w:rsidR="00A3222C" w:rsidRPr="00A3222C">
        <w:rPr>
          <w:rFonts w:ascii="Times New Roman" w:hAnsi="Times New Roman"/>
          <w:sz w:val="24"/>
        </w:rPr>
        <w:t xml:space="preserve">Następnie połączył środki dłuższej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przyprostokątnej i przeciwprostokątnej linią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przerywaną równoległą do krótszej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przyprostokątnej, a potem rozciął trójkąt ABC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wzdłuż tej linii na dwie figury. Z </w:t>
      </w:r>
      <w:r>
        <w:rPr>
          <w:rFonts w:ascii="Times New Roman" w:hAnsi="Times New Roman"/>
          <w:sz w:val="24"/>
        </w:rPr>
        <w:t xml:space="preserve"> </w:t>
      </w:r>
      <w:r w:rsidR="00A3222C" w:rsidRPr="00A3222C">
        <w:rPr>
          <w:rFonts w:ascii="Times New Roman" w:hAnsi="Times New Roman"/>
          <w:sz w:val="24"/>
        </w:rPr>
        <w:t xml:space="preserve">tych figur złożył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A3222C" w:rsidRPr="00A3222C">
        <w:rPr>
          <w:rFonts w:ascii="Times New Roman" w:hAnsi="Times New Roman"/>
          <w:sz w:val="24"/>
        </w:rPr>
        <w:t xml:space="preserve">trapez PRST (rysunek II). Oblicz różnicę obwodów </w:t>
      </w:r>
      <w:r>
        <w:rPr>
          <w:rFonts w:ascii="Times New Roman" w:hAnsi="Times New Roman"/>
          <w:sz w:val="24"/>
        </w:rPr>
        <w:t xml:space="preserve"> </w:t>
      </w:r>
    </w:p>
    <w:p w:rsidR="00586DD3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A3222C" w:rsidRPr="00A3222C">
        <w:rPr>
          <w:rFonts w:ascii="Times New Roman" w:hAnsi="Times New Roman"/>
          <w:sz w:val="24"/>
        </w:rPr>
        <w:t>trójkąta ABC i trapezu PRST.</w:t>
      </w:r>
    </w:p>
    <w:p w:rsidR="008508BE" w:rsidRPr="00A3222C" w:rsidRDefault="008508BE" w:rsidP="00A3222C">
      <w:pPr>
        <w:spacing w:after="0"/>
        <w:rPr>
          <w:rFonts w:ascii="Times New Roman" w:hAnsi="Times New Roman"/>
          <w:sz w:val="24"/>
        </w:rPr>
      </w:pPr>
    </w:p>
    <w:p w:rsidR="00A3222C" w:rsidRPr="00596316" w:rsidRDefault="00A3222C" w:rsidP="00A3222C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6556F8" w:rsidRDefault="0073275B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B7CCBA9" wp14:editId="6D9DD694">
            <wp:simplePos x="0" y="0"/>
            <wp:positionH relativeFrom="column">
              <wp:posOffset>3615055</wp:posOffset>
            </wp:positionH>
            <wp:positionV relativeFrom="paragraph">
              <wp:posOffset>4445</wp:posOffset>
            </wp:positionV>
            <wp:extent cx="2895600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4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69" w:rsidRPr="00596316">
        <w:rPr>
          <w:szCs w:val="24"/>
          <w:u w:val="single"/>
        </w:rPr>
        <w:t>Zad. 1</w:t>
      </w:r>
      <w:r w:rsidR="009A5720">
        <w:rPr>
          <w:szCs w:val="24"/>
          <w:u w:val="single"/>
        </w:rPr>
        <w:t>7</w:t>
      </w:r>
      <w:r w:rsidR="00042FD9">
        <w:rPr>
          <w:szCs w:val="24"/>
          <w:u w:val="single"/>
        </w:rPr>
        <w:t>3</w:t>
      </w:r>
      <w:r w:rsidR="00AE0F69" w:rsidRPr="00596316">
        <w:rPr>
          <w:szCs w:val="24"/>
        </w:rPr>
        <w:t xml:space="preserve">  </w:t>
      </w:r>
      <w:r w:rsidR="00AE0F69">
        <w:t xml:space="preserve">Maciej narysował kwadrat o boku </w:t>
      </w:r>
      <m:oMath>
        <m:r>
          <w:rPr>
            <w:rFonts w:ascii="Cambria Math" w:hAnsi="Cambria Math"/>
          </w:rPr>
          <m:t>1</m:t>
        </m:r>
      </m:oMath>
      <w:r w:rsidR="00AE0F69">
        <w:t xml:space="preserve">, prostokąt </w:t>
      </w:r>
      <w:r w:rsidR="006556F8"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o bokach </w:t>
      </w:r>
      <w:r>
        <w:t xml:space="preserve">   </w:t>
      </w:r>
      <m:oMath>
        <m:r>
          <w:rPr>
            <w:rFonts w:ascii="Cambria Math" w:hAnsi="Cambria Math"/>
          </w:rPr>
          <m:t>2 i 1</m:t>
        </m:r>
      </m:oMath>
      <w:r w:rsidR="00AE0F69">
        <w:t xml:space="preserve"> oraz kąt prosty o wierzchołku O. </w:t>
      </w:r>
      <w:r>
        <w:t xml:space="preserve"> 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Następnie od wierzchołka O odmierzył na jednym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AE0F69">
        <w:t xml:space="preserve">ramieniu kąta odcinek OA o długości równej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AE0F69">
        <w:t xml:space="preserve">przekątnej kwadratu, </w:t>
      </w:r>
      <w:r w:rsidR="009A7BED">
        <w:t xml:space="preserve">a na drugim ramieniu odcinek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9A7BED">
        <w:t>OB o</w:t>
      </w:r>
      <w:r w:rsidR="00AE0F69">
        <w:t xml:space="preserve"> długości równej przekątnej prostokąta.</w:t>
      </w:r>
    </w:p>
    <w:p w:rsidR="00AE0F69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 Długość AB równa jest ?</w:t>
      </w:r>
    </w:p>
    <w:p w:rsidR="00AE0F69" w:rsidRPr="006556F8" w:rsidRDefault="00AE0F69" w:rsidP="00AE0F69">
      <w:pPr>
        <w:pStyle w:val="Akapitzlist"/>
        <w:spacing w:after="0"/>
        <w:rPr>
          <w:rFonts w:ascii="Times New Roman" w:eastAsia="Times New Roman" w:hAnsi="Times New Roman"/>
          <w:sz w:val="12"/>
          <w:szCs w:val="24"/>
          <w:lang w:eastAsia="pl-PL"/>
        </w:rPr>
      </w:pPr>
    </w:p>
    <w:p w:rsidR="00133C28" w:rsidRDefault="00AE0F69" w:rsidP="000E6F06">
      <w:pPr>
        <w:spacing w:before="240" w:after="0"/>
      </w:pPr>
      <w:r w:rsidRPr="00990A8F">
        <w:rPr>
          <w:sz w:val="24"/>
          <w:szCs w:val="24"/>
          <w:u w:val="single"/>
        </w:rPr>
        <w:t>Zad. 1</w:t>
      </w:r>
      <w:r w:rsidR="009A5720">
        <w:rPr>
          <w:sz w:val="24"/>
          <w:szCs w:val="24"/>
          <w:u w:val="single"/>
        </w:rPr>
        <w:t>7</w:t>
      </w:r>
      <w:r w:rsidR="00042FD9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 </w:t>
      </w:r>
      <w:r w:rsidR="006D78C9">
        <w:rPr>
          <w:sz w:val="24"/>
          <w:szCs w:val="24"/>
        </w:rPr>
        <w:t xml:space="preserve">  </w:t>
      </w:r>
      <w:r w:rsidR="00133C28">
        <w:rPr>
          <w:sz w:val="24"/>
          <w:szCs w:val="24"/>
        </w:rPr>
        <w:t>N</w:t>
      </w:r>
      <w:r w:rsidR="00133C28">
        <w:t xml:space="preserve">a bokach BC i CD prostokąta ABCD zbudowano, na zewnątrz prostokąta, dwa trójkąty równoboczne      </w:t>
      </w:r>
    </w:p>
    <w:p w:rsidR="00133C28" w:rsidRDefault="00133C28" w:rsidP="00133C28">
      <w:r>
        <w:t xml:space="preserve">        BCE </w:t>
      </w:r>
      <w:r w:rsidR="00D10DF4">
        <w:t xml:space="preserve">i CDF. Udowodnij, że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AF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AE</m:t>
            </m:r>
          </m:e>
        </m:d>
      </m:oMath>
      <w:r>
        <w:t xml:space="preserve"> .</w:t>
      </w:r>
    </w:p>
    <w:p w:rsidR="00AE0F69" w:rsidRPr="006556F8" w:rsidRDefault="00AE0F69" w:rsidP="00133C28">
      <w:pPr>
        <w:spacing w:after="0"/>
        <w:rPr>
          <w:sz w:val="16"/>
          <w:szCs w:val="24"/>
        </w:rPr>
      </w:pPr>
    </w:p>
    <w:p w:rsidR="00042FD9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160" behindDoc="1" locked="0" layoutInCell="1" allowOverlap="1" wp14:anchorId="060A1606" wp14:editId="4BFBA943">
            <wp:simplePos x="0" y="0"/>
            <wp:positionH relativeFrom="column">
              <wp:posOffset>4881880</wp:posOffset>
            </wp:positionH>
            <wp:positionV relativeFrom="paragraph">
              <wp:posOffset>153670</wp:posOffset>
            </wp:positionV>
            <wp:extent cx="158940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229" y="21495"/>
                <wp:lineTo x="21229" y="0"/>
                <wp:lineTo x="0" y="0"/>
              </wp:wrapPolygon>
            </wp:wrapThrough>
            <wp:docPr id="410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BE"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="002A28BE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Czy kąt wewnętrzny wielokąta foremnego może mieć miarę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145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="002A28BE">
        <w:rPr>
          <w:rFonts w:ascii="Times New Roman" w:eastAsia="Times New Roman" w:hAnsi="Times New Roman"/>
          <w:sz w:val="24"/>
          <w:szCs w:val="24"/>
        </w:rPr>
        <w:t xml:space="preserve"> ? </w:t>
      </w:r>
      <w:r w:rsidR="00E00586">
        <w:rPr>
          <w:rFonts w:ascii="Times New Roman" w:eastAsia="Times New Roman" w:hAnsi="Times New Roman"/>
          <w:sz w:val="24"/>
          <w:szCs w:val="24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42FD9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Jeśli tak, podaj liczbę boków tego wielokąta, </w:t>
      </w:r>
      <w:r w:rsidR="006556F8">
        <w:rPr>
          <w:rFonts w:ascii="Times New Roman" w:eastAsia="Times New Roman" w:hAnsi="Times New Roman"/>
          <w:sz w:val="24"/>
          <w:szCs w:val="24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>jeśli nie</w:t>
      </w:r>
      <w:r w:rsidR="000E6F06">
        <w:rPr>
          <w:rFonts w:ascii="Times New Roman" w:eastAsia="Times New Roman" w:hAnsi="Times New Roman"/>
          <w:sz w:val="24"/>
          <w:szCs w:val="24"/>
        </w:rPr>
        <w:t>,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wyjaśnij </w:t>
      </w:r>
      <w:r w:rsidR="00E00586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A28BE" w:rsidRPr="00445A91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2A28BE">
        <w:rPr>
          <w:rFonts w:ascii="Times New Roman" w:eastAsia="Times New Roman" w:hAnsi="Times New Roman"/>
          <w:sz w:val="24"/>
          <w:szCs w:val="24"/>
        </w:rPr>
        <w:t>dlaczego.</w:t>
      </w:r>
    </w:p>
    <w:p w:rsidR="00337484" w:rsidRDefault="00337484" w:rsidP="00337484">
      <w:pPr>
        <w:spacing w:line="145" w:lineRule="exact"/>
        <w:jc w:val="both"/>
        <w:rPr>
          <w:rFonts w:ascii="Arial" w:eastAsia="Arial" w:hAnsi="Arial" w:cs="Arial"/>
          <w:sz w:val="24"/>
          <w:szCs w:val="20"/>
        </w:rPr>
      </w:pPr>
    </w:p>
    <w:p w:rsidR="002355B6" w:rsidRPr="00596316" w:rsidRDefault="002355B6" w:rsidP="00586DD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9676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6</w:t>
      </w:r>
    </w:p>
    <w:p w:rsidR="002355B6" w:rsidRPr="00596316" w:rsidRDefault="00E555D2" w:rsidP="002355B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2355B6" w:rsidRPr="00596316">
        <w:rPr>
          <w:rFonts w:ascii="Times New Roman" w:eastAsia="Times New Roman" w:hAnsi="Times New Roman"/>
          <w:sz w:val="24"/>
          <w:szCs w:val="24"/>
        </w:rPr>
        <w:t>Długość odcinka BD w trójkącie prostokątnym</w:t>
      </w:r>
    </w:p>
    <w:p w:rsidR="002355B6" w:rsidRPr="00596316" w:rsidRDefault="00E555D2" w:rsidP="002355B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2355B6" w:rsidRPr="00596316">
        <w:rPr>
          <w:rFonts w:ascii="Times New Roman" w:eastAsia="Times New Roman" w:hAnsi="Times New Roman"/>
          <w:sz w:val="24"/>
          <w:szCs w:val="24"/>
        </w:rPr>
        <w:t>ABC jest równa ?</w:t>
      </w:r>
    </w:p>
    <w:p w:rsidR="002355B6" w:rsidRPr="0059631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2355B6" w:rsidRPr="0059631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2355B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586DD3" w:rsidRDefault="00586DD3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042FD9" w:rsidRDefault="00042FD9" w:rsidP="00042FD9">
      <w:pPr>
        <w:pStyle w:val="Tekstpodstawowy"/>
        <w:widowControl w:val="0"/>
        <w:tabs>
          <w:tab w:val="left" w:pos="654"/>
        </w:tabs>
        <w:spacing w:before="240" w:line="276" w:lineRule="auto"/>
      </w:pPr>
      <w:r w:rsidRPr="00391036">
        <w:rPr>
          <w:u w:val="single"/>
        </w:rPr>
        <w:t xml:space="preserve">Zad. </w:t>
      </w:r>
      <w:r w:rsidRPr="006556F8">
        <w:t>1</w:t>
      </w:r>
      <w:r>
        <w:t xml:space="preserve">77    </w:t>
      </w:r>
      <w:r w:rsidRPr="006556F8">
        <w:t>Dany</w:t>
      </w:r>
      <w:r>
        <w:t xml:space="preserve"> jest trapez prostokątny ABCD o podstawach </w:t>
      </w:r>
      <m:oMath>
        <m:r>
          <w:rPr>
            <w:rFonts w:ascii="Cambria Math" w:hAnsi="Cambria Math"/>
          </w:rPr>
          <m:t>22cm i 10cm</m:t>
        </m:r>
      </m:oMath>
      <w:r>
        <w:t xml:space="preserve"> i wysokości </w:t>
      </w:r>
      <m:oMath>
        <m:r>
          <w:rPr>
            <w:rFonts w:ascii="Cambria Math" w:hAnsi="Cambria Math"/>
          </w:rPr>
          <m:t>5cm.</m:t>
        </m:r>
      </m:oMath>
      <w:r>
        <w:t xml:space="preserve"> Odcinek   </w:t>
      </w:r>
    </w:p>
    <w:tbl>
      <w:tblPr>
        <w:tblpPr w:leftFromText="141" w:rightFromText="141" w:vertAnchor="text" w:horzAnchor="margin" w:tblpXSpec="right" w:tblpY="218"/>
        <w:tblW w:w="5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960"/>
        <w:gridCol w:w="960"/>
      </w:tblGrid>
      <w:tr w:rsidR="00042FD9" w:rsidRPr="00F030B2" w:rsidTr="00677FCD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Trójkąt ABC jest równoramienny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042FD9" w:rsidRPr="00F030B2" w:rsidTr="00677FCD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Bok BC ma długość 12 cm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042FD9" w:rsidRDefault="00042FD9" w:rsidP="00042FD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  AC jest przekątną tego trapezu.</w:t>
      </w:r>
    </w:p>
    <w:p w:rsidR="00042FD9" w:rsidRDefault="00042FD9" w:rsidP="00042FD9">
      <w:pPr>
        <w:spacing w:line="360" w:lineRule="auto"/>
        <w:rPr>
          <w:sz w:val="24"/>
          <w:szCs w:val="24"/>
          <w:u w:val="single"/>
        </w:rPr>
      </w:pPr>
    </w:p>
    <w:p w:rsidR="00586DD3" w:rsidRPr="00596316" w:rsidRDefault="009D145D" w:rsidP="00042FD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996672" behindDoc="0" locked="0" layoutInCell="1" allowOverlap="1" wp14:anchorId="0D197EC0" wp14:editId="262043E0">
            <wp:simplePos x="0" y="0"/>
            <wp:positionH relativeFrom="column">
              <wp:posOffset>4784090</wp:posOffset>
            </wp:positionH>
            <wp:positionV relativeFrom="paragraph">
              <wp:posOffset>2540</wp:posOffset>
            </wp:positionV>
            <wp:extent cx="137160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300" y="21467"/>
                <wp:lineTo x="21300" y="0"/>
                <wp:lineTo x="0" y="0"/>
              </wp:wrapPolygon>
            </wp:wrapThrough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E4" w:rsidRDefault="00B65E8E" w:rsidP="009D145D">
      <w:pPr>
        <w:rPr>
          <w:rFonts w:ascii="Times New Roman" w:eastAsia="Times New Roman" w:hAnsi="Times New Roman"/>
          <w:sz w:val="24"/>
        </w:rPr>
      </w:pPr>
      <w:r w:rsidRPr="00B65E8E">
        <w:rPr>
          <w:rFonts w:ascii="Times New Roman" w:eastAsia="Times New Roman" w:hAnsi="Times New Roman"/>
          <w:sz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u w:val="single"/>
        </w:rPr>
        <w:t>8</w:t>
      </w:r>
      <w:r w:rsidRPr="00B65E8E">
        <w:rPr>
          <w:rFonts w:ascii="Times New Roman" w:eastAsia="Times New Roman" w:hAnsi="Times New Roman"/>
          <w:sz w:val="24"/>
        </w:rPr>
        <w:t xml:space="preserve"> </w:t>
      </w:r>
      <w:r w:rsidR="00D36329">
        <w:rPr>
          <w:rFonts w:ascii="Times New Roman" w:eastAsia="Times New Roman" w:hAnsi="Times New Roman"/>
          <w:sz w:val="24"/>
        </w:rPr>
        <w:t xml:space="preserve"> </w:t>
      </w:r>
      <w:r w:rsidR="007F02E4">
        <w:rPr>
          <w:rFonts w:ascii="Times New Roman" w:eastAsia="Times New Roman" w:hAnsi="Times New Roman"/>
          <w:sz w:val="24"/>
        </w:rPr>
        <w:t xml:space="preserve">Dwa trójkąty równoboczne o boku </w:t>
      </w:r>
      <m:oMath>
        <m:r>
          <w:rPr>
            <w:rFonts w:ascii="Cambria Math" w:eastAsia="Times New Roman" w:hAnsi="Cambria Math"/>
            <w:sz w:val="24"/>
          </w:rPr>
          <m:t>4 cm</m:t>
        </m:r>
      </m:oMath>
      <w:r w:rsidR="007F02E4">
        <w:rPr>
          <w:rFonts w:ascii="Times New Roman" w:eastAsia="Times New Roman" w:hAnsi="Times New Roman"/>
          <w:sz w:val="24"/>
        </w:rPr>
        <w:t xml:space="preserve"> sklejono podstawami. </w:t>
      </w:r>
    </w:p>
    <w:p w:rsidR="009D145D" w:rsidRPr="007F02E4" w:rsidRDefault="007F02E4" w:rsidP="009D145D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W każdym z tych trójkątów poprowadzono wysokości </w:t>
      </w:r>
      <m:oMath>
        <m:r>
          <w:rPr>
            <w:rFonts w:ascii="Cambria Math" w:eastAsia="Times New Roman" w:hAnsi="Cambria Math"/>
            <w:sz w:val="24"/>
          </w:rPr>
          <m:t>CE i CF.</m:t>
        </m:r>
      </m:oMath>
    </w:p>
    <w:p w:rsidR="007F02E4" w:rsidRPr="007F02E4" w:rsidRDefault="007F02E4" w:rsidP="009D145D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Uzasadnij, że trójkąt </w:t>
      </w:r>
      <m:oMath>
        <m:r>
          <w:rPr>
            <w:rFonts w:ascii="Cambria Math" w:eastAsia="Times New Roman" w:hAnsi="Cambria Math"/>
            <w:sz w:val="24"/>
          </w:rPr>
          <m:t>EFC</m:t>
        </m:r>
      </m:oMath>
      <w:r>
        <w:rPr>
          <w:rFonts w:ascii="Times New Roman" w:eastAsia="Times New Roman" w:hAnsi="Times New Roman"/>
          <w:sz w:val="24"/>
        </w:rPr>
        <w:t xml:space="preserve"> jest równoboczny i oblicz jego pole.</w:t>
      </w:r>
    </w:p>
    <w:p w:rsidR="006556F8" w:rsidRDefault="006556F8" w:rsidP="006556F8">
      <w:pPr>
        <w:spacing w:line="360" w:lineRule="auto"/>
        <w:rPr>
          <w:rFonts w:ascii="Times New Roman" w:eastAsia="Times New Roman" w:hAnsi="Times New Roman"/>
          <w:sz w:val="24"/>
        </w:rPr>
      </w:pPr>
    </w:p>
    <w:p w:rsidR="00D36329" w:rsidRDefault="00D36329" w:rsidP="006556F8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</w:t>
      </w:r>
    </w:p>
    <w:p w:rsidR="006556F8" w:rsidRDefault="00B812AB" w:rsidP="007F02E4">
      <w:pPr>
        <w:pStyle w:val="Tekstpodstawowy"/>
        <w:spacing w:before="240"/>
        <w:ind w:right="114"/>
        <w:rPr>
          <w:spacing w:val="-7"/>
        </w:rPr>
      </w:pPr>
      <w:r w:rsidRPr="00D15A4E">
        <w:rPr>
          <w:sz w:val="22"/>
          <w:u w:val="single"/>
        </w:rPr>
        <w:t>Zad. 1</w:t>
      </w:r>
      <w:r w:rsidR="009A5720">
        <w:rPr>
          <w:sz w:val="22"/>
          <w:u w:val="single"/>
        </w:rPr>
        <w:t>7</w:t>
      </w:r>
      <w:r w:rsidR="00042FD9">
        <w:rPr>
          <w:sz w:val="22"/>
          <w:u w:val="single"/>
        </w:rPr>
        <w:t>9</w:t>
      </w:r>
      <w:r w:rsidRPr="00D15A4E">
        <w:rPr>
          <w:sz w:val="22"/>
          <w:u w:val="single"/>
        </w:rPr>
        <w:t xml:space="preserve"> </w:t>
      </w:r>
      <w:r>
        <w:rPr>
          <w:sz w:val="22"/>
          <w:u w:val="single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3"/>
        </w:rPr>
        <w:t>k</w:t>
      </w:r>
      <w:r>
        <w:rPr>
          <w:spacing w:val="-3"/>
        </w:rPr>
        <w:t>w</w:t>
      </w:r>
      <w:r>
        <w:t>a</w:t>
      </w:r>
      <w:r>
        <w:rPr>
          <w:spacing w:val="-1"/>
        </w:rPr>
        <w:t>d</w:t>
      </w:r>
      <w:r>
        <w:t>rat</w:t>
      </w:r>
      <w:r>
        <w:rPr>
          <w:spacing w:val="1"/>
        </w:rPr>
        <w:t>o</w:t>
      </w:r>
      <w:r>
        <w:t>wego</w:t>
      </w:r>
      <w:r>
        <w:rPr>
          <w:spacing w:val="-5"/>
        </w:rPr>
        <w:t xml:space="preserve"> </w:t>
      </w:r>
      <w:r>
        <w:rPr>
          <w:spacing w:val="3"/>
        </w:rPr>
        <w:t>k</w:t>
      </w:r>
      <w:r>
        <w:t>arton</w:t>
      </w:r>
      <w:r>
        <w:rPr>
          <w:spacing w:val="-2"/>
        </w:rPr>
        <w:t>i</w:t>
      </w:r>
      <w:r>
        <w:rPr>
          <w:spacing w:val="3"/>
        </w:rPr>
        <w:t>k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dc</w:t>
      </w:r>
      <w:r>
        <w:rPr>
          <w:spacing w:val="-1"/>
        </w:rPr>
        <w:t>i</w:t>
      </w:r>
      <w:r>
        <w:t>ę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ar</w:t>
      </w:r>
      <w:r>
        <w:rPr>
          <w:spacing w:val="2"/>
        </w:rPr>
        <w:t>o</w:t>
      </w:r>
      <w:r>
        <w:rPr>
          <w:spacing w:val="-2"/>
        </w:rPr>
        <w:t>ż</w:t>
      </w:r>
      <w:r>
        <w:t>a,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ak</w:t>
      </w:r>
      <w:r>
        <w:rPr>
          <w:spacing w:val="-5"/>
        </w:rPr>
        <w:t xml:space="preserve"> </w:t>
      </w:r>
      <w:r>
        <w:rPr>
          <w:spacing w:val="1"/>
        </w:rPr>
        <w:t>j</w:t>
      </w:r>
      <w:r>
        <w:rPr>
          <w:spacing w:val="-3"/>
        </w:rPr>
        <w:t>a</w:t>
      </w:r>
      <w:r>
        <w:t>k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ka</w:t>
      </w:r>
      <w:r>
        <w:rPr>
          <w:spacing w:val="-5"/>
        </w:rPr>
        <w:t>z</w:t>
      </w:r>
      <w:r>
        <w:rPr>
          <w:spacing w:val="1"/>
        </w:rPr>
        <w:t>a</w:t>
      </w:r>
      <w:r>
        <w:t>no</w:t>
      </w:r>
      <w:r>
        <w:rPr>
          <w:spacing w:val="-7"/>
        </w:rPr>
        <w:t xml:space="preserve"> </w:t>
      </w:r>
      <w:r>
        <w:rPr>
          <w:spacing w:val="4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5"/>
        </w:rPr>
        <w:t>r</w:t>
      </w:r>
      <w:r>
        <w:rPr>
          <w:spacing w:val="-7"/>
        </w:rPr>
        <w:t>y</w:t>
      </w:r>
      <w:r>
        <w:rPr>
          <w:spacing w:val="3"/>
        </w:rPr>
        <w:t>s</w:t>
      </w:r>
      <w:r>
        <w:t>u</w:t>
      </w:r>
      <w:r>
        <w:rPr>
          <w:spacing w:val="-1"/>
        </w:rPr>
        <w:t>n</w:t>
      </w:r>
      <w:r>
        <w:rPr>
          <w:spacing w:val="3"/>
        </w:rPr>
        <w:t>k</w:t>
      </w:r>
      <w:r>
        <w:t>u</w:t>
      </w:r>
      <w:r>
        <w:rPr>
          <w:spacing w:val="-7"/>
        </w:rPr>
        <w:t xml:space="preserve"> </w:t>
      </w:r>
      <w:r w:rsidR="006556F8">
        <w:rPr>
          <w:spacing w:val="-7"/>
        </w:rPr>
        <w:t xml:space="preserve">  </w:t>
      </w:r>
    </w:p>
    <w:p w:rsidR="00B812AB" w:rsidRDefault="007F02E4" w:rsidP="00B812AB">
      <w:pPr>
        <w:pStyle w:val="Tekstpodstawowy"/>
        <w:ind w:righ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EF2310D" wp14:editId="0C50B2BE">
                <wp:simplePos x="0" y="0"/>
                <wp:positionH relativeFrom="page">
                  <wp:posOffset>5610225</wp:posOffset>
                </wp:positionH>
                <wp:positionV relativeFrom="paragraph">
                  <wp:posOffset>13335</wp:posOffset>
                </wp:positionV>
                <wp:extent cx="1276350" cy="1257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87" name="Grup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257300"/>
                          <a:chOff x="3028" y="639"/>
                          <a:chExt cx="2551" cy="2576"/>
                        </a:xfrm>
                      </wpg:grpSpPr>
                      <wpg:grpSp>
                        <wpg:cNvPr id="1388" name="Group 13"/>
                        <wpg:cNvGrpSpPr>
                          <a:grpSpLocks/>
                        </wpg:cNvGrpSpPr>
                        <wpg:grpSpPr bwMode="auto">
                          <a:xfrm>
                            <a:off x="3044" y="649"/>
                            <a:ext cx="2515" cy="2536"/>
                            <a:chOff x="3044" y="649"/>
                            <a:chExt cx="2515" cy="2536"/>
                          </a:xfrm>
                        </wpg:grpSpPr>
                        <wps:wsp>
                          <wps:cNvPr id="1389" name="Freeform 14"/>
                          <wps:cNvSpPr>
                            <a:spLocks/>
                          </wps:cNvSpPr>
                          <wps:spPr bwMode="auto">
                            <a:xfrm>
                              <a:off x="3044" y="649"/>
                              <a:ext cx="2515" cy="2536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2515"/>
                                <a:gd name="T2" fmla="+- 0 3185 649"/>
                                <a:gd name="T3" fmla="*/ 3185 h 2536"/>
                                <a:gd name="T4" fmla="+- 0 5559 3044"/>
                                <a:gd name="T5" fmla="*/ T4 w 2515"/>
                                <a:gd name="T6" fmla="+- 0 3185 649"/>
                                <a:gd name="T7" fmla="*/ 3185 h 2536"/>
                                <a:gd name="T8" fmla="+- 0 5559 3044"/>
                                <a:gd name="T9" fmla="*/ T8 w 2515"/>
                                <a:gd name="T10" fmla="+- 0 649 649"/>
                                <a:gd name="T11" fmla="*/ 649 h 2536"/>
                                <a:gd name="T12" fmla="+- 0 3044 3044"/>
                                <a:gd name="T13" fmla="*/ T12 w 2515"/>
                                <a:gd name="T14" fmla="+- 0 649 649"/>
                                <a:gd name="T15" fmla="*/ 649 h 2536"/>
                                <a:gd name="T16" fmla="+- 0 3044 3044"/>
                                <a:gd name="T17" fmla="*/ T16 w 2515"/>
                                <a:gd name="T18" fmla="+- 0 3185 649"/>
                                <a:gd name="T19" fmla="*/ 3185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5" h="2536">
                                  <a:moveTo>
                                    <a:pt x="0" y="2536"/>
                                  </a:moveTo>
                                  <a:lnTo>
                                    <a:pt x="2515" y="2536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"/>
                        <wpg:cNvGrpSpPr>
                          <a:grpSpLocks/>
                        </wpg:cNvGrpSpPr>
                        <wpg:grpSpPr bwMode="auto">
                          <a:xfrm>
                            <a:off x="3044" y="649"/>
                            <a:ext cx="2515" cy="2536"/>
                            <a:chOff x="3044" y="649"/>
                            <a:chExt cx="2515" cy="2536"/>
                          </a:xfrm>
                        </wpg:grpSpPr>
                        <wps:wsp>
                          <wps:cNvPr id="1391" name="Freeform 16"/>
                          <wps:cNvSpPr>
                            <a:spLocks/>
                          </wps:cNvSpPr>
                          <wps:spPr bwMode="auto">
                            <a:xfrm>
                              <a:off x="3044" y="649"/>
                              <a:ext cx="2515" cy="2536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2515"/>
                                <a:gd name="T2" fmla="+- 0 3185 649"/>
                                <a:gd name="T3" fmla="*/ 3185 h 2536"/>
                                <a:gd name="T4" fmla="+- 0 5559 3044"/>
                                <a:gd name="T5" fmla="*/ T4 w 2515"/>
                                <a:gd name="T6" fmla="+- 0 3185 649"/>
                                <a:gd name="T7" fmla="*/ 3185 h 2536"/>
                                <a:gd name="T8" fmla="+- 0 5559 3044"/>
                                <a:gd name="T9" fmla="*/ T8 w 2515"/>
                                <a:gd name="T10" fmla="+- 0 649 649"/>
                                <a:gd name="T11" fmla="*/ 649 h 2536"/>
                                <a:gd name="T12" fmla="+- 0 3044 3044"/>
                                <a:gd name="T13" fmla="*/ T12 w 2515"/>
                                <a:gd name="T14" fmla="+- 0 649 649"/>
                                <a:gd name="T15" fmla="*/ 649 h 2536"/>
                                <a:gd name="T16" fmla="+- 0 3044 3044"/>
                                <a:gd name="T17" fmla="*/ T16 w 2515"/>
                                <a:gd name="T18" fmla="+- 0 3185 649"/>
                                <a:gd name="T19" fmla="*/ 3185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5" h="2536">
                                  <a:moveTo>
                                    <a:pt x="0" y="2536"/>
                                  </a:moveTo>
                                  <a:lnTo>
                                    <a:pt x="2515" y="2536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7"/>
                        <wpg:cNvGrpSpPr>
                          <a:grpSpLocks/>
                        </wpg:cNvGrpSpPr>
                        <wpg:grpSpPr bwMode="auto">
                          <a:xfrm>
                            <a:off x="4838" y="664"/>
                            <a:ext cx="726" cy="748"/>
                            <a:chOff x="4838" y="664"/>
                            <a:chExt cx="726" cy="748"/>
                          </a:xfrm>
                        </wpg:grpSpPr>
                        <wps:wsp>
                          <wps:cNvPr id="1393" name="Freeform 18"/>
                          <wps:cNvSpPr>
                            <a:spLocks/>
                          </wps:cNvSpPr>
                          <wps:spPr bwMode="auto">
                            <a:xfrm>
                              <a:off x="4838" y="664"/>
                              <a:ext cx="726" cy="748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T0 w 726"/>
                                <a:gd name="T2" fmla="+- 0 664 664"/>
                                <a:gd name="T3" fmla="*/ 664 h 748"/>
                                <a:gd name="T4" fmla="+- 0 5564 4838"/>
                                <a:gd name="T5" fmla="*/ T4 w 726"/>
                                <a:gd name="T6" fmla="+- 0 1412 664"/>
                                <a:gd name="T7" fmla="*/ 1412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6" h="748">
                                  <a:moveTo>
                                    <a:pt x="0" y="0"/>
                                  </a:moveTo>
                                  <a:lnTo>
                                    <a:pt x="726" y="74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9"/>
                        <wpg:cNvGrpSpPr>
                          <a:grpSpLocks/>
                        </wpg:cNvGrpSpPr>
                        <wpg:grpSpPr bwMode="auto">
                          <a:xfrm>
                            <a:off x="3049" y="2442"/>
                            <a:ext cx="736" cy="758"/>
                            <a:chOff x="3049" y="2442"/>
                            <a:chExt cx="736" cy="758"/>
                          </a:xfrm>
                        </wpg:grpSpPr>
                        <wps:wsp>
                          <wps:cNvPr id="1395" name="Freeform 20"/>
                          <wps:cNvSpPr>
                            <a:spLocks/>
                          </wps:cNvSpPr>
                          <wps:spPr bwMode="auto">
                            <a:xfrm>
                              <a:off x="3049" y="2442"/>
                              <a:ext cx="736" cy="758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36"/>
                                <a:gd name="T2" fmla="+- 0 2442 2442"/>
                                <a:gd name="T3" fmla="*/ 2442 h 758"/>
                                <a:gd name="T4" fmla="+- 0 3785 3049"/>
                                <a:gd name="T5" fmla="*/ T4 w 736"/>
                                <a:gd name="T6" fmla="+- 0 3200 2442"/>
                                <a:gd name="T7" fmla="*/ 3200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6" h="758">
                                  <a:moveTo>
                                    <a:pt x="0" y="0"/>
                                  </a:moveTo>
                                  <a:lnTo>
                                    <a:pt x="736" y="7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21"/>
                        <wpg:cNvGrpSpPr>
                          <a:grpSpLocks/>
                        </wpg:cNvGrpSpPr>
                        <wpg:grpSpPr bwMode="auto">
                          <a:xfrm>
                            <a:off x="4823" y="2427"/>
                            <a:ext cx="716" cy="758"/>
                            <a:chOff x="4823" y="2427"/>
                            <a:chExt cx="716" cy="758"/>
                          </a:xfrm>
                        </wpg:grpSpPr>
                        <wps:wsp>
                          <wps:cNvPr id="1397" name="Freeform 22"/>
                          <wps:cNvSpPr>
                            <a:spLocks/>
                          </wps:cNvSpPr>
                          <wps:spPr bwMode="auto">
                            <a:xfrm>
                              <a:off x="4823" y="2427"/>
                              <a:ext cx="716" cy="758"/>
                            </a:xfrm>
                            <a:custGeom>
                              <a:avLst/>
                              <a:gdLst>
                                <a:gd name="T0" fmla="+- 0 5539 4823"/>
                                <a:gd name="T1" fmla="*/ T0 w 716"/>
                                <a:gd name="T2" fmla="+- 0 2427 2427"/>
                                <a:gd name="T3" fmla="*/ 2427 h 758"/>
                                <a:gd name="T4" fmla="+- 0 4823 4823"/>
                                <a:gd name="T5" fmla="*/ T4 w 716"/>
                                <a:gd name="T6" fmla="+- 0 3185 2427"/>
                                <a:gd name="T7" fmla="*/ 3185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6" h="758">
                                  <a:moveTo>
                                    <a:pt x="716" y="0"/>
                                  </a:move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23"/>
                        <wpg:cNvGrpSpPr>
                          <a:grpSpLocks/>
                        </wpg:cNvGrpSpPr>
                        <wpg:grpSpPr bwMode="auto">
                          <a:xfrm>
                            <a:off x="3043" y="664"/>
                            <a:ext cx="742" cy="737"/>
                            <a:chOff x="3043" y="664"/>
                            <a:chExt cx="742" cy="737"/>
                          </a:xfrm>
                        </wpg:grpSpPr>
                        <wps:wsp>
                          <wps:cNvPr id="1399" name="Freeform 24"/>
                          <wps:cNvSpPr>
                            <a:spLocks/>
                          </wps:cNvSpPr>
                          <wps:spPr bwMode="auto">
                            <a:xfrm>
                              <a:off x="3043" y="664"/>
                              <a:ext cx="742" cy="737"/>
                            </a:xfrm>
                            <a:custGeom>
                              <a:avLst/>
                              <a:gdLst>
                                <a:gd name="T0" fmla="+- 0 3785 3043"/>
                                <a:gd name="T1" fmla="*/ T0 w 742"/>
                                <a:gd name="T2" fmla="+- 0 664 664"/>
                                <a:gd name="T3" fmla="*/ 664 h 737"/>
                                <a:gd name="T4" fmla="+- 0 3043 3043"/>
                                <a:gd name="T5" fmla="*/ T4 w 742"/>
                                <a:gd name="T6" fmla="+- 0 1401 664"/>
                                <a:gd name="T7" fmla="*/ 1401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" h="737">
                                  <a:moveTo>
                                    <a:pt x="742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D1605" id="Grupa 154" o:spid="_x0000_s1026" style="position:absolute;margin-left:441.75pt;margin-top:1.05pt;width:100.5pt;height:99pt;z-index:-251638272;mso-position-horizontal-relative:page" coordorigin="3028,639" coordsize="2551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">
                <v:group id="Group 13" o:spid="_x0000_s1027" style="position:absolute;left:3044;top:649;width:2515;height:2536" coordorigin="3044,649" coordsize="2515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4" o:spid="_x0000_s1028" style="position:absolute;left:3044;top:649;width:2515;height:2536;visibility:visible;mso-wrap-style:square;v-text-anchor:top" coordsize="2515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HHcQA&#10;AADdAAAADwAAAGRycy9kb3ducmV2LnhtbERPS2vCQBC+F/wPywje6sYGakxdRQtCK/TQtEiPQ3ZM&#10;otnZkN08+u/dgtDbfHzPWW9HU4ueWldZVrCYRyCIc6srLhR8fx0eExDOI2usLZOCX3Kw3Uwe1phq&#10;O/An9ZkvRAhhl6KC0vsmldLlJRl0c9sQB+5sW4M+wLaQusUhhJtaPkXRszRYcWgosaHXkvJr1hkF&#10;u/gn4st7R9klX340Zn86Um+Umk3H3QsIT6P/F9/dbzrMj5MV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Bx3EAAAA3QAAAA8AAAAAAAAAAAAAAAAAmAIAAGRycy9k&#10;b3ducmV2LnhtbFBLBQYAAAAABAAEAPUAAACJAwAAAAA=&#10;" path="m,2536r2515,l2515,,,,,2536xe" fillcolor="#eaeaea" stroked="f">
                    <v:path arrowok="t" o:connecttype="custom" o:connectlocs="0,3185;2515,3185;2515,649;0,649;0,3185" o:connectangles="0,0,0,0,0"/>
                  </v:shape>
                </v:group>
                <v:group id="Group 15" o:spid="_x0000_s1029" style="position:absolute;left:3044;top:649;width:2515;height:2536" coordorigin="3044,649" coordsize="2515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6" o:spid="_x0000_s1030" style="position:absolute;left:3044;top:649;width:2515;height:2536;visibility:visible;mso-wrap-style:square;v-text-anchor:top" coordsize="2515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VccQA&#10;AADdAAAADwAAAGRycy9kb3ducmV2LnhtbERPTWvCQBC9F/wPywi91U3aUmp0FZvSInixxoPHMTtu&#10;gtnZkF01+uvdQqG3ebzPmc5724gzdb52rCAdJSCIS6drNgq2xdfTOwgfkDU2jknBlTzMZ4OHKWba&#10;XfiHzptgRAxhn6GCKoQ2k9KXFVn0I9cSR+7gOoshws5I3eElhttGPifJm7RYc2yosKW8ovK4OVkF&#10;K/dhvpvl7ZOL/e41PRV5sja5Uo/DfjEBEagP/+I/91LH+S/jFH6/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FXHEAAAA3QAAAA8AAAAAAAAAAAAAAAAAmAIAAGRycy9k&#10;b3ducmV2LnhtbFBLBQYAAAAABAAEAPUAAACJAwAAAAA=&#10;" path="m,2536r2515,l2515,,,,,2536xe" filled="f">
                    <v:path arrowok="t" o:connecttype="custom" o:connectlocs="0,3185;2515,3185;2515,649;0,649;0,3185" o:connectangles="0,0,0,0,0"/>
                  </v:shape>
                </v:group>
                <v:group id="Group 17" o:spid="_x0000_s1031" style="position:absolute;left:4838;top:664;width:726;height:748" coordorigin="4838,664" coordsize="726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8" o:spid="_x0000_s1032" style="position:absolute;left:4838;top:664;width:726;height:748;visibility:visible;mso-wrap-style:square;v-text-anchor:top" coordsize="726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IxMUA&#10;AADdAAAADwAAAGRycy9kb3ducmV2LnhtbERP22rCQBB9L/gPywh9q5sY29qYVUSoF6hQtR8wZMck&#10;mJ0N2Y3Gfn23UOjbHM51skVvanGl1lWWFcSjCARxbnXFhYKv0/vTFITzyBpry6TgTg4W88FDhqm2&#10;Nz7Q9egLEULYpaig9L5JpXR5SQbdyDbEgTvb1qAPsC2kbvEWwk0tx1H0Ig1WHBpKbGhVUn45dkZB&#10;EnX+dfK8XyfdabePvzcfn9siV+px2C9nIDz1/l/8597qMD95S+D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4jExQAAAN0AAAAPAAAAAAAAAAAAAAAAAJgCAABkcnMv&#10;ZG93bnJldi54bWxQSwUGAAAAAAQABAD1AAAAigMAAAAA&#10;" path="m,l726,748e" filled="f" strokeweight="1.5pt">
                    <v:stroke dashstyle="dash"/>
                    <v:path arrowok="t" o:connecttype="custom" o:connectlocs="0,664;726,1412" o:connectangles="0,0"/>
                  </v:shape>
                </v:group>
                <v:group id="Group 19" o:spid="_x0000_s1033" style="position:absolute;left:3049;top:2442;width:736;height:758" coordorigin="3049,2442" coordsize="736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20" o:spid="_x0000_s1034" style="position:absolute;left:3049;top:2442;width:736;height:758;visibility:visible;mso-wrap-style:square;v-text-anchor:top" coordsize="73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ZTMUA&#10;AADdAAAADwAAAGRycy9kb3ducmV2LnhtbERP22rCQBB9F/yHZQTf6qaNVpu6ilQsIhU17QcM2WkS&#10;zM6G7DbGfn1XKPg2h3Od+bIzlWipcaVlBY+jCARxZnXJuYKvz83DDITzyBory6TgSg6Wi35vjom2&#10;Fz5Rm/pchBB2CSoovK8TKV1WkEE3sjVx4L5tY9AH2ORSN3gJ4aaST1H0LA2WHBoKrOmtoOyc/hgF&#10;Yz9Jx+uP1Xt0OO7a834T/06vsVLDQbd6BeGp83fxv3urw/z4ZQK3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dlMxQAAAN0AAAAPAAAAAAAAAAAAAAAAAJgCAABkcnMv&#10;ZG93bnJldi54bWxQSwUGAAAAAAQABAD1AAAAigMAAAAA&#10;" path="m,l736,758e" filled="f" strokeweight="1.5pt">
                    <v:stroke dashstyle="dash"/>
                    <v:path arrowok="t" o:connecttype="custom" o:connectlocs="0,2442;736,3200" o:connectangles="0,0"/>
                  </v:shape>
                </v:group>
                <v:group id="Group 21" o:spid="_x0000_s1035" style="position:absolute;left:4823;top:2427;width:716;height:758" coordorigin="4823,2427" coordsize="716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22" o:spid="_x0000_s1036" style="position:absolute;left:4823;top:2427;width:716;height:758;visibility:visible;mso-wrap-style:square;v-text-anchor:top" coordsize="71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nMQA&#10;AADdAAAADwAAAGRycy9kb3ducmV2LnhtbERPS2vCQBC+F/wPyxS81U1tiRpdRQqhBU+Nz+OQnWZD&#10;s7Mhu2rqr+8WhN7m43vOYtXbRlyo87VjBc+jBARx6XTNlYLdNn+agvABWWPjmBT8kIfVcvCwwEy7&#10;K3/SpQiViCHsM1RgQmgzKX1pyKIfuZY4cl+usxgi7CqpO7zGcNvIcZKk0mLNscFgS2+Gyu/ibBXI&#10;9vg+Punb0aTpJnk97PZ5kedKDR/79RxEoD78i+/uDx3nv8w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j5zEAAAA3QAAAA8AAAAAAAAAAAAAAAAAmAIAAGRycy9k&#10;b3ducmV2LnhtbFBLBQYAAAAABAAEAPUAAACJAwAAAAA=&#10;" path="m716,l,758e" filled="f" strokeweight="1.5pt">
                    <v:stroke dashstyle="dash"/>
                    <v:path arrowok="t" o:connecttype="custom" o:connectlocs="716,2427;0,3185" o:connectangles="0,0"/>
                  </v:shape>
                </v:group>
                <v:group id="Group 23" o:spid="_x0000_s1037" style="position:absolute;left:3043;top:664;width:742;height:737" coordorigin="3043,664" coordsize="74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24" o:spid="_x0000_s1038" style="position:absolute;left:3043;top:664;width:742;height:737;visibility:visible;mso-wrap-style:square;v-text-anchor:top" coordsize="74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ZIMMA&#10;AADdAAAADwAAAGRycy9kb3ducmV2LnhtbERPTWvCQBC9F/wPywjemk1TKCa6ShGFeqvagt6G7JgE&#10;s7Nhd43Jv+8WCr3N433Ocj2YVvTkfGNZwUuSgiAurW64UvB12j3PQfiArLG1TApG8rBeTZ6WWGj7&#10;4AP1x1CJGMK+QAV1CF0hpS9rMugT2xFH7mqdwRChq6R2+IjhppVZmr5Jgw3Hhho72tRU3o53oyBc&#10;Pk8uG7/xfNi2PO7dLd3Mt0rNpsP7AkSgIfyL/9wfOs5/zX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GZIMMAAADdAAAADwAAAAAAAAAAAAAAAACYAgAAZHJzL2Rv&#10;d25yZXYueG1sUEsFBgAAAAAEAAQA9QAAAIgDAAAAAA==&#10;" path="m742,l,737e" filled="f" strokeweight="1.5pt">
                    <v:stroke dashstyle="dash"/>
                    <v:path arrowok="t" o:connecttype="custom" o:connectlocs="742,664;0,1401" o:connectangles="0,0"/>
                  </v:shape>
                </v:group>
                <w10:wrap type="through" anchorx="page"/>
              </v:group>
            </w:pict>
          </mc:Fallback>
        </mc:AlternateContent>
      </w:r>
      <w:r w:rsidR="006556F8">
        <w:rPr>
          <w:spacing w:val="-7"/>
        </w:rPr>
        <w:t xml:space="preserve">          </w:t>
      </w:r>
      <w:r w:rsidR="00B812AB">
        <w:t>i</w:t>
      </w:r>
      <w:r w:rsidR="00B812AB">
        <w:rPr>
          <w:spacing w:val="-8"/>
        </w:rPr>
        <w:t xml:space="preserve"> </w:t>
      </w:r>
      <w:r w:rsidR="00B812AB">
        <w:t>o</w:t>
      </w:r>
      <w:r w:rsidR="00B812AB">
        <w:rPr>
          <w:spacing w:val="-1"/>
        </w:rPr>
        <w:t>t</w:t>
      </w:r>
      <w:r w:rsidR="00B812AB">
        <w:rPr>
          <w:spacing w:val="3"/>
        </w:rPr>
        <w:t>r</w:t>
      </w:r>
      <w:r w:rsidR="00B812AB">
        <w:rPr>
          <w:spacing w:val="1"/>
        </w:rPr>
        <w:t>z</w:t>
      </w:r>
      <w:r w:rsidR="00B812AB">
        <w:rPr>
          <w:spacing w:val="-7"/>
        </w:rPr>
        <w:t>y</w:t>
      </w:r>
      <w:r w:rsidR="00B812AB">
        <w:rPr>
          <w:spacing w:val="4"/>
        </w:rPr>
        <w:t>m</w:t>
      </w:r>
      <w:r w:rsidR="00B812AB">
        <w:rPr>
          <w:spacing w:val="1"/>
        </w:rPr>
        <w:t>a</w:t>
      </w:r>
      <w:r w:rsidR="00B812AB">
        <w:t>no</w:t>
      </w:r>
      <w:r w:rsidR="00B812AB">
        <w:rPr>
          <w:spacing w:val="-7"/>
        </w:rPr>
        <w:t xml:space="preserve"> </w:t>
      </w:r>
      <w:r w:rsidR="00953D35">
        <w:rPr>
          <w:spacing w:val="-7"/>
        </w:rPr>
        <w:t xml:space="preserve"> </w:t>
      </w:r>
      <w:r w:rsidR="00B812AB">
        <w:t>oś</w:t>
      </w:r>
      <w:r w:rsidR="00B812AB">
        <w:rPr>
          <w:spacing w:val="4"/>
        </w:rPr>
        <w:t>m</w:t>
      </w:r>
      <w:r w:rsidR="00B812AB">
        <w:rPr>
          <w:spacing w:val="-1"/>
        </w:rPr>
        <w:t>i</w:t>
      </w:r>
      <w:r w:rsidR="00B812AB">
        <w:t>o</w:t>
      </w:r>
      <w:r w:rsidR="00B812AB">
        <w:rPr>
          <w:spacing w:val="3"/>
        </w:rPr>
        <w:t>k</w:t>
      </w:r>
      <w:r w:rsidR="00B812AB">
        <w:t>ąt</w:t>
      </w:r>
      <w:r w:rsidR="00B812AB">
        <w:rPr>
          <w:spacing w:val="-7"/>
        </w:rPr>
        <w:t xml:space="preserve"> </w:t>
      </w:r>
      <w:r w:rsidR="00B812AB">
        <w:rPr>
          <w:spacing w:val="2"/>
        </w:rPr>
        <w:t>f</w:t>
      </w:r>
      <w:r w:rsidR="00B812AB">
        <w:t>or</w:t>
      </w:r>
      <w:r w:rsidR="00B812AB">
        <w:rPr>
          <w:spacing w:val="-3"/>
        </w:rPr>
        <w:t>e</w:t>
      </w:r>
      <w:r w:rsidR="00B812AB">
        <w:rPr>
          <w:spacing w:val="4"/>
        </w:rPr>
        <w:t>m</w:t>
      </w:r>
      <w:r w:rsidR="00B812AB">
        <w:rPr>
          <w:spacing w:val="1"/>
        </w:rPr>
        <w:t>n</w:t>
      </w:r>
      <w:r w:rsidR="00B812AB">
        <w:t>y</w:t>
      </w:r>
      <w:r w:rsidR="00B812AB">
        <w:rPr>
          <w:w w:val="99"/>
        </w:rPr>
        <w:t xml:space="preserve"> </w:t>
      </w:r>
      <w:r w:rsidR="00B812AB">
        <w:t>o</w:t>
      </w:r>
      <w:r w:rsidR="00B812AB">
        <w:rPr>
          <w:spacing w:val="-7"/>
        </w:rPr>
        <w:t xml:space="preserve"> </w:t>
      </w:r>
      <w:r w:rsidR="00B812AB">
        <w:rPr>
          <w:spacing w:val="-1"/>
        </w:rPr>
        <w:t>b</w:t>
      </w:r>
      <w:r w:rsidR="00B812AB">
        <w:t>o</w:t>
      </w:r>
      <w:r w:rsidR="00B812AB">
        <w:rPr>
          <w:spacing w:val="3"/>
        </w:rPr>
        <w:t>k</w:t>
      </w:r>
      <w:r w:rsidR="00B812AB">
        <w:t>ach</w:t>
      </w:r>
      <w:r w:rsidR="00B812AB">
        <w:rPr>
          <w:spacing w:val="-6"/>
        </w:rPr>
        <w:t xml:space="preserve"> </w:t>
      </w:r>
      <w:r w:rsidR="00B812AB">
        <w:rPr>
          <w:spacing w:val="-1"/>
        </w:rPr>
        <w:t>d</w:t>
      </w:r>
      <w:r w:rsidR="00B812AB">
        <w:rPr>
          <w:spacing w:val="1"/>
        </w:rPr>
        <w:t>ł</w:t>
      </w:r>
      <w:r w:rsidR="00B812AB">
        <w:t>u</w:t>
      </w:r>
      <w:r w:rsidR="00B812AB">
        <w:rPr>
          <w:spacing w:val="-1"/>
        </w:rPr>
        <w:t>g</w:t>
      </w:r>
      <w:r w:rsidR="00B812AB">
        <w:t>oś</w:t>
      </w:r>
      <w:r w:rsidR="00B812AB">
        <w:rPr>
          <w:spacing w:val="1"/>
        </w:rPr>
        <w:t>c</w:t>
      </w:r>
      <w:r w:rsidR="00B812AB">
        <w:t>i</w:t>
      </w:r>
      <w:r w:rsidR="00B812AB">
        <w:rPr>
          <w:spacing w:val="-6"/>
        </w:rPr>
        <w:t xml:space="preserve"> </w:t>
      </w:r>
      <w:r w:rsidR="00B812AB">
        <w:t>4.</w:t>
      </w:r>
    </w:p>
    <w:tbl>
      <w:tblPr>
        <w:tblpPr w:leftFromText="141" w:rightFromText="141" w:vertAnchor="text" w:horzAnchor="page" w:tblpX="1516" w:tblpY="18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708"/>
        <w:gridCol w:w="708"/>
      </w:tblGrid>
      <w:tr w:rsidR="006556F8" w:rsidRPr="00D15A4E" w:rsidTr="006556F8">
        <w:trPr>
          <w:trHeight w:hRule="exact" w:val="408"/>
        </w:trPr>
        <w:tc>
          <w:tcPr>
            <w:tcW w:w="4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20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art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em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2.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0" w:right="263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6" w:right="267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  <w:tr w:rsidR="006556F8" w:rsidRPr="00D15A4E" w:rsidTr="006556F8">
        <w:trPr>
          <w:trHeight w:hRule="exact" w:val="408"/>
        </w:trPr>
        <w:tc>
          <w:tcPr>
            <w:tcW w:w="4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20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ól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ę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h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oż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est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równa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6.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0" w:right="263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6" w:right="267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</w:tbl>
    <w:p w:rsidR="00B812AB" w:rsidRDefault="00B812AB" w:rsidP="00B812AB">
      <w:pPr>
        <w:spacing w:before="7" w:line="100" w:lineRule="exact"/>
        <w:rPr>
          <w:sz w:val="10"/>
          <w:szCs w:val="10"/>
        </w:rPr>
      </w:pPr>
    </w:p>
    <w:p w:rsidR="00B812AB" w:rsidRDefault="00B812AB" w:rsidP="00B812AB">
      <w:pPr>
        <w:spacing w:before="2" w:line="120" w:lineRule="exact"/>
        <w:rPr>
          <w:sz w:val="12"/>
          <w:szCs w:val="12"/>
        </w:rPr>
      </w:pPr>
    </w:p>
    <w:p w:rsidR="006556F8" w:rsidRDefault="006556F8" w:rsidP="002A28BE">
      <w:pPr>
        <w:spacing w:line="360" w:lineRule="auto"/>
        <w:rPr>
          <w:sz w:val="24"/>
          <w:szCs w:val="24"/>
          <w:u w:val="single"/>
        </w:rPr>
      </w:pPr>
    </w:p>
    <w:p w:rsidR="006556F8" w:rsidRDefault="006556F8" w:rsidP="002A28BE">
      <w:pPr>
        <w:spacing w:line="360" w:lineRule="auto"/>
        <w:rPr>
          <w:sz w:val="24"/>
          <w:szCs w:val="24"/>
          <w:u w:val="single"/>
        </w:rPr>
      </w:pPr>
    </w:p>
    <w:p w:rsidR="00E90233" w:rsidRDefault="00E90233" w:rsidP="00042FD9">
      <w:pPr>
        <w:spacing w:before="240" w:after="0" w:line="360" w:lineRule="auto"/>
        <w:rPr>
          <w:sz w:val="24"/>
          <w:szCs w:val="24"/>
          <w:u w:val="single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anchor distT="0" distB="0" distL="114300" distR="114300" simplePos="0" relativeHeight="251951616" behindDoc="0" locked="0" layoutInCell="1" allowOverlap="1" wp14:anchorId="153144AB" wp14:editId="1E241C0E">
            <wp:simplePos x="0" y="0"/>
            <wp:positionH relativeFrom="column">
              <wp:posOffset>4555490</wp:posOffset>
            </wp:positionH>
            <wp:positionV relativeFrom="paragraph">
              <wp:posOffset>172085</wp:posOffset>
            </wp:positionV>
            <wp:extent cx="1657350" cy="1058565"/>
            <wp:effectExtent l="0" t="0" r="0" b="8255"/>
            <wp:wrapThrough wrapText="bothSides">
              <wp:wrapPolygon edited="0">
                <wp:start x="0" y="0"/>
                <wp:lineTo x="0" y="21380"/>
                <wp:lineTo x="21352" y="21380"/>
                <wp:lineTo x="21352" y="0"/>
                <wp:lineTo x="0" y="0"/>
              </wp:wrapPolygon>
            </wp:wrapThrough>
            <wp:docPr id="1453" name="Obraz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33" w:rsidRDefault="00B812AB" w:rsidP="00E90233">
      <w:pPr>
        <w:spacing w:after="0"/>
        <w:rPr>
          <w:rFonts w:ascii="Times New Roman" w:hAnsi="Times New Roman"/>
          <w:sz w:val="24"/>
        </w:rPr>
      </w:pPr>
      <w:r w:rsidRPr="007423E9">
        <w:rPr>
          <w:sz w:val="24"/>
          <w:szCs w:val="24"/>
          <w:u w:val="single"/>
        </w:rPr>
        <w:t>Zad. 1</w:t>
      </w:r>
      <w:r w:rsidR="00042FD9">
        <w:rPr>
          <w:sz w:val="24"/>
          <w:szCs w:val="24"/>
          <w:u w:val="single"/>
        </w:rPr>
        <w:t>80</w:t>
      </w:r>
      <w:r w:rsidR="00BC43D0" w:rsidRPr="007423E9">
        <w:rPr>
          <w:sz w:val="24"/>
          <w:szCs w:val="24"/>
        </w:rPr>
        <w:t xml:space="preserve"> </w:t>
      </w:r>
      <w:r w:rsidRPr="007423E9">
        <w:rPr>
          <w:sz w:val="24"/>
          <w:szCs w:val="24"/>
        </w:rPr>
        <w:t xml:space="preserve">  </w:t>
      </w:r>
      <w:r w:rsidR="00E90233" w:rsidRPr="00E90233">
        <w:rPr>
          <w:rFonts w:ascii="Times New Roman" w:hAnsi="Times New Roman"/>
          <w:sz w:val="24"/>
        </w:rPr>
        <w:t xml:space="preserve">Prostokąt o bokach długości 12 i 6 podzielono na dwa </w:t>
      </w:r>
      <w:r w:rsidR="00E90233">
        <w:rPr>
          <w:rFonts w:ascii="Times New Roman" w:hAnsi="Times New Roman"/>
          <w:sz w:val="24"/>
        </w:rPr>
        <w:t xml:space="preserve">  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Pr="00E90233">
        <w:rPr>
          <w:rFonts w:ascii="Times New Roman" w:hAnsi="Times New Roman"/>
          <w:sz w:val="24"/>
        </w:rPr>
        <w:t xml:space="preserve">prostokąty (patrz rysunek). Obwód </w:t>
      </w:r>
      <w:r>
        <w:rPr>
          <w:rFonts w:ascii="Times New Roman" w:hAnsi="Times New Roman"/>
          <w:sz w:val="24"/>
        </w:rPr>
        <w:t xml:space="preserve"> </w:t>
      </w:r>
      <w:r w:rsidRPr="00E90233">
        <w:rPr>
          <w:rFonts w:ascii="Times New Roman" w:hAnsi="Times New Roman"/>
          <w:sz w:val="24"/>
        </w:rPr>
        <w:t xml:space="preserve">jednego z prostokątów </w:t>
      </w:r>
      <w:r>
        <w:rPr>
          <w:rFonts w:ascii="Times New Roman" w:hAnsi="Times New Roman"/>
          <w:sz w:val="24"/>
        </w:rPr>
        <w:t xml:space="preserve"> 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E90233">
        <w:rPr>
          <w:rFonts w:ascii="Times New Roman" w:hAnsi="Times New Roman"/>
          <w:sz w:val="24"/>
        </w:rPr>
        <w:t xml:space="preserve">otrzymanych w wyniku podziału jest 2 razy większy od obwodu </w:t>
      </w:r>
      <w:r>
        <w:rPr>
          <w:rFonts w:ascii="Times New Roman" w:hAnsi="Times New Roman"/>
          <w:sz w:val="24"/>
        </w:rPr>
        <w:t xml:space="preserve"> </w:t>
      </w:r>
    </w:p>
    <w:p w:rsidR="00B812AB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Pr="00E90233">
        <w:rPr>
          <w:rFonts w:ascii="Times New Roman" w:hAnsi="Times New Roman"/>
          <w:sz w:val="24"/>
        </w:rPr>
        <w:t xml:space="preserve">drugiego. </w:t>
      </w:r>
      <w:r>
        <w:rPr>
          <w:rFonts w:ascii="Times New Roman" w:hAnsi="Times New Roman"/>
          <w:sz w:val="24"/>
        </w:rPr>
        <w:t xml:space="preserve"> </w:t>
      </w:r>
      <w:r w:rsidRPr="00E90233">
        <w:rPr>
          <w:rFonts w:ascii="Times New Roman" w:hAnsi="Times New Roman"/>
          <w:sz w:val="24"/>
        </w:rPr>
        <w:t>Podaj wymiary prostokąta o mniejszym obwodzie.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</w:p>
    <w:p w:rsidR="007C3C93" w:rsidRDefault="000D1569" w:rsidP="00B812AB">
      <w:pPr>
        <w:spacing w:after="0"/>
        <w:ind w:left="60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957760" behindDoc="0" locked="0" layoutInCell="1" allowOverlap="1" wp14:anchorId="203377E3" wp14:editId="718B0838">
            <wp:simplePos x="0" y="0"/>
            <wp:positionH relativeFrom="column">
              <wp:posOffset>4212590</wp:posOffset>
            </wp:positionH>
            <wp:positionV relativeFrom="paragraph">
              <wp:posOffset>177800</wp:posOffset>
            </wp:positionV>
            <wp:extent cx="1828800" cy="972234"/>
            <wp:effectExtent l="0" t="0" r="0" b="0"/>
            <wp:wrapThrough wrapText="bothSides">
              <wp:wrapPolygon edited="0">
                <wp:start x="0" y="0"/>
                <wp:lineTo x="0" y="21163"/>
                <wp:lineTo x="21375" y="21163"/>
                <wp:lineTo x="21375" y="0"/>
                <wp:lineTo x="0" y="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69" w:rsidRDefault="00B812AB" w:rsidP="004F6572">
      <w:pPr>
        <w:spacing w:after="0"/>
        <w:ind w:left="60"/>
      </w:pPr>
      <w:r w:rsidRPr="00F20ADD">
        <w:rPr>
          <w:sz w:val="24"/>
          <w:u w:val="single"/>
        </w:rPr>
        <w:t>Zad. 1</w:t>
      </w:r>
      <w:r w:rsidR="009A5720">
        <w:rPr>
          <w:sz w:val="24"/>
          <w:u w:val="single"/>
        </w:rPr>
        <w:t>8</w:t>
      </w:r>
      <w:r w:rsidR="00042FD9">
        <w:rPr>
          <w:sz w:val="24"/>
          <w:u w:val="single"/>
        </w:rPr>
        <w:t>1</w:t>
      </w:r>
      <w:r w:rsidRPr="00F20ADD">
        <w:rPr>
          <w:u w:val="single"/>
        </w:rPr>
        <w:t xml:space="preserve"> </w:t>
      </w:r>
      <w:r w:rsidRPr="00F20ADD">
        <w:t xml:space="preserve">  </w:t>
      </w:r>
      <w:r w:rsidR="004F6572">
        <w:t xml:space="preserve">Pewien czworokąt foremny podzielono na dwa trójkąty </w:t>
      </w:r>
      <w:r w:rsidR="000D1569">
        <w:t xml:space="preserve">  </w:t>
      </w:r>
    </w:p>
    <w:p w:rsidR="000D1569" w:rsidRDefault="000D1569" w:rsidP="004F6572">
      <w:pPr>
        <w:spacing w:after="0"/>
        <w:ind w:left="60"/>
      </w:pPr>
      <w:r w:rsidRPr="000D1569">
        <w:rPr>
          <w:sz w:val="24"/>
        </w:rPr>
        <w:t xml:space="preserve">      </w:t>
      </w:r>
      <w:r>
        <w:rPr>
          <w:sz w:val="24"/>
        </w:rPr>
        <w:t xml:space="preserve">   </w:t>
      </w:r>
      <w:r w:rsidR="004F6572">
        <w:t xml:space="preserve">prostokątne i złożono z nich figurę jak na rysunku. Czy obwód </w:t>
      </w:r>
      <w:r>
        <w:t xml:space="preserve">  </w:t>
      </w:r>
    </w:p>
    <w:p w:rsidR="00B812AB" w:rsidRDefault="000D1569" w:rsidP="004F6572">
      <w:pPr>
        <w:spacing w:after="0"/>
        <w:ind w:left="60"/>
      </w:pPr>
      <w:r>
        <w:t xml:space="preserve">          </w:t>
      </w:r>
      <w:r w:rsidR="004F6572">
        <w:t>otrzymanej figury jest równy obwodowi czworokąta foremnego ?</w:t>
      </w:r>
    </w:p>
    <w:p w:rsidR="00E00586" w:rsidRPr="00F20ADD" w:rsidRDefault="00E00586" w:rsidP="004F6572">
      <w:pPr>
        <w:spacing w:after="0"/>
        <w:ind w:left="60"/>
      </w:pPr>
    </w:p>
    <w:p w:rsidR="00B812AB" w:rsidRPr="006556F8" w:rsidRDefault="00E00586" w:rsidP="00B812AB">
      <w:pPr>
        <w:spacing w:after="0"/>
        <w:rPr>
          <w:rFonts w:ascii="Times New Roman" w:eastAsia="Times New Roman" w:hAnsi="Times New Roman"/>
          <w:sz w:val="14"/>
          <w:szCs w:val="30"/>
          <w:u w:val="single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30"/>
          <w:u w:val="single"/>
          <w:lang w:eastAsia="pl-PL"/>
        </w:rPr>
        <w:drawing>
          <wp:anchor distT="0" distB="0" distL="114300" distR="114300" simplePos="0" relativeHeight="251956736" behindDoc="0" locked="0" layoutInCell="1" allowOverlap="1" wp14:anchorId="4D102012" wp14:editId="7EAB3BBC">
            <wp:simplePos x="0" y="0"/>
            <wp:positionH relativeFrom="column">
              <wp:posOffset>151130</wp:posOffset>
            </wp:positionH>
            <wp:positionV relativeFrom="paragraph">
              <wp:posOffset>104775</wp:posOffset>
            </wp:positionV>
            <wp:extent cx="5626100" cy="837565"/>
            <wp:effectExtent l="0" t="0" r="0" b="635"/>
            <wp:wrapThrough wrapText="bothSides">
              <wp:wrapPolygon edited="0">
                <wp:start x="0" y="0"/>
                <wp:lineTo x="0" y="21125"/>
                <wp:lineTo x="21502" y="21125"/>
                <wp:lineTo x="21502" y="0"/>
                <wp:lineTo x="0" y="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586" w:rsidRDefault="00E00586" w:rsidP="00E00586">
      <w:pPr>
        <w:rPr>
          <w:u w:val="single"/>
        </w:rPr>
      </w:pPr>
    </w:p>
    <w:p w:rsidR="00E00586" w:rsidRDefault="00E00586" w:rsidP="00E00586">
      <w:pPr>
        <w:rPr>
          <w:u w:val="single"/>
        </w:rPr>
      </w:pPr>
    </w:p>
    <w:p w:rsidR="00E00586" w:rsidRDefault="00E00586" w:rsidP="0087426B">
      <w:pPr>
        <w:spacing w:before="240"/>
        <w:rPr>
          <w:u w:val="single"/>
        </w:rPr>
      </w:pPr>
    </w:p>
    <w:p w:rsidR="00B812AB" w:rsidRDefault="000D1569" w:rsidP="00042FD9">
      <w:pPr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681280" behindDoc="1" locked="0" layoutInCell="1" allowOverlap="1" wp14:anchorId="01E0D4D7" wp14:editId="2951E731">
            <wp:simplePos x="0" y="0"/>
            <wp:positionH relativeFrom="column">
              <wp:posOffset>4850765</wp:posOffset>
            </wp:positionH>
            <wp:positionV relativeFrom="paragraph">
              <wp:posOffset>103505</wp:posOffset>
            </wp:positionV>
            <wp:extent cx="126428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55" y="21268"/>
                <wp:lineTo x="21155" y="0"/>
                <wp:lineTo x="0" y="0"/>
              </wp:wrapPolygon>
            </wp:wrapThrough>
            <wp:docPr id="3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391036">
        <w:rPr>
          <w:u w:val="single"/>
        </w:rPr>
        <w:t>Zad. 1</w:t>
      </w:r>
      <w:r w:rsidR="009A5720">
        <w:rPr>
          <w:u w:val="single"/>
        </w:rPr>
        <w:t>8</w:t>
      </w:r>
      <w:r w:rsidR="00042FD9">
        <w:rPr>
          <w:u w:val="single"/>
        </w:rPr>
        <w:t>2</w:t>
      </w:r>
      <w:r w:rsidR="006556F8">
        <w:t xml:space="preserve">  </w:t>
      </w:r>
      <w:r w:rsidR="00B812AB">
        <w:t xml:space="preserve">      Punkty E i F są środkami boków BC i CD kwadratu ABCD. </w:t>
      </w:r>
    </w:p>
    <w:tbl>
      <w:tblPr>
        <w:tblW w:w="72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960"/>
        <w:gridCol w:w="960"/>
      </w:tblGrid>
      <w:tr w:rsidR="00B812AB" w:rsidRPr="00F030B2" w:rsidTr="00B812AB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2AB" w:rsidRPr="00F030B2" w:rsidRDefault="00B812AB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Pole trójkąta EFC stanowi  1/8  pola kwadratu ABCD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812AB" w:rsidRPr="00F030B2" w:rsidTr="00B812AB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2AB" w:rsidRPr="00F030B2" w:rsidRDefault="00B812AB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Pole czworokąta DBEF stanowi 3/8 pola kwadratu ABCD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24720E" w:rsidRPr="00D4618F" w:rsidRDefault="0024720E" w:rsidP="00B812AB">
      <w:pPr>
        <w:tabs>
          <w:tab w:val="left" w:pos="1080"/>
        </w:tabs>
        <w:rPr>
          <w:sz w:val="36"/>
          <w:u w:val="single"/>
          <w:lang w:eastAsia="pl-PL"/>
        </w:rPr>
      </w:pPr>
    </w:p>
    <w:p w:rsidR="00B812AB" w:rsidRDefault="008E450A" w:rsidP="0087426B">
      <w:pPr>
        <w:tabs>
          <w:tab w:val="left" w:pos="1080"/>
        </w:tabs>
        <w:rPr>
          <w:sz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304" behindDoc="1" locked="0" layoutInCell="1" allowOverlap="1" wp14:anchorId="7E0A3367" wp14:editId="6862E7EF">
            <wp:simplePos x="0" y="0"/>
            <wp:positionH relativeFrom="column">
              <wp:posOffset>2745740</wp:posOffset>
            </wp:positionH>
            <wp:positionV relativeFrom="paragraph">
              <wp:posOffset>10160</wp:posOffset>
            </wp:positionV>
            <wp:extent cx="1424305" cy="1560830"/>
            <wp:effectExtent l="0" t="0" r="4445" b="1270"/>
            <wp:wrapThrough wrapText="bothSides">
              <wp:wrapPolygon edited="0">
                <wp:start x="0" y="0"/>
                <wp:lineTo x="0" y="21354"/>
                <wp:lineTo x="21379" y="21354"/>
                <wp:lineTo x="21379" y="0"/>
                <wp:lineTo x="0" y="0"/>
              </wp:wrapPolygon>
            </wp:wrapThrough>
            <wp:docPr id="3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0F07F7">
        <w:rPr>
          <w:sz w:val="24"/>
          <w:u w:val="single"/>
          <w:lang w:eastAsia="pl-PL"/>
        </w:rPr>
        <w:t>Zad. 1</w:t>
      </w:r>
      <w:r w:rsidR="009A5720">
        <w:rPr>
          <w:sz w:val="24"/>
          <w:u w:val="single"/>
          <w:lang w:eastAsia="pl-PL"/>
        </w:rPr>
        <w:t>8</w:t>
      </w:r>
      <w:r w:rsidR="0087426B">
        <w:rPr>
          <w:sz w:val="24"/>
          <w:u w:val="single"/>
          <w:lang w:eastAsia="pl-PL"/>
        </w:rPr>
        <w:t>3</w:t>
      </w:r>
      <w:r w:rsidR="00B812AB">
        <w:rPr>
          <w:sz w:val="24"/>
          <w:u w:val="single"/>
          <w:lang w:eastAsia="pl-PL"/>
        </w:rPr>
        <w:t xml:space="preserve"> </w:t>
      </w:r>
    </w:p>
    <w:p w:rsidR="008E450A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Pole kwadratu ABCD wynosi </w:t>
      </w:r>
      <m:oMath>
        <m:r>
          <w:rPr>
            <w:rFonts w:ascii="Cambria Math" w:hAnsi="Cambria Math"/>
            <w:sz w:val="24"/>
            <w:lang w:eastAsia="pl-PL"/>
          </w:rPr>
          <m:t xml:space="preserve">64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,</m:t>
        </m:r>
      </m:oMath>
      <w:r>
        <w:rPr>
          <w:sz w:val="24"/>
          <w:lang w:eastAsia="pl-PL"/>
        </w:rPr>
        <w:t xml:space="preserve"> a </w:t>
      </w:r>
    </w:p>
    <w:p w:rsidR="008E450A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pole kwadratu EFGH </w:t>
      </w:r>
      <m:oMath>
        <m:r>
          <w:rPr>
            <w:rFonts w:ascii="Cambria Math" w:hAnsi="Cambria Math"/>
            <w:sz w:val="24"/>
            <w:lang w:eastAsia="pl-PL"/>
          </w:rPr>
          <m:t xml:space="preserve">16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Oblicz pole </w:t>
      </w:r>
    </w:p>
    <w:p w:rsidR="00B812AB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>trapezu DCGH.</w:t>
      </w:r>
    </w:p>
    <w:p w:rsidR="00B812AB" w:rsidRDefault="00B812AB" w:rsidP="00596316">
      <w:pPr>
        <w:rPr>
          <w:rFonts w:eastAsia="Times New Roman"/>
          <w:u w:val="single"/>
        </w:rPr>
      </w:pPr>
    </w:p>
    <w:p w:rsidR="008E450A" w:rsidRDefault="008E450A" w:rsidP="00596316">
      <w:pPr>
        <w:rPr>
          <w:rFonts w:eastAsia="Times New Roman"/>
          <w:u w:val="single"/>
        </w:rPr>
      </w:pPr>
    </w:p>
    <w:p w:rsidR="007F096E" w:rsidRPr="00F20ADD" w:rsidRDefault="007F096E" w:rsidP="00596316">
      <w:pPr>
        <w:rPr>
          <w:rFonts w:eastAsia="Times New Roman"/>
          <w:i/>
        </w:rPr>
      </w:pPr>
      <w:r w:rsidRPr="00F20ADD">
        <w:rPr>
          <w:rFonts w:eastAsia="Times New Roman"/>
          <w:u w:val="single"/>
        </w:rPr>
        <w:t>Zad.</w:t>
      </w:r>
      <w:r w:rsidR="00BC43D0"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4</w:t>
      </w:r>
      <w:r w:rsidR="008E3779">
        <w:rPr>
          <w:rFonts w:eastAsia="Times New Roman"/>
          <w:u w:val="single"/>
        </w:rPr>
        <w:t xml:space="preserve"> </w:t>
      </w:r>
      <w:r w:rsidR="008E3779">
        <w:rPr>
          <w:rFonts w:eastAsia="Times New Roman"/>
        </w:rPr>
        <w:t xml:space="preserve"> </w:t>
      </w:r>
      <w:r w:rsidRPr="00F20ADD">
        <w:rPr>
          <w:rFonts w:eastAsia="Times New Roman"/>
          <w:b/>
        </w:rPr>
        <w:t xml:space="preserve">      Równoległobok, w którym stosunek długości sąsiednich boków wynosi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 2  :  3</m:t>
        </m:r>
      </m:oMath>
      <w:r w:rsidRPr="00F20ADD">
        <w:rPr>
          <w:rFonts w:eastAsia="Times New Roman"/>
          <w:b/>
        </w:rPr>
        <w:t xml:space="preserve"> , podzielono wzdłuż </w:t>
      </w:r>
      <w:r w:rsidR="008E3779">
        <w:rPr>
          <w:rFonts w:eastAsia="Times New Roman"/>
          <w:b/>
        </w:rPr>
        <w:t xml:space="preserve"> </w:t>
      </w:r>
      <w:r w:rsidRPr="00F20ADD">
        <w:rPr>
          <w:rFonts w:eastAsia="Times New Roman"/>
          <w:b/>
        </w:rPr>
        <w:t xml:space="preserve">przekątnej o długości  </w:t>
      </w:r>
      <m:oMath>
        <m:r>
          <m:rPr>
            <m:sty m:val="bi"/>
          </m:rPr>
          <w:rPr>
            <w:rFonts w:ascii="Cambria Math" w:eastAsia="Times New Roman" w:hAnsi="Cambria Math"/>
          </w:rPr>
          <m:t>13 cm</m:t>
        </m:r>
      </m:oMath>
      <w:r w:rsidRPr="00F20ADD">
        <w:rPr>
          <w:rFonts w:eastAsia="Times New Roman"/>
          <w:b/>
        </w:rPr>
        <w:t xml:space="preserve"> na dwa przystające trójkąty. Obwód każdego z tych trójkątów jest równy  </w:t>
      </w:r>
      <m:oMath>
        <m:r>
          <m:rPr>
            <m:sty m:val="bi"/>
          </m:rPr>
          <w:rPr>
            <w:rFonts w:ascii="Cambria Math" w:eastAsia="Times New Roman" w:hAnsi="Cambria Math"/>
          </w:rPr>
          <m:t>33 cm.</m:t>
        </m:r>
      </m:oMath>
      <w:r w:rsidRPr="00F20ADD">
        <w:rPr>
          <w:rFonts w:eastAsia="Times New Roman"/>
          <w:b/>
        </w:rPr>
        <w:t xml:space="preserve">                                                                               </w:t>
      </w:r>
      <w:r w:rsidRPr="00F20ADD">
        <w:rPr>
          <w:rFonts w:eastAsia="Times New Roman"/>
          <w:i/>
        </w:rPr>
        <w:t>Czy podane zdania są prawdziwe ?</w:t>
      </w:r>
    </w:p>
    <w:p w:rsidR="007F096E" w:rsidRPr="00586DD3" w:rsidRDefault="007F096E" w:rsidP="00596316">
      <w:pPr>
        <w:spacing w:after="0" w:line="240" w:lineRule="auto"/>
        <w:rPr>
          <w:rFonts w:eastAsia="Times New Roman"/>
          <w:i/>
          <w:sz w:val="6"/>
        </w:rPr>
      </w:pPr>
    </w:p>
    <w:p w:rsidR="007F096E" w:rsidRPr="00F20ADD" w:rsidRDefault="007F096E" w:rsidP="008E450A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A.  Równoległobok ma obwód  </w:t>
      </w:r>
      <m:oMath>
        <m:r>
          <w:rPr>
            <w:rFonts w:ascii="Cambria Math" w:eastAsia="Times New Roman" w:hAnsi="Cambria Math"/>
          </w:rPr>
          <m:t>40 cm.</m:t>
        </m:r>
      </m:oMath>
      <w:r w:rsidRPr="00F20ADD">
        <w:rPr>
          <w:rFonts w:eastAsia="Times New Roman"/>
        </w:rPr>
        <w:t xml:space="preserve">                                                                             TAK    NIE</w:t>
      </w:r>
    </w:p>
    <w:p w:rsidR="007F096E" w:rsidRPr="00F20ADD" w:rsidRDefault="007F096E" w:rsidP="008E450A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B.  Równoległobok ma </w:t>
      </w:r>
      <w:r w:rsidR="000A42A5">
        <w:rPr>
          <w:rFonts w:eastAsia="Times New Roman"/>
        </w:rPr>
        <w:t>pole</w:t>
      </w:r>
      <w:r w:rsidRPr="00F20ADD">
        <w:rPr>
          <w:rFonts w:eastAsia="Times New Roman"/>
        </w:rPr>
        <w:t xml:space="preserve">  </w:t>
      </w:r>
      <m:oMath>
        <m:r>
          <w:rPr>
            <w:rFonts w:ascii="Cambria Math" w:eastAsia="Times New Roman" w:hAnsi="Cambria Math"/>
          </w:rPr>
          <m:t xml:space="preserve">96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.</m:t>
        </m:r>
      </m:oMath>
      <w:r w:rsidRPr="00F20ADD">
        <w:rPr>
          <w:rFonts w:eastAsia="Times New Roman"/>
        </w:rPr>
        <w:t xml:space="preserve">                                  </w:t>
      </w:r>
      <w:r w:rsidR="000A42A5">
        <w:rPr>
          <w:rFonts w:eastAsia="Times New Roman"/>
        </w:rPr>
        <w:t xml:space="preserve">                </w:t>
      </w:r>
      <w:r w:rsidRPr="00F20ADD">
        <w:rPr>
          <w:rFonts w:eastAsia="Times New Roman"/>
        </w:rPr>
        <w:t xml:space="preserve">                              TAK    NIE</w:t>
      </w:r>
    </w:p>
    <w:p w:rsidR="007F096E" w:rsidRDefault="007F096E" w:rsidP="0087426B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C. Jeden z boków równoległoboku jest dwa razy krótszy od drugiego.                       TAK    NIE</w:t>
      </w:r>
    </w:p>
    <w:p w:rsidR="008E450A" w:rsidRPr="00F20ADD" w:rsidRDefault="008E450A" w:rsidP="008E450A">
      <w:pPr>
        <w:spacing w:before="240" w:line="240" w:lineRule="auto"/>
        <w:rPr>
          <w:rFonts w:eastAsia="Times New Roman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905536" behindDoc="1" locked="0" layoutInCell="1" allowOverlap="1" wp14:anchorId="3D0BCAA0" wp14:editId="08691E71">
            <wp:simplePos x="0" y="0"/>
            <wp:positionH relativeFrom="column">
              <wp:posOffset>2926715</wp:posOffset>
            </wp:positionH>
            <wp:positionV relativeFrom="paragraph">
              <wp:posOffset>158750</wp:posOffset>
            </wp:positionV>
            <wp:extent cx="3248025" cy="1008380"/>
            <wp:effectExtent l="0" t="0" r="9525" b="1270"/>
            <wp:wrapThrough wrapText="bothSides">
              <wp:wrapPolygon edited="0">
                <wp:start x="0" y="0"/>
                <wp:lineTo x="0" y="21219"/>
                <wp:lineTo x="21537" y="21219"/>
                <wp:lineTo x="21537" y="0"/>
                <wp:lineTo x="0" y="0"/>
              </wp:wrapPolygon>
            </wp:wrapThrough>
            <wp:docPr id="390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eastAsia="Times New Roman"/>
          <w:u w:val="single"/>
        </w:rPr>
        <w:t xml:space="preserve">Zad. </w:t>
      </w:r>
      <w:r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5</w:t>
      </w:r>
    </w:p>
    <w:p w:rsidR="008E450A" w:rsidRPr="00F20ADD" w:rsidRDefault="008E450A" w:rsidP="008E450A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</w:rPr>
        <w:t xml:space="preserve"> </w:t>
      </w:r>
      <w:r w:rsidRPr="00F20ADD">
        <w:rPr>
          <w:rFonts w:eastAsia="Times New Roman"/>
          <w:b/>
        </w:rPr>
        <w:t>Uzasadnij</w:t>
      </w:r>
      <w:r>
        <w:rPr>
          <w:rFonts w:eastAsia="Times New Roman"/>
          <w:b/>
        </w:rPr>
        <w:t xml:space="preserve"> na podstawie rysunku</w:t>
      </w:r>
      <w:r w:rsidRPr="00F20ADD">
        <w:rPr>
          <w:rFonts w:eastAsia="Times New Roman"/>
          <w:b/>
        </w:rPr>
        <w:t>, że oba kąty przy podstawie  AB  trójkąta  ABC  są równe.</w:t>
      </w:r>
    </w:p>
    <w:p w:rsidR="008E450A" w:rsidRPr="00586DD3" w:rsidRDefault="008E450A" w:rsidP="008E450A">
      <w:pPr>
        <w:spacing w:line="240" w:lineRule="auto"/>
        <w:rPr>
          <w:rFonts w:eastAsia="Times New Roman"/>
          <w:b/>
          <w:sz w:val="44"/>
        </w:rPr>
      </w:pPr>
    </w:p>
    <w:p w:rsidR="007F096E" w:rsidRPr="00F20ADD" w:rsidRDefault="008E450A" w:rsidP="0087426B">
      <w:pPr>
        <w:spacing w:before="240"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48512" behindDoc="1" locked="0" layoutInCell="1" allowOverlap="1" wp14:anchorId="55FF0DCC" wp14:editId="34C12A32">
            <wp:simplePos x="0" y="0"/>
            <wp:positionH relativeFrom="column">
              <wp:posOffset>3993515</wp:posOffset>
            </wp:positionH>
            <wp:positionV relativeFrom="paragraph">
              <wp:posOffset>5715</wp:posOffset>
            </wp:positionV>
            <wp:extent cx="22764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391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 xml:space="preserve">Zad. </w:t>
      </w:r>
      <w:r w:rsidR="00BC43D0"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6</w:t>
      </w:r>
      <w:r w:rsidR="008E3779">
        <w:rPr>
          <w:rFonts w:eastAsia="Times New Roman"/>
          <w:u w:val="single"/>
        </w:rPr>
        <w:t xml:space="preserve"> </w:t>
      </w:r>
      <w:r w:rsidR="008E3779">
        <w:rPr>
          <w:rFonts w:eastAsia="Times New Roman"/>
        </w:rPr>
        <w:t xml:space="preserve"> </w:t>
      </w:r>
      <w:r w:rsidR="007F096E" w:rsidRPr="00F20ADD">
        <w:rPr>
          <w:rFonts w:eastAsia="Times New Roman"/>
        </w:rPr>
        <w:t xml:space="preserve">   Marcin zamówił szybę w kształcie rombu o przekątnych  </w:t>
      </w:r>
    </w:p>
    <w:p w:rsidR="007F096E" w:rsidRPr="00F20ADD" w:rsidRDefault="0010583A" w:rsidP="00596316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7F096E" w:rsidRPr="00F20ADD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40 cm  i  30 cm</m:t>
        </m:r>
      </m:oMath>
      <w:r w:rsidR="007F096E" w:rsidRPr="00F20ADD">
        <w:rPr>
          <w:rFonts w:eastAsia="Times New Roman"/>
        </w:rPr>
        <w:t>. Zaproponował szklarzowi, by wyciął romb</w:t>
      </w:r>
    </w:p>
    <w:p w:rsidR="007F096E" w:rsidRPr="00F20ADD" w:rsidRDefault="0010583A" w:rsidP="00596316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7F096E" w:rsidRPr="00F20ADD">
        <w:rPr>
          <w:rFonts w:eastAsia="Times New Roman"/>
        </w:rPr>
        <w:t>z prostokątnego kawałka szyby, tak jak na rysunku.</w:t>
      </w:r>
    </w:p>
    <w:p w:rsidR="007F096E" w:rsidRPr="00F20ADD" w:rsidRDefault="0010583A" w:rsidP="00596316">
      <w:pPr>
        <w:spacing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         </w:t>
      </w:r>
      <w:r w:rsidR="007F096E" w:rsidRPr="00F20ADD">
        <w:rPr>
          <w:rFonts w:eastAsia="Times New Roman"/>
          <w:b/>
        </w:rPr>
        <w:t>Jakie wymiary ma ten prostokątny kawałek szyby ?</w:t>
      </w:r>
    </w:p>
    <w:p w:rsidR="00586DD3" w:rsidRPr="008E450A" w:rsidRDefault="00586DD3" w:rsidP="00684890">
      <w:pPr>
        <w:spacing w:before="240" w:line="240" w:lineRule="auto"/>
        <w:rPr>
          <w:rFonts w:eastAsia="Times New Roman"/>
          <w:sz w:val="18"/>
          <w:u w:val="single"/>
        </w:rPr>
      </w:pPr>
    </w:p>
    <w:p w:rsidR="007F096E" w:rsidRPr="00F20ADD" w:rsidRDefault="0073275B" w:rsidP="0087426B">
      <w:pPr>
        <w:spacing w:before="240"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1" locked="0" layoutInCell="1" allowOverlap="1" wp14:anchorId="16AC801A" wp14:editId="72BB323E">
            <wp:simplePos x="0" y="0"/>
            <wp:positionH relativeFrom="column">
              <wp:posOffset>2831465</wp:posOffset>
            </wp:positionH>
            <wp:positionV relativeFrom="paragraph">
              <wp:posOffset>67945</wp:posOffset>
            </wp:positionV>
            <wp:extent cx="32385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473" y="21228"/>
                <wp:lineTo x="21473" y="0"/>
                <wp:lineTo x="0" y="0"/>
              </wp:wrapPolygon>
            </wp:wrapThrough>
            <wp:docPr id="389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>Zad. 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7</w:t>
      </w:r>
    </w:p>
    <w:p w:rsidR="008E450A" w:rsidRDefault="007F096E" w:rsidP="00596316">
      <w:pPr>
        <w:spacing w:after="0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Na rysunku przedstawiono dwa </w:t>
      </w:r>
      <w:r w:rsidR="008E450A">
        <w:rPr>
          <w:rFonts w:eastAsia="Times New Roman"/>
          <w:b/>
        </w:rPr>
        <w:t xml:space="preserve">  </w:t>
      </w:r>
    </w:p>
    <w:p w:rsidR="007F096E" w:rsidRPr="00F20ADD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 xml:space="preserve">równoległoboki  ABCD  i ABEF.  </w:t>
      </w:r>
    </w:p>
    <w:p w:rsidR="008E450A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 xml:space="preserve">Uzasadnij, że czworokąty  CDAG  oraz  </w:t>
      </w:r>
    </w:p>
    <w:p w:rsidR="007F096E" w:rsidRPr="00F20ADD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>EFGB mają równe pola.</w:t>
      </w:r>
    </w:p>
    <w:p w:rsidR="009254AE" w:rsidRPr="00F20ADD" w:rsidRDefault="009254AE" w:rsidP="00596316">
      <w:pPr>
        <w:spacing w:after="0"/>
        <w:rPr>
          <w:rFonts w:eastAsia="Times New Roman"/>
          <w:b/>
        </w:rPr>
      </w:pPr>
    </w:p>
    <w:p w:rsidR="007F096E" w:rsidRDefault="007F096E" w:rsidP="00596316">
      <w:pPr>
        <w:spacing w:after="0" w:line="240" w:lineRule="auto"/>
        <w:rPr>
          <w:rFonts w:eastAsia="Times New Roman"/>
          <w:b/>
        </w:rPr>
      </w:pPr>
    </w:p>
    <w:p w:rsidR="0087426B" w:rsidRDefault="0087426B" w:rsidP="00596316">
      <w:pPr>
        <w:spacing w:after="0" w:line="240" w:lineRule="auto"/>
        <w:rPr>
          <w:rFonts w:eastAsia="Times New Roman"/>
          <w:b/>
        </w:rPr>
      </w:pPr>
    </w:p>
    <w:p w:rsidR="0087426B" w:rsidRDefault="0087426B" w:rsidP="0087426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188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Dwie przecinające się proste utworzyły cztery kąty. Suma miar trzech z tych kątów </w:t>
      </w:r>
    </w:p>
    <w:p w:rsidR="0087426B" w:rsidRDefault="0087426B" w:rsidP="0087426B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wynosi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240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. </m:t>
        </m:r>
      </m:oMath>
    </w:p>
    <w:p w:rsidR="0087426B" w:rsidRDefault="0087426B" w:rsidP="0087426B">
      <w:pPr>
        <w:spacing w:after="0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Suma miar kątów ostrych wyznaczonych przez te proste jest równa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120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/>
          <w:sz w:val="24"/>
          <w:szCs w:val="24"/>
        </w:rPr>
        <w:t xml:space="preserve">          P      F</w:t>
      </w:r>
    </w:p>
    <w:p w:rsidR="0087426B" w:rsidRDefault="0087426B" w:rsidP="0087426B">
      <w:pPr>
        <w:spacing w:line="360" w:lineRule="auto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Jeden z kątów przyległych jest dwa razy większy od drugiego                            P      F</w:t>
      </w:r>
    </w:p>
    <w:p w:rsidR="0087426B" w:rsidRPr="00F20ADD" w:rsidRDefault="0087426B" w:rsidP="00596316">
      <w:pPr>
        <w:spacing w:after="0" w:line="240" w:lineRule="auto"/>
        <w:rPr>
          <w:rFonts w:eastAsia="Times New Roman"/>
          <w:b/>
        </w:rPr>
      </w:pPr>
    </w:p>
    <w:p w:rsidR="00B812AB" w:rsidRDefault="008E450A" w:rsidP="00EA4B9C">
      <w:pPr>
        <w:spacing w:after="0" w:line="240" w:lineRule="auto"/>
        <w:rPr>
          <w:rFonts w:eastAsia="Times New Roman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33504" behindDoc="1" locked="0" layoutInCell="1" allowOverlap="1" wp14:anchorId="44085DFE" wp14:editId="100AAAA6">
            <wp:simplePos x="0" y="0"/>
            <wp:positionH relativeFrom="column">
              <wp:posOffset>3993515</wp:posOffset>
            </wp:positionH>
            <wp:positionV relativeFrom="paragraph">
              <wp:posOffset>160020</wp:posOffset>
            </wp:positionV>
            <wp:extent cx="2371725" cy="1523365"/>
            <wp:effectExtent l="0" t="0" r="9525" b="635"/>
            <wp:wrapThrough wrapText="bothSides">
              <wp:wrapPolygon edited="0">
                <wp:start x="0" y="0"/>
                <wp:lineTo x="0" y="21339"/>
                <wp:lineTo x="21513" y="21339"/>
                <wp:lineTo x="21513" y="0"/>
                <wp:lineTo x="0" y="0"/>
              </wp:wrapPolygon>
            </wp:wrapThrough>
            <wp:docPr id="383" name="Obraz 103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2AB" w:rsidRDefault="00B812AB" w:rsidP="00EA4B9C">
      <w:pPr>
        <w:spacing w:after="0" w:line="240" w:lineRule="auto"/>
        <w:rPr>
          <w:rFonts w:eastAsia="Times New Roman"/>
          <w:b/>
        </w:rPr>
      </w:pPr>
    </w:p>
    <w:p w:rsidR="0010583A" w:rsidRDefault="009A5720" w:rsidP="002A28BE">
      <w:pPr>
        <w:spacing w:after="75" w:line="48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eastAsia="Times New Roman"/>
        </w:rPr>
        <w:t xml:space="preserve">    </w:t>
      </w:r>
      <w:r w:rsidR="0010583A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10583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8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Uzasadnij, że kąt ostry między dwusiecznymi 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:rsidR="0010583A" w:rsidRPr="00596316" w:rsidRDefault="009A5720" w:rsidP="0010583A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>kątów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o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strych trójkąta  prostokątnego jest   równy  </w:t>
      </w:r>
      <w:r w:rsidR="0010583A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8C6B8B5" wp14:editId="4AA8AF5A">
            <wp:extent cx="219075" cy="114300"/>
            <wp:effectExtent l="0" t="0" r="0" b="0"/>
            <wp:docPr id="406" name="Obraz 102" descr="Opis: Opis: Opis: Opis: Opis: Opis: Opis: 45∘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2" descr="Opis: Opis: Opis: Opis: Opis: Opis: Opis: 45∘ 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10583A" w:rsidRPr="00596316" w:rsidRDefault="0010583A" w:rsidP="0010583A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C43D0" w:rsidRDefault="00BC43D0" w:rsidP="00BC43D0">
      <w:pPr>
        <w:tabs>
          <w:tab w:val="left" w:pos="1080"/>
        </w:tabs>
        <w:spacing w:after="0"/>
        <w:rPr>
          <w:rFonts w:eastAsia="Times New Roman"/>
          <w:b/>
        </w:rPr>
      </w:pPr>
    </w:p>
    <w:p w:rsidR="0010583A" w:rsidRDefault="007F096E" w:rsidP="009254AE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            </w:t>
      </w:r>
    </w:p>
    <w:p w:rsidR="0010583A" w:rsidRDefault="007F096E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20ADD">
        <w:rPr>
          <w:rFonts w:eastAsia="Times New Roman"/>
          <w:b/>
        </w:rPr>
        <w:t xml:space="preserve">  </w:t>
      </w:r>
      <w:r w:rsidR="00216C78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</w:t>
      </w:r>
      <w:r w:rsidR="00216C7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90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W trójkącie równoramiennym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0B75C25" wp14:editId="0556D781">
            <wp:extent cx="333375" cy="104775"/>
            <wp:effectExtent l="0" t="0" r="0" b="0"/>
            <wp:docPr id="398" name="Obraz 78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, w którym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F961E17" wp14:editId="6D0D5B54">
            <wp:extent cx="838200" cy="171450"/>
            <wp:effectExtent l="0" t="0" r="0" b="0"/>
            <wp:docPr id="399" name="Obraz 79" descr="Opis: Opis: Opis: Opis: Opis: Opis: Opis: |AC | = |BC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 descr="Opis: Opis: Opis: Opis: Opis: Opis: Opis: |AC | = |BC | 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47592D6" wp14:editId="1D8EF62F">
            <wp:extent cx="981075" cy="171450"/>
            <wp:effectExtent l="0" t="0" r="0" b="0"/>
            <wp:docPr id="400" name="Obraz 80" descr="Opis: Opis: Opis: Opis: Opis: Opis: Opis:  ∘ |∡ABC | = 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 descr="Opis: Opis: Opis: Opis: Opis: Opis: Opis:  ∘ |∡ABC | = 30 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10583A" w:rsidRDefault="0010583A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p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>oprowadzono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wysokość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08725C5" wp14:editId="2BC0AEFD">
            <wp:extent cx="238125" cy="104775"/>
            <wp:effectExtent l="0" t="0" r="0" b="0"/>
            <wp:docPr id="401" name="Obraz 81" descr="Opis: Opis: Opis: Opis: Opis: Opis: Opis: C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Opis: Opis: Opis: Opis: Opis: Opis: Opis: CD 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8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i dwusieczną kąta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A05F123" wp14:editId="71007B4B">
            <wp:extent cx="333375" cy="104775"/>
            <wp:effectExtent l="0" t="0" r="0" b="0"/>
            <wp:docPr id="402" name="Obraz 82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przecinającą bok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A86D333" wp14:editId="6161152E">
            <wp:extent cx="228600" cy="104775"/>
            <wp:effectExtent l="0" t="0" r="0" b="0"/>
            <wp:docPr id="403" name="Obraz 83" descr="Opis: Opis: Opis: Opis: Opis: Opis: Opis: A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 descr="Opis: Opis: Opis: Opis: Opis: Opis: Opis: AC 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w punkcie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47674C1" wp14:editId="2F69F14C">
            <wp:extent cx="95250" cy="104775"/>
            <wp:effectExtent l="0" t="0" r="0" b="0"/>
            <wp:docPr id="404" name="Obraz 84" descr="Opis: Opis: Opis: Opis: Opis: Opis: Opis: 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pis: Opis: Opis: Opis: Opis: Opis: Opis: E 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216C78" w:rsidRPr="00596316" w:rsidRDefault="0010583A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9A5720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Wysokość i dwusieczna  przecinają się w punkcie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B9257C4" wp14:editId="783DD90F">
            <wp:extent cx="95250" cy="104775"/>
            <wp:effectExtent l="0" t="0" r="0" b="0"/>
            <wp:docPr id="405" name="Obraz 85" descr="Opis: Opis: Opis: Opis: Opis: Opis: Opis: 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" descr="Opis: Opis: Opis: Opis: Opis: Opis: Opis: F 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216C78" w:rsidRPr="00596316" w:rsidRDefault="000E6F06" w:rsidP="00216C78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4048" behindDoc="1" locked="0" layoutInCell="1" allowOverlap="1" wp14:anchorId="3B2F6CFD" wp14:editId="2575073E">
            <wp:simplePos x="0" y="0"/>
            <wp:positionH relativeFrom="column">
              <wp:posOffset>324485</wp:posOffset>
            </wp:positionH>
            <wp:positionV relativeFrom="paragraph">
              <wp:posOffset>92075</wp:posOffset>
            </wp:positionV>
            <wp:extent cx="3187700" cy="1137285"/>
            <wp:effectExtent l="0" t="0" r="0" b="5715"/>
            <wp:wrapThrough wrapText="bothSides">
              <wp:wrapPolygon edited="0">
                <wp:start x="0" y="0"/>
                <wp:lineTo x="0" y="21347"/>
                <wp:lineTo x="21428" y="21347"/>
                <wp:lineTo x="21428" y="0"/>
                <wp:lineTo x="0" y="0"/>
              </wp:wrapPolygon>
            </wp:wrapThrough>
            <wp:docPr id="384" name="Obraz 86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78">
        <w:rPr>
          <w:noProof/>
          <w:lang w:eastAsia="pl-PL"/>
        </w:rPr>
        <w:drawing>
          <wp:anchor distT="0" distB="0" distL="114300" distR="114300" simplePos="0" relativeHeight="251715072" behindDoc="1" locked="0" layoutInCell="1" allowOverlap="1" wp14:anchorId="15A3AD7E" wp14:editId="434377B1">
            <wp:simplePos x="0" y="0"/>
            <wp:positionH relativeFrom="column">
              <wp:posOffset>4269740</wp:posOffset>
            </wp:positionH>
            <wp:positionV relativeFrom="paragraph">
              <wp:posOffset>161925</wp:posOffset>
            </wp:positionV>
            <wp:extent cx="18288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75" y="20983"/>
                <wp:lineTo x="21375" y="0"/>
                <wp:lineTo x="0" y="0"/>
              </wp:wrapPolygon>
            </wp:wrapThrough>
            <wp:docPr id="385" name="Obraz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</w:t>
      </w: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8E450A" w:rsidRPr="00F20ADD" w:rsidRDefault="000D1569" w:rsidP="008E450A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07584" behindDoc="1" locked="0" layoutInCell="1" allowOverlap="1" wp14:anchorId="6A11A131" wp14:editId="4161D54E">
            <wp:simplePos x="0" y="0"/>
            <wp:positionH relativeFrom="column">
              <wp:posOffset>3441065</wp:posOffset>
            </wp:positionH>
            <wp:positionV relativeFrom="paragraph">
              <wp:posOffset>43180</wp:posOffset>
            </wp:positionV>
            <wp:extent cx="3019425" cy="1089025"/>
            <wp:effectExtent l="0" t="0" r="9525" b="0"/>
            <wp:wrapThrough wrapText="bothSides">
              <wp:wrapPolygon edited="0">
                <wp:start x="0" y="0"/>
                <wp:lineTo x="0" y="21159"/>
                <wp:lineTo x="21532" y="21159"/>
                <wp:lineTo x="21532" y="0"/>
                <wp:lineTo x="0" y="0"/>
              </wp:wrapPolygon>
            </wp:wrapThrough>
            <wp:docPr id="379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9C">
        <w:rPr>
          <w:rFonts w:eastAsia="Times New Roman"/>
        </w:rPr>
        <w:t xml:space="preserve"> </w:t>
      </w:r>
      <w:r w:rsidR="008E450A"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8E45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8E450A"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8E450A"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="008E450A">
        <w:rPr>
          <w:rFonts w:ascii="Times New Roman" w:eastAsia="Times New Roman" w:hAnsi="Times New Roman"/>
          <w:sz w:val="24"/>
          <w:szCs w:val="24"/>
        </w:rPr>
        <w:t>J</w:t>
      </w:r>
      <w:r w:rsidR="008E450A" w:rsidRPr="00F20ADD">
        <w:rPr>
          <w:rFonts w:ascii="Times New Roman" w:eastAsia="Times New Roman" w:hAnsi="Times New Roman"/>
          <w:sz w:val="24"/>
          <w:szCs w:val="24"/>
        </w:rPr>
        <w:t xml:space="preserve">aki jest stosunek pola FBC do pola GCD ? 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F20ADD">
        <w:rPr>
          <w:rFonts w:ascii="Times New Roman" w:eastAsia="Times New Roman" w:hAnsi="Times New Roman"/>
          <w:i/>
          <w:sz w:val="24"/>
          <w:szCs w:val="24"/>
        </w:rPr>
        <w:t>ABCD to równoległobok.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i/>
          <w:sz w:val="24"/>
          <w:szCs w:val="24"/>
        </w:rPr>
        <w:t xml:space="preserve">      Bok AB podzielono na trzy, a bok AD na dwie   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i/>
          <w:sz w:val="24"/>
          <w:szCs w:val="24"/>
        </w:rPr>
        <w:t xml:space="preserve">      równe części.</w:t>
      </w:r>
    </w:p>
    <w:p w:rsidR="008E450A" w:rsidRDefault="008E450A" w:rsidP="00216C78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216C78" w:rsidRDefault="00EA4B9C" w:rsidP="00216C78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eastAsia="Times New Roman"/>
        </w:rPr>
        <w:t xml:space="preserve"> </w:t>
      </w:r>
      <w:r w:rsidR="00BC43D0">
        <w:rPr>
          <w:rFonts w:eastAsia="Times New Roman"/>
        </w:rPr>
        <w:t xml:space="preserve"> </w:t>
      </w:r>
      <w:r w:rsidR="007F096E" w:rsidRPr="00F20ADD">
        <w:rPr>
          <w:rFonts w:eastAsia="Times New Roman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BC43D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2</w:t>
      </w:r>
      <w:r w:rsidR="00BC43D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>
        <w:rPr>
          <w:rFonts w:ascii="TTE1467240t00" w:hAnsi="TTE1467240t00" w:cs="TTE1467240t00"/>
          <w:sz w:val="24"/>
          <w:szCs w:val="24"/>
          <w:lang w:eastAsia="pl-PL"/>
        </w:rPr>
        <w:t xml:space="preserve">Do każdej własności zaznacz litery przyporządkowane czworokątom posiadającym tę   </w:t>
      </w:r>
    </w:p>
    <w:p w:rsidR="00216C78" w:rsidRDefault="00216C78" w:rsidP="00216C78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 xml:space="preserve">                    własność.</w:t>
      </w: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12000" behindDoc="1" locked="0" layoutInCell="1" allowOverlap="1" wp14:anchorId="63F33FC4" wp14:editId="05E22DE1">
            <wp:simplePos x="0" y="0"/>
            <wp:positionH relativeFrom="column">
              <wp:posOffset>380365</wp:posOffset>
            </wp:positionH>
            <wp:positionV relativeFrom="paragraph">
              <wp:posOffset>1602740</wp:posOffset>
            </wp:positionV>
            <wp:extent cx="5114925" cy="1917700"/>
            <wp:effectExtent l="0" t="0" r="9525" b="6350"/>
            <wp:wrapThrough wrapText="bothSides">
              <wp:wrapPolygon edited="0">
                <wp:start x="0" y="0"/>
                <wp:lineTo x="0" y="21457"/>
                <wp:lineTo x="21560" y="21457"/>
                <wp:lineTo x="21560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2CCBDF1" wp14:editId="439F9A65">
            <wp:extent cx="6638925" cy="16002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78" w:rsidRPr="00F3200A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24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EA4B9C" w:rsidRPr="00596316" w:rsidRDefault="00EA4B9C" w:rsidP="00216C7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E6F06" w:rsidRDefault="008E450A" w:rsidP="0087426B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704" behindDoc="1" locked="0" layoutInCell="1" allowOverlap="1" wp14:anchorId="269F49F9" wp14:editId="47E5AD7F">
            <wp:simplePos x="0" y="0"/>
            <wp:positionH relativeFrom="column">
              <wp:posOffset>4443730</wp:posOffset>
            </wp:positionH>
            <wp:positionV relativeFrom="paragraph">
              <wp:posOffset>130810</wp:posOffset>
            </wp:positionV>
            <wp:extent cx="2075180" cy="1087120"/>
            <wp:effectExtent l="0" t="0" r="1270" b="0"/>
            <wp:wrapThrough wrapText="bothSides">
              <wp:wrapPolygon edited="0">
                <wp:start x="0" y="0"/>
                <wp:lineTo x="0" y="21196"/>
                <wp:lineTo x="21415" y="21196"/>
                <wp:lineTo x="21415" y="0"/>
                <wp:lineTo x="0" y="0"/>
              </wp:wrapPolygon>
            </wp:wrapThrough>
            <wp:docPr id="382" name="Obraz 123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3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BC43D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Uzasadnij, że dwusieczne kątów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A46C5E0" wp14:editId="5821D2B4">
            <wp:extent cx="352425" cy="104775"/>
            <wp:effectExtent l="0" t="0" r="0" b="0"/>
            <wp:docPr id="407" name="Obraz 120" descr="Opis: Opis: Opis: Opis: Opis: Opis: Opis: B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0" descr="Opis: Opis: Opis: Opis: Opis: Opis: Opis: BAD 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49D234D" wp14:editId="3B6007A1">
            <wp:extent cx="342900" cy="104775"/>
            <wp:effectExtent l="0" t="0" r="0" b="0"/>
            <wp:docPr id="408" name="Obraz 121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1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E6F06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750512" w:rsidRPr="00596316" w:rsidRDefault="000E6F06" w:rsidP="0075051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</w:t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równoległoboku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E119057" wp14:editId="32DB462D">
            <wp:extent cx="466725" cy="104775"/>
            <wp:effectExtent l="0" t="0" r="0" b="0"/>
            <wp:docPr id="409" name="Obraz 122" descr="Opis: Opis: Opis: Opis: Opis: Opis: Opis: ABC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pis: Opis: Opis: Opis: Opis: Opis: Opis: ABCD 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są   prostopadłe. </w:t>
      </w:r>
    </w:p>
    <w:p w:rsidR="00750512" w:rsidRDefault="00750512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Default="0087426B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Pr="00596316" w:rsidRDefault="0087426B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86DD3" w:rsidRDefault="00586DD3" w:rsidP="00216C78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750512" w:rsidRDefault="00750512" w:rsidP="00750512">
      <w:pPr>
        <w:pStyle w:val="Tekstpodstawowy"/>
        <w:rPr>
          <w:szCs w:val="24"/>
          <w:u w:val="single"/>
        </w:rPr>
      </w:pPr>
    </w:p>
    <w:p w:rsidR="00750512" w:rsidRPr="00596316" w:rsidRDefault="0073275B" w:rsidP="00750512">
      <w:pPr>
        <w:pStyle w:val="Tekstpodstawowy"/>
        <w:rPr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E50EB3E" wp14:editId="415D8B88">
            <wp:simplePos x="0" y="0"/>
            <wp:positionH relativeFrom="column">
              <wp:posOffset>3483610</wp:posOffset>
            </wp:positionH>
            <wp:positionV relativeFrom="paragraph">
              <wp:posOffset>-107950</wp:posOffset>
            </wp:positionV>
            <wp:extent cx="290068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0" y="21240"/>
                <wp:lineTo x="21420" y="0"/>
                <wp:lineTo x="0" y="0"/>
              </wp:wrapPolygon>
            </wp:wrapThrough>
            <wp:docPr id="378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12" w:rsidRPr="00596316">
        <w:rPr>
          <w:szCs w:val="24"/>
          <w:u w:val="single"/>
        </w:rPr>
        <w:t xml:space="preserve">Zad. </w:t>
      </w:r>
      <w:r w:rsidR="00BC43D0">
        <w:rPr>
          <w:szCs w:val="24"/>
          <w:u w:val="single"/>
        </w:rPr>
        <w:t>1</w:t>
      </w:r>
      <w:r w:rsidR="00CC2C71">
        <w:rPr>
          <w:szCs w:val="24"/>
          <w:u w:val="single"/>
        </w:rPr>
        <w:t>9</w:t>
      </w:r>
      <w:r w:rsidR="0087426B">
        <w:rPr>
          <w:szCs w:val="24"/>
          <w:u w:val="single"/>
        </w:rPr>
        <w:t>4</w:t>
      </w:r>
      <w:r w:rsidR="00750512" w:rsidRPr="00596316">
        <w:rPr>
          <w:szCs w:val="24"/>
          <w:u w:val="single"/>
        </w:rPr>
        <w:t xml:space="preserve"> </w:t>
      </w:r>
      <w:r w:rsidR="00750512" w:rsidRPr="00596316">
        <w:rPr>
          <w:szCs w:val="24"/>
        </w:rPr>
        <w:t xml:space="preserve"> W równoległoboku ABCD bok AB jest dwa     </w:t>
      </w: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razy dłuższy od boku AD. Punkt K jest środkiem  </w:t>
      </w: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  boku AB, a punkt L jest środkiem boku CD.</w:t>
      </w:r>
    </w:p>
    <w:p w:rsidR="00750512" w:rsidRPr="00596316" w:rsidRDefault="00750512" w:rsidP="00750512">
      <w:pPr>
        <w:spacing w:after="0" w:line="240" w:lineRule="auto"/>
        <w:ind w:firstLine="708"/>
        <w:rPr>
          <w:rFonts w:ascii="Times New Roman" w:eastAsia="Times New Roman" w:hAnsi="Times New Roman"/>
          <w:i/>
          <w:sz w:val="24"/>
          <w:szCs w:val="24"/>
        </w:rPr>
      </w:pPr>
      <w:r w:rsidRPr="00596316">
        <w:rPr>
          <w:rFonts w:ascii="Times New Roman" w:eastAsia="Times New Roman" w:hAnsi="Times New Roman"/>
          <w:i/>
          <w:sz w:val="24"/>
          <w:szCs w:val="24"/>
        </w:rPr>
        <w:t>Oceń prawdziwość zdań.</w:t>
      </w:r>
    </w:p>
    <w:p w:rsidR="00750512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D10DF4" w:rsidRDefault="00D10DF4" w:rsidP="00D10D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Y="121"/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0"/>
        <w:gridCol w:w="960"/>
        <w:gridCol w:w="960"/>
      </w:tblGrid>
      <w:tr w:rsidR="008E450A" w:rsidRPr="00596316" w:rsidTr="008E450A">
        <w:trPr>
          <w:trHeight w:val="480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Trójkąt ABL ma takie samo pole jak trójkąt ABD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F</w:t>
            </w:r>
          </w:p>
        </w:tc>
      </w:tr>
      <w:tr w:rsidR="008E450A" w:rsidRPr="00596316" w:rsidTr="008E450A">
        <w:trPr>
          <w:trHeight w:val="48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Pole równoległoboku ABCD jest cztery razy większe od pola trójkąta AKD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F</w:t>
            </w:r>
          </w:p>
        </w:tc>
      </w:tr>
    </w:tbl>
    <w:p w:rsidR="00750512" w:rsidRPr="002A28BE" w:rsidRDefault="00750512" w:rsidP="00750512">
      <w:pPr>
        <w:spacing w:line="240" w:lineRule="auto"/>
        <w:rPr>
          <w:rFonts w:ascii="Times New Roman" w:eastAsia="Times New Roman" w:hAnsi="Times New Roman"/>
          <w:sz w:val="2"/>
          <w:szCs w:val="24"/>
        </w:rPr>
      </w:pPr>
    </w:p>
    <w:p w:rsidR="00750512" w:rsidRPr="00596316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750512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8E450A" w:rsidRDefault="008E450A" w:rsidP="008E450A">
      <w:pPr>
        <w:spacing w:before="240"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216C78" w:rsidRPr="00596316" w:rsidRDefault="00216C78" w:rsidP="008E450A">
      <w:pPr>
        <w:spacing w:before="240" w:after="0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9168" behindDoc="1" locked="0" layoutInCell="1" allowOverlap="1" wp14:anchorId="36819230" wp14:editId="23D219C6">
            <wp:simplePos x="0" y="0"/>
            <wp:positionH relativeFrom="column">
              <wp:posOffset>2181225</wp:posOffset>
            </wp:positionH>
            <wp:positionV relativeFrom="paragraph">
              <wp:posOffset>66040</wp:posOffset>
            </wp:positionV>
            <wp:extent cx="4276725" cy="1522730"/>
            <wp:effectExtent l="0" t="0" r="0" b="0"/>
            <wp:wrapThrough wrapText="bothSides">
              <wp:wrapPolygon edited="0">
                <wp:start x="0" y="0"/>
                <wp:lineTo x="0" y="21348"/>
                <wp:lineTo x="21552" y="21348"/>
                <wp:lineTo x="21552" y="0"/>
                <wp:lineTo x="0" y="0"/>
              </wp:wrapPolygon>
            </wp:wrapThrough>
            <wp:docPr id="37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 Na rysunku 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przedstawiono trapez ABCD i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trójkąt AFD. Punkt E leży w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połowie odcinka BC.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Uzasadnij, że pole trapezu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ABCD i pole trójkąta AFD są </w:t>
      </w:r>
    </w:p>
    <w:p w:rsidR="00216C78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równe.</w:t>
      </w:r>
    </w:p>
    <w:p w:rsidR="0087426B" w:rsidRPr="00596316" w:rsidRDefault="0087426B" w:rsidP="0087426B">
      <w:pPr>
        <w:rPr>
          <w:rFonts w:ascii="Times New Roman" w:eastAsia="Times New Roman" w:hAnsi="Times New Roman"/>
          <w:sz w:val="24"/>
          <w:szCs w:val="24"/>
        </w:rPr>
      </w:pPr>
    </w:p>
    <w:p w:rsidR="00CE017F" w:rsidRDefault="00361A6B" w:rsidP="00B812AB">
      <w:pPr>
        <w:pStyle w:val="Tekstpodstawowy"/>
        <w:widowControl w:val="0"/>
        <w:tabs>
          <w:tab w:val="left" w:pos="654"/>
        </w:tabs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1D03E8EB" wp14:editId="3A0B3B77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399030" cy="1628775"/>
            <wp:effectExtent l="0" t="0" r="1270" b="9525"/>
            <wp:wrapThrough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93">
        <w:rPr>
          <w:u w:val="single"/>
        </w:rPr>
        <w:t xml:space="preserve">Zad. </w:t>
      </w:r>
      <w:r w:rsidR="00BC43D0">
        <w:rPr>
          <w:u w:val="single"/>
        </w:rPr>
        <w:t>1</w:t>
      </w:r>
      <w:r w:rsidR="00CC2C71">
        <w:rPr>
          <w:u w:val="single"/>
        </w:rPr>
        <w:t>9</w:t>
      </w:r>
      <w:r w:rsidR="0087426B">
        <w:rPr>
          <w:u w:val="single"/>
        </w:rPr>
        <w:t>6</w:t>
      </w:r>
      <w:r w:rsidR="00B812AB">
        <w:t xml:space="preserve">  </w:t>
      </w:r>
      <w:r w:rsidR="00B812AB" w:rsidRPr="00C9691F">
        <w:t xml:space="preserve">Dwie proste równoległe </w:t>
      </w:r>
      <w:r w:rsidR="0073275B" w:rsidRPr="00AA5D6F">
        <w:rPr>
          <w:noProof/>
        </w:rPr>
        <w:drawing>
          <wp:inline distT="0" distB="0" distL="0" distR="0" wp14:anchorId="086092E4" wp14:editId="7BEFFC4E">
            <wp:extent cx="76200" cy="123825"/>
            <wp:effectExtent l="0" t="0" r="0" b="0"/>
            <wp:docPr id="434" name="Obraz 306" descr="Opis: Opis: Opis: Opis: Opis: Opis: Opis: 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6" descr="Opis: Opis: Opis: Opis: Opis: Opis: Opis: k 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 w:rsidRPr="00C9691F">
        <w:t xml:space="preserve">i </w:t>
      </w:r>
      <w:r w:rsidR="0073275B" w:rsidRPr="00AA5D6F">
        <w:rPr>
          <w:noProof/>
        </w:rPr>
        <w:drawing>
          <wp:inline distT="0" distB="0" distL="0" distR="0" wp14:anchorId="40AF477A" wp14:editId="1F55F900">
            <wp:extent cx="47625" cy="123825"/>
            <wp:effectExtent l="0" t="0" r="0" b="0"/>
            <wp:docPr id="435" name="Obraz 305" descr="Opis: Opis: Opis: Opis: Opis: Opis: Opis: 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5" descr="Opis: Opis: Opis: Opis: Opis: Opis: Opis: l 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35">
        <w:t xml:space="preserve"> </w:t>
      </w:r>
      <w:r w:rsidR="00B812AB" w:rsidRPr="00C9691F">
        <w:t xml:space="preserve">przecięto prostymi </w:t>
      </w:r>
      <w:r w:rsidR="0073275B" w:rsidRPr="00AA5D6F">
        <w:rPr>
          <w:noProof/>
        </w:rPr>
        <w:drawing>
          <wp:inline distT="0" distB="0" distL="0" distR="0" wp14:anchorId="403E3B22" wp14:editId="2E6F61CB">
            <wp:extent cx="123825" cy="76200"/>
            <wp:effectExtent l="0" t="0" r="0" b="0"/>
            <wp:docPr id="436" name="Obraz 304" descr="Opis: Opis: Opis: Opis: Opis: Opis: Opis: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4" descr="Opis: Opis: Opis: Opis: Opis: Opis: Opis: m 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12AB" w:rsidRPr="00C9691F">
        <w:t xml:space="preserve">i </w:t>
      </w:r>
      <w:r w:rsidR="0073275B" w:rsidRPr="00AA5D6F">
        <w:rPr>
          <w:noProof/>
        </w:rPr>
        <w:drawing>
          <wp:inline distT="0" distB="0" distL="0" distR="0" wp14:anchorId="02076571" wp14:editId="70CB5878">
            <wp:extent cx="85725" cy="76200"/>
            <wp:effectExtent l="0" t="0" r="0" b="0"/>
            <wp:docPr id="437" name="Obraz 303" descr="Opis: Opis: Opis: Opis: Opis: Opis: Opis: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3" descr="Opis: Opis: Opis: Opis: Opis: Opis: Opis: n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>
        <w:t xml:space="preserve"> </w:t>
      </w:r>
      <w:r w:rsidR="00CE017F">
        <w:t xml:space="preserve"> </w:t>
      </w:r>
    </w:p>
    <w:p w:rsidR="00CE017F" w:rsidRDefault="00CE017F" w:rsidP="00CE017F">
      <w:pPr>
        <w:pStyle w:val="Tekstpodstawowy"/>
        <w:widowControl w:val="0"/>
        <w:tabs>
          <w:tab w:val="left" w:pos="654"/>
        </w:tabs>
      </w:pPr>
      <w:r>
        <w:t xml:space="preserve">                  </w:t>
      </w:r>
      <w:r w:rsidR="00B812AB" w:rsidRPr="00C9691F">
        <w:t xml:space="preserve">w </w:t>
      </w:r>
      <w:r w:rsidR="00953D35">
        <w:t xml:space="preserve"> </w:t>
      </w:r>
      <w:r>
        <w:t>s</w:t>
      </w:r>
      <w:r w:rsidR="00B812AB" w:rsidRPr="00C9691F">
        <w:t xml:space="preserve">posób przedstawiony na rysunku. </w:t>
      </w:r>
      <w:r>
        <w:t xml:space="preserve">Punkt </w:t>
      </w:r>
      <m:oMath>
        <m:r>
          <w:rPr>
            <w:rFonts w:ascii="Cambria Math" w:hAnsi="Cambria Math"/>
          </w:rPr>
          <m:t>C</m:t>
        </m:r>
      </m:oMath>
      <w:r>
        <w:t xml:space="preserve"> jest   </w:t>
      </w:r>
    </w:p>
    <w:p w:rsidR="00B812AB" w:rsidRPr="00C9691F" w:rsidRDefault="00CE017F" w:rsidP="00CE017F">
      <w:pPr>
        <w:pStyle w:val="Tekstpodstawowy"/>
        <w:widowControl w:val="0"/>
        <w:tabs>
          <w:tab w:val="left" w:pos="654"/>
        </w:tabs>
        <w:spacing w:after="240"/>
      </w:pPr>
      <w:r>
        <w:t xml:space="preserve">                  środkiem odcinka </w:t>
      </w:r>
      <m:oMath>
        <m:r>
          <w:rPr>
            <w:rFonts w:ascii="Cambria Math" w:hAnsi="Cambria Math"/>
          </w:rPr>
          <m:t>BD.</m:t>
        </m:r>
      </m:oMath>
    </w:p>
    <w:p w:rsidR="00CE017F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 Czy trójkąty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63AC5B7" wp14:editId="57BFDDE9">
            <wp:extent cx="333375" cy="104775"/>
            <wp:effectExtent l="0" t="0" r="0" b="0"/>
            <wp:docPr id="438" name="Obraz 301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1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i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6B12B14" wp14:editId="05CE8CA4">
            <wp:extent cx="333375" cy="104775"/>
            <wp:effectExtent l="0" t="0" r="0" b="0"/>
            <wp:docPr id="439" name="Obraz 300" descr="Opis: Opis: Opis: Opis: Opis: Opis: Opis: ED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0" descr="Opis: Opis: Opis: Opis: Opis: Opis: Opis: EDC 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są przystające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? Wybierz odpowiedź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CE017F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TAK albo NIE oraz jej uzasadnienie spośród zdań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B812AB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oznaczonych literami A–D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B812AB" w:rsidRDefault="00B812AB" w:rsidP="00B812AB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TAK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NIE             ponieważ:</w:t>
      </w:r>
    </w:p>
    <w:p w:rsidR="00B812AB" w:rsidRPr="005A69BA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A69BA">
        <w:rPr>
          <w:rFonts w:ascii="Times New Roman" w:eastAsia="Times New Roman" w:hAnsi="Times New Roman"/>
          <w:sz w:val="24"/>
          <w:szCs w:val="24"/>
          <w:lang w:eastAsia="pl-PL"/>
        </w:rPr>
        <w:t>te trójkąty mają wspólny wierzchołek</w:t>
      </w:r>
    </w:p>
    <w:p w:rsidR="00B812AB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>te trójkąty mają boki różnej długości</w:t>
      </w:r>
    </w:p>
    <w:p w:rsidR="00B812AB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te trójkąty mają odpowiednie kąty </w:t>
      </w:r>
      <w:r w:rsidR="00CE017F">
        <w:rPr>
          <w:rFonts w:ascii="Times New Roman" w:eastAsia="Times New Roman" w:hAnsi="Times New Roman"/>
          <w:sz w:val="24"/>
          <w:szCs w:val="24"/>
          <w:lang w:eastAsia="pl-PL"/>
        </w:rPr>
        <w:t xml:space="preserve">przy boku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BC  i  CD </m:t>
        </m:r>
      </m:oMath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>równej miary</w:t>
      </w:r>
    </w:p>
    <w:p w:rsidR="00CE017F" w:rsidRPr="005A69BA" w:rsidRDefault="00CE017F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te trójkąty mają dwa boki równoległe</w:t>
      </w:r>
    </w:p>
    <w:p w:rsidR="0087426B" w:rsidRDefault="0087426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Pr="001F6826" w:rsidRDefault="00B812A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7426B">
        <w:rPr>
          <w:noProof/>
          <w:lang w:eastAsia="pl-PL"/>
        </w:rPr>
        <w:drawing>
          <wp:anchor distT="0" distB="0" distL="114300" distR="114300" simplePos="0" relativeHeight="251982336" behindDoc="1" locked="0" layoutInCell="1" allowOverlap="1" wp14:anchorId="0D8A2AC3" wp14:editId="089731EA">
            <wp:simplePos x="0" y="0"/>
            <wp:positionH relativeFrom="column">
              <wp:posOffset>3402965</wp:posOffset>
            </wp:positionH>
            <wp:positionV relativeFrom="paragraph">
              <wp:posOffset>10795</wp:posOffset>
            </wp:positionV>
            <wp:extent cx="2581275" cy="973455"/>
            <wp:effectExtent l="0" t="0" r="9525" b="0"/>
            <wp:wrapThrough wrapText="bothSides">
              <wp:wrapPolygon edited="0">
                <wp:start x="0" y="0"/>
                <wp:lineTo x="0" y="21135"/>
                <wp:lineTo x="21520" y="21135"/>
                <wp:lineTo x="21520" y="0"/>
                <wp:lineTo x="0" y="0"/>
              </wp:wrapPolygon>
            </wp:wrapThrough>
            <wp:docPr id="376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B" w:rsidRPr="001F682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197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</w:t>
      </w:r>
      <w:r w:rsidR="0087426B" w:rsidRPr="001F6826">
        <w:rPr>
          <w:rFonts w:ascii="Times New Roman" w:eastAsia="Times New Roman" w:hAnsi="Times New Roman"/>
          <w:sz w:val="24"/>
          <w:szCs w:val="24"/>
        </w:rPr>
        <w:t xml:space="preserve">Uzasadnij, że w poniższym   </w:t>
      </w:r>
    </w:p>
    <w:p w:rsidR="0087426B" w:rsidRDefault="0087426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1F6826">
        <w:rPr>
          <w:rFonts w:ascii="Times New Roman" w:eastAsia="Times New Roman" w:hAnsi="Times New Roman"/>
          <w:sz w:val="24"/>
          <w:szCs w:val="24"/>
        </w:rPr>
        <w:t xml:space="preserve"> prostokącie pola 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 xml:space="preserve"> i 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</m:oMath>
      <w:r w:rsidRPr="001F6826">
        <w:rPr>
          <w:rFonts w:ascii="Times New Roman" w:eastAsia="Times New Roman" w:hAnsi="Times New Roman"/>
          <w:sz w:val="24"/>
          <w:szCs w:val="24"/>
        </w:rPr>
        <w:t xml:space="preserve"> są równe. </w:t>
      </w:r>
    </w:p>
    <w:p w:rsidR="0087426B" w:rsidRPr="001F6826" w:rsidRDefault="0087426B" w:rsidP="0087426B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1F6826">
        <w:rPr>
          <w:rFonts w:ascii="Times New Roman" w:eastAsia="Times New Roman" w:hAnsi="Times New Roman"/>
          <w:i/>
          <w:sz w:val="24"/>
          <w:szCs w:val="24"/>
        </w:rPr>
        <w:t xml:space="preserve">Punkt A jest dowolnym punktem na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1F6826">
        <w:rPr>
          <w:rFonts w:ascii="Times New Roman" w:eastAsia="Times New Roman" w:hAnsi="Times New Roman"/>
          <w:i/>
          <w:sz w:val="24"/>
          <w:szCs w:val="24"/>
        </w:rPr>
        <w:t>przekątnej.</w:t>
      </w:r>
    </w:p>
    <w:p w:rsidR="0087426B" w:rsidRPr="001F6826" w:rsidRDefault="0087426B" w:rsidP="0087426B">
      <w:pPr>
        <w:tabs>
          <w:tab w:val="left" w:pos="1080"/>
        </w:tabs>
        <w:rPr>
          <w:sz w:val="24"/>
          <w:lang w:eastAsia="pl-PL"/>
        </w:rPr>
      </w:pPr>
    </w:p>
    <w:p w:rsidR="00D82675" w:rsidRDefault="00EF42E2" w:rsidP="0087426B">
      <w:pPr>
        <w:spacing w:before="100" w:beforeAutospacing="1" w:after="0" w:line="24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9712" behindDoc="0" locked="0" layoutInCell="1" allowOverlap="1" wp14:anchorId="3595E578" wp14:editId="52910755">
            <wp:simplePos x="0" y="0"/>
            <wp:positionH relativeFrom="column">
              <wp:posOffset>3326765</wp:posOffset>
            </wp:positionH>
            <wp:positionV relativeFrom="paragraph">
              <wp:posOffset>0</wp:posOffset>
            </wp:positionV>
            <wp:extent cx="2981325" cy="1156970"/>
            <wp:effectExtent l="0" t="0" r="9525" b="5080"/>
            <wp:wrapThrough wrapText="bothSides">
              <wp:wrapPolygon edited="0">
                <wp:start x="0" y="0"/>
                <wp:lineTo x="0" y="21339"/>
                <wp:lineTo x="21531" y="21339"/>
                <wp:lineTo x="21531" y="0"/>
                <wp:lineTo x="0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CE5CAD">
        <w:rPr>
          <w:u w:val="single"/>
        </w:rPr>
        <w:t>Zad. 1</w:t>
      </w:r>
      <w:r w:rsidR="00CC2C71">
        <w:rPr>
          <w:u w:val="single"/>
        </w:rPr>
        <w:t>9</w:t>
      </w:r>
      <w:r w:rsidR="0087426B">
        <w:rPr>
          <w:u w:val="single"/>
        </w:rPr>
        <w:t>8</w:t>
      </w:r>
      <w:r w:rsidR="00B812AB">
        <w:t xml:space="preserve">  </w:t>
      </w:r>
      <w:r w:rsidR="00F3710B">
        <w:t xml:space="preserve">Z kwadratu odcięto trójkąty jak na rysunku (od </w:t>
      </w:r>
      <w:r w:rsidR="00D82675">
        <w:t xml:space="preserve">  </w:t>
      </w:r>
    </w:p>
    <w:p w:rsidR="00B812AB" w:rsidRDefault="00D82675" w:rsidP="00F3710B">
      <w:pPr>
        <w:spacing w:after="0"/>
      </w:pPr>
      <w:r>
        <w:t xml:space="preserve">     </w:t>
      </w:r>
      <w:r w:rsidR="00F3710B">
        <w:t>środków boków). Z trójkątów ułożono trójkąt ABC.</w:t>
      </w:r>
    </w:p>
    <w:p w:rsidR="00F3710B" w:rsidRDefault="00F3710B" w:rsidP="00F3710B">
      <w:pPr>
        <w:spacing w:after="0"/>
      </w:pPr>
    </w:p>
    <w:p w:rsidR="00F3710B" w:rsidRDefault="00F3710B" w:rsidP="00B812AB">
      <w:pPr>
        <w:spacing w:after="0"/>
      </w:pPr>
    </w:p>
    <w:p w:rsidR="00D82675" w:rsidRDefault="00D82675" w:rsidP="00B812AB">
      <w:pPr>
        <w:spacing w:after="0"/>
      </w:pPr>
    </w:p>
    <w:p w:rsidR="0087426B" w:rsidRDefault="0087426B" w:rsidP="00B812AB">
      <w:pPr>
        <w:spacing w:after="0"/>
      </w:pPr>
    </w:p>
    <w:p w:rsidR="00F3710B" w:rsidRDefault="00F3710B" w:rsidP="00B812AB">
      <w:pPr>
        <w:spacing w:after="0"/>
      </w:pPr>
    </w:p>
    <w:tbl>
      <w:tblPr>
        <w:tblpPr w:leftFromText="141" w:rightFromText="141" w:vertAnchor="text" w:horzAnchor="margin" w:tblpXSpec="center" w:tblpY="-75"/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960"/>
        <w:gridCol w:w="960"/>
      </w:tblGrid>
      <w:tr w:rsidR="00BB2A30" w:rsidRPr="00F3710B" w:rsidTr="00BB2A30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Trójkąt ABC jest równoramienny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BB2A30" w:rsidRPr="00F3710B" w:rsidTr="00BB2A30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 xml:space="preserve">Pole </w:t>
            </w:r>
            <w:r>
              <w:rPr>
                <w:rFonts w:eastAsia="Times New Roman"/>
                <w:color w:val="000000"/>
                <w:lang w:eastAsia="pl-PL"/>
              </w:rPr>
              <w:t xml:space="preserve">trójkąta </w:t>
            </w:r>
            <w:r w:rsidRPr="00F3710B">
              <w:rPr>
                <w:rFonts w:eastAsia="Times New Roman"/>
                <w:color w:val="000000"/>
                <w:lang w:eastAsia="pl-PL"/>
              </w:rPr>
              <w:t xml:space="preserve"> ABC jest czwartą częścią pola kwadratu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3710B" w:rsidRDefault="00F3710B" w:rsidP="00B812AB">
      <w:pPr>
        <w:spacing w:after="0"/>
      </w:pPr>
    </w:p>
    <w:p w:rsidR="00F3710B" w:rsidRDefault="00F3710B" w:rsidP="00B812AB">
      <w:pPr>
        <w:spacing w:after="0"/>
      </w:pPr>
    </w:p>
    <w:p w:rsidR="00216C78" w:rsidRDefault="00216C78" w:rsidP="008E450A"/>
    <w:p w:rsidR="00B812AB" w:rsidRDefault="0073275B" w:rsidP="002A28BE">
      <w:pPr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85376" behindDoc="1" locked="0" layoutInCell="1" allowOverlap="1" wp14:anchorId="126ABEEB" wp14:editId="242AEC6E">
            <wp:simplePos x="0" y="0"/>
            <wp:positionH relativeFrom="column">
              <wp:posOffset>3698240</wp:posOffset>
            </wp:positionH>
            <wp:positionV relativeFrom="paragraph">
              <wp:posOffset>19050</wp:posOffset>
            </wp:positionV>
            <wp:extent cx="266763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41" y="21330"/>
                <wp:lineTo x="21441" y="0"/>
                <wp:lineTo x="0" y="0"/>
              </wp:wrapPolygon>
            </wp:wrapThrough>
            <wp:docPr id="37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>
        <w:rPr>
          <w:sz w:val="24"/>
        </w:rPr>
        <w:t xml:space="preserve"> </w:t>
      </w:r>
      <w:r w:rsidR="00B812AB" w:rsidRPr="002749EF">
        <w:rPr>
          <w:sz w:val="24"/>
          <w:u w:val="single"/>
        </w:rPr>
        <w:t>Zad. 1</w:t>
      </w:r>
      <w:r w:rsidR="00CC2C71">
        <w:rPr>
          <w:sz w:val="24"/>
          <w:u w:val="single"/>
        </w:rPr>
        <w:t>9</w:t>
      </w:r>
      <w:r w:rsidR="0087426B">
        <w:rPr>
          <w:sz w:val="24"/>
          <w:u w:val="single"/>
        </w:rPr>
        <w:t>9</w:t>
      </w:r>
      <w:r w:rsidR="00B812AB">
        <w:rPr>
          <w:sz w:val="24"/>
        </w:rPr>
        <w:t xml:space="preserve">    Czworokąt ABCD to prostokąt. Uzasadnij, że   </w:t>
      </w:r>
    </w:p>
    <w:p w:rsidR="00B812AB" w:rsidRDefault="00B812AB" w:rsidP="00B812AB">
      <w:pPr>
        <w:spacing w:after="0"/>
        <w:rPr>
          <w:sz w:val="24"/>
        </w:rPr>
      </w:pPr>
      <w:r>
        <w:rPr>
          <w:sz w:val="24"/>
        </w:rPr>
        <w:t xml:space="preserve">         trójkąty </w:t>
      </w:r>
      <m:oMath>
        <m:r>
          <w:rPr>
            <w:rFonts w:ascii="Cambria Math" w:hAnsi="Cambria Math"/>
            <w:sz w:val="24"/>
          </w:rPr>
          <m:t>ABP  i  AKD</m:t>
        </m:r>
      </m:oMath>
      <w:r>
        <w:rPr>
          <w:sz w:val="24"/>
        </w:rPr>
        <w:t xml:space="preserve"> mają równe pola.</w:t>
      </w:r>
    </w:p>
    <w:p w:rsidR="00B812AB" w:rsidRDefault="00B812AB" w:rsidP="00B812AB">
      <w:pPr>
        <w:spacing w:after="0"/>
        <w:rPr>
          <w:sz w:val="24"/>
        </w:rPr>
      </w:pPr>
    </w:p>
    <w:p w:rsidR="00B812AB" w:rsidRDefault="00B812AB" w:rsidP="00B812AB">
      <w:pPr>
        <w:spacing w:after="0"/>
        <w:rPr>
          <w:sz w:val="24"/>
        </w:rPr>
      </w:pPr>
    </w:p>
    <w:p w:rsidR="00B812AB" w:rsidRDefault="00B812AB" w:rsidP="00B812AB">
      <w:pPr>
        <w:spacing w:after="0"/>
        <w:rPr>
          <w:sz w:val="24"/>
        </w:rPr>
      </w:pPr>
    </w:p>
    <w:p w:rsidR="002A28BE" w:rsidRDefault="002A28BE" w:rsidP="00B812AB">
      <w:pPr>
        <w:spacing w:after="0"/>
        <w:rPr>
          <w:sz w:val="24"/>
        </w:rPr>
      </w:pPr>
    </w:p>
    <w:p w:rsidR="00B812AB" w:rsidRDefault="0011352B" w:rsidP="00B812AB">
      <w:pPr>
        <w:spacing w:after="0"/>
        <w:rPr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anchor distT="0" distB="0" distL="114300" distR="114300" simplePos="0" relativeHeight="251960832" behindDoc="0" locked="0" layoutInCell="1" allowOverlap="1" wp14:anchorId="1DBCEE23" wp14:editId="740874B3">
            <wp:simplePos x="0" y="0"/>
            <wp:positionH relativeFrom="column">
              <wp:posOffset>3945890</wp:posOffset>
            </wp:positionH>
            <wp:positionV relativeFrom="paragraph">
              <wp:posOffset>201930</wp:posOffset>
            </wp:positionV>
            <wp:extent cx="2028825" cy="1744956"/>
            <wp:effectExtent l="0" t="0" r="0" b="8255"/>
            <wp:wrapThrough wrapText="bothSides">
              <wp:wrapPolygon edited="0">
                <wp:start x="0" y="0"/>
                <wp:lineTo x="0" y="21466"/>
                <wp:lineTo x="21296" y="21466"/>
                <wp:lineTo x="21296" y="0"/>
                <wp:lineTo x="0" y="0"/>
              </wp:wrapPolygon>
            </wp:wrapThrough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2AB" w:rsidRDefault="00B812AB" w:rsidP="00BB2A30">
      <w:pPr>
        <w:spacing w:after="0"/>
        <w:rPr>
          <w:rFonts w:ascii="Times New Roman" w:hAnsi="Times New Roman"/>
          <w:sz w:val="24"/>
        </w:rPr>
      </w:pPr>
      <w:r w:rsidRPr="000D1569">
        <w:rPr>
          <w:rFonts w:ascii="Times New Roman" w:hAnsi="Times New Roman"/>
          <w:sz w:val="24"/>
          <w:u w:val="single"/>
        </w:rPr>
        <w:t xml:space="preserve">Zad. </w:t>
      </w:r>
      <w:r w:rsidR="0087426B">
        <w:rPr>
          <w:rFonts w:ascii="Times New Roman" w:hAnsi="Times New Roman"/>
          <w:sz w:val="24"/>
          <w:u w:val="single"/>
        </w:rPr>
        <w:t>200</w:t>
      </w:r>
      <w:r w:rsidR="00BC43D0" w:rsidRPr="000D1569">
        <w:rPr>
          <w:rFonts w:ascii="Times New Roman" w:hAnsi="Times New Roman"/>
          <w:sz w:val="24"/>
          <w:u w:val="single"/>
        </w:rPr>
        <w:t xml:space="preserve"> </w:t>
      </w:r>
      <w:r w:rsidRPr="000D1569">
        <w:rPr>
          <w:rFonts w:ascii="Times New Roman" w:hAnsi="Times New Roman"/>
          <w:sz w:val="24"/>
        </w:rPr>
        <w:t xml:space="preserve"> </w:t>
      </w:r>
      <w:r w:rsidR="000D1569">
        <w:rPr>
          <w:rFonts w:ascii="Times New Roman" w:hAnsi="Times New Roman"/>
          <w:sz w:val="24"/>
        </w:rPr>
        <w:t xml:space="preserve">W kwadracie ABCD o boku </w:t>
      </w:r>
      <m:oMath>
        <m:r>
          <w:rPr>
            <w:rFonts w:ascii="Cambria Math" w:hAnsi="Cambria Math"/>
            <w:sz w:val="24"/>
          </w:rPr>
          <m:t>8 cm</m:t>
        </m:r>
      </m:oMath>
      <w:r w:rsidR="000D1569">
        <w:rPr>
          <w:rFonts w:ascii="Times New Roman" w:hAnsi="Times New Roman"/>
          <w:sz w:val="24"/>
        </w:rPr>
        <w:t xml:space="preserve"> narysowano czworokąt EFGD. Ile wynosi obwód tego czworokąta ?</w:t>
      </w:r>
    </w:p>
    <w:p w:rsidR="0011352B" w:rsidRPr="000D1569" w:rsidRDefault="0011352B" w:rsidP="00BB2A30">
      <w:pPr>
        <w:spacing w:after="0"/>
        <w:rPr>
          <w:rFonts w:ascii="Times New Roman" w:hAnsi="Times New Roman"/>
          <w:sz w:val="24"/>
        </w:rPr>
      </w:pPr>
    </w:p>
    <w:p w:rsidR="004C2463" w:rsidRPr="00F20ADD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</w:p>
    <w:p w:rsidR="00BB2A30" w:rsidRPr="008E450A" w:rsidRDefault="00BB2A30" w:rsidP="004C2463">
      <w:pPr>
        <w:pStyle w:val="Tekstpodstawowy"/>
        <w:widowControl w:val="0"/>
        <w:tabs>
          <w:tab w:val="left" w:pos="654"/>
        </w:tabs>
        <w:spacing w:line="276" w:lineRule="auto"/>
        <w:rPr>
          <w:sz w:val="16"/>
          <w:u w:val="single"/>
        </w:rPr>
      </w:pPr>
    </w:p>
    <w:p w:rsidR="00BB2A30" w:rsidRDefault="00586DD3" w:rsidP="004C2463">
      <w:pPr>
        <w:pStyle w:val="Tekstpodstawowy"/>
        <w:widowControl w:val="0"/>
        <w:tabs>
          <w:tab w:val="left" w:pos="654"/>
        </w:tabs>
        <w:spacing w:line="276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0371FBE1" wp14:editId="46D89C29">
            <wp:simplePos x="0" y="0"/>
            <wp:positionH relativeFrom="column">
              <wp:posOffset>2226310</wp:posOffset>
            </wp:positionH>
            <wp:positionV relativeFrom="paragraph">
              <wp:posOffset>99060</wp:posOffset>
            </wp:positionV>
            <wp:extent cx="1786255" cy="1762125"/>
            <wp:effectExtent l="0" t="0" r="4445" b="9525"/>
            <wp:wrapThrough wrapText="bothSides">
              <wp:wrapPolygon edited="0">
                <wp:start x="0" y="0"/>
                <wp:lineTo x="0" y="21483"/>
                <wp:lineTo x="21423" y="21483"/>
                <wp:lineTo x="21423" y="0"/>
                <wp:lineTo x="0" y="0"/>
              </wp:wrapPolygon>
            </wp:wrapThrough>
            <wp:docPr id="37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75" w:rsidRDefault="00D82675" w:rsidP="004C2463">
      <w:pPr>
        <w:pStyle w:val="Tekstpodstawowy"/>
        <w:widowControl w:val="0"/>
        <w:tabs>
          <w:tab w:val="left" w:pos="654"/>
        </w:tabs>
        <w:spacing w:line="276" w:lineRule="auto"/>
        <w:rPr>
          <w:u w:val="single"/>
        </w:rPr>
      </w:pPr>
    </w:p>
    <w:p w:rsidR="0028706E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u w:val="single"/>
        </w:rPr>
        <w:t xml:space="preserve">Zad. </w:t>
      </w:r>
      <w:r w:rsidR="00CC2C71">
        <w:rPr>
          <w:u w:val="single"/>
        </w:rPr>
        <w:t>20</w:t>
      </w:r>
      <w:r w:rsidR="0087426B">
        <w:rPr>
          <w:u w:val="single"/>
        </w:rPr>
        <w:t>1</w:t>
      </w:r>
      <w:r>
        <w:t xml:space="preserve">  Uzasadnij, że trójkąt </w:t>
      </w:r>
      <w:r w:rsidR="0028706E">
        <w:t xml:space="preserve">  </w:t>
      </w:r>
    </w:p>
    <w:p w:rsidR="004C2463" w:rsidRDefault="0028706E" w:rsidP="004C2463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   </w:t>
      </w:r>
      <m:oMath>
        <m:r>
          <w:rPr>
            <w:rFonts w:ascii="Cambria Math" w:hAnsi="Cambria Math"/>
          </w:rPr>
          <m:t xml:space="preserve">ABC </m:t>
        </m:r>
      </m:oMath>
      <w:r w:rsidR="004C2463">
        <w:t>jest  równoboczny.</w:t>
      </w:r>
    </w:p>
    <w:p w:rsidR="004C2463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</w:p>
    <w:p w:rsidR="00750512" w:rsidRDefault="00750512" w:rsidP="00596316">
      <w:pPr>
        <w:spacing w:line="240" w:lineRule="auto"/>
        <w:rPr>
          <w:rFonts w:eastAsia="Times New Roman"/>
          <w:u w:val="single"/>
        </w:rPr>
      </w:pPr>
    </w:p>
    <w:p w:rsidR="00750512" w:rsidRDefault="00750512" w:rsidP="00596316">
      <w:pPr>
        <w:spacing w:line="240" w:lineRule="auto"/>
        <w:rPr>
          <w:rFonts w:eastAsia="Times New Roman"/>
          <w:u w:val="single"/>
        </w:rPr>
      </w:pPr>
    </w:p>
    <w:p w:rsidR="004C2463" w:rsidRDefault="0028706E" w:rsidP="00596316">
      <w:pPr>
        <w:spacing w:line="240" w:lineRule="auto"/>
        <w:rPr>
          <w:rFonts w:eastAsia="Times New Roman"/>
          <w:u w:val="single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26688" behindDoc="0" locked="0" layoutInCell="1" allowOverlap="1" wp14:anchorId="12E44D7E" wp14:editId="5B7D8B4A">
            <wp:simplePos x="0" y="0"/>
            <wp:positionH relativeFrom="column">
              <wp:posOffset>4050665</wp:posOffset>
            </wp:positionH>
            <wp:positionV relativeFrom="paragraph">
              <wp:posOffset>267335</wp:posOffset>
            </wp:positionV>
            <wp:extent cx="187452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293" y="21449"/>
                <wp:lineTo x="21293" y="0"/>
                <wp:lineTo x="0" y="0"/>
              </wp:wrapPolygon>
            </wp:wrapThrough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2B" w:rsidRDefault="00DA292B" w:rsidP="0028706E">
      <w:pPr>
        <w:tabs>
          <w:tab w:val="left" w:pos="1080"/>
        </w:tabs>
        <w:rPr>
          <w:sz w:val="24"/>
          <w:lang w:eastAsia="pl-PL"/>
        </w:rPr>
      </w:pPr>
      <w:r w:rsidRPr="00694525">
        <w:rPr>
          <w:sz w:val="24"/>
          <w:u w:val="single"/>
          <w:lang w:eastAsia="pl-PL"/>
        </w:rPr>
        <w:t xml:space="preserve">Zad. </w:t>
      </w:r>
      <w:r w:rsidR="00CC2C71">
        <w:rPr>
          <w:sz w:val="24"/>
          <w:u w:val="single"/>
          <w:lang w:eastAsia="pl-PL"/>
        </w:rPr>
        <w:t>202</w:t>
      </w:r>
      <w:r>
        <w:rPr>
          <w:sz w:val="24"/>
          <w:lang w:eastAsia="pl-PL"/>
        </w:rPr>
        <w:t xml:space="preserve">      Prostokąt ABCD o wymiarach </w:t>
      </w:r>
      <m:oMath>
        <m:r>
          <w:rPr>
            <w:rFonts w:ascii="Cambria Math" w:hAnsi="Cambria Math"/>
            <w:sz w:val="24"/>
            <w:lang w:eastAsia="pl-PL"/>
          </w:rPr>
          <m:t xml:space="preserve"> 8cm×7cm</m:t>
        </m:r>
      </m:oMath>
      <w:r>
        <w:rPr>
          <w:sz w:val="24"/>
          <w:lang w:eastAsia="pl-PL"/>
        </w:rPr>
        <w:t xml:space="preserve"> </w:t>
      </w:r>
    </w:p>
    <w:p w:rsidR="00DA292B" w:rsidRDefault="00DA292B" w:rsidP="00DA29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przecięto prostą. Pole trapezu KBCL jest cztery razy    </w:t>
      </w:r>
    </w:p>
    <w:p w:rsidR="00DA292B" w:rsidRDefault="00DA292B" w:rsidP="00DA29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mniejsze od pola prostokąta ABCD.  Oblicz długość   </w:t>
      </w:r>
    </w:p>
    <w:p w:rsidR="00DA292B" w:rsidRDefault="00DA292B" w:rsidP="00DA29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odcinka KL.</w:t>
      </w:r>
    </w:p>
    <w:p w:rsidR="0028706E" w:rsidRDefault="0028706E" w:rsidP="0028706E">
      <w:pPr>
        <w:tabs>
          <w:tab w:val="left" w:pos="1080"/>
        </w:tabs>
        <w:spacing w:before="240"/>
        <w:rPr>
          <w:sz w:val="24"/>
          <w:lang w:eastAsia="pl-PL"/>
        </w:rPr>
      </w:pP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84384" behindDoc="0" locked="0" layoutInCell="1" allowOverlap="1" wp14:anchorId="35DB3318" wp14:editId="3543F85C">
            <wp:simplePos x="0" y="0"/>
            <wp:positionH relativeFrom="column">
              <wp:posOffset>4733925</wp:posOffset>
            </wp:positionH>
            <wp:positionV relativeFrom="paragraph">
              <wp:posOffset>0</wp:posOffset>
            </wp:positionV>
            <wp:extent cx="1577998" cy="962025"/>
            <wp:effectExtent l="0" t="0" r="3175" b="0"/>
            <wp:wrapThrough wrapText="bothSides">
              <wp:wrapPolygon edited="0">
                <wp:start x="0" y="0"/>
                <wp:lineTo x="0" y="20958"/>
                <wp:lineTo x="21383" y="20958"/>
                <wp:lineTo x="21383" y="0"/>
                <wp:lineTo x="0" y="0"/>
              </wp:wrapPolygon>
            </wp:wrapThrough>
            <wp:docPr id="1409" name="Obraz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9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Zad. 203    W trapezie prostokątnym ABCD o jednym z kątów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45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</m:oMath>
      <w:r>
        <w:rPr>
          <w:sz w:val="24"/>
          <w:lang w:eastAsia="pl-PL"/>
        </w:rPr>
        <w:t xml:space="preserve"> krótsza   </w:t>
      </w: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podstawa i wysokość są równe  i  ich długość to </w:t>
      </w:r>
      <m:oMath>
        <m:r>
          <w:rPr>
            <w:rFonts w:ascii="Cambria Math" w:hAnsi="Cambria Math"/>
            <w:sz w:val="24"/>
            <w:lang w:eastAsia="pl-PL"/>
          </w:rPr>
          <m:t>5 cm.</m:t>
        </m:r>
      </m:oMath>
      <w:r>
        <w:rPr>
          <w:sz w:val="24"/>
          <w:lang w:eastAsia="pl-PL"/>
        </w:rPr>
        <w:t xml:space="preserve"> Oblicz stosunek   </w:t>
      </w: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pola ABD do pola BCD i do pola ABCD.</w:t>
      </w:r>
    </w:p>
    <w:p w:rsidR="0028706E" w:rsidRPr="00694525" w:rsidRDefault="0028706E" w:rsidP="00DA292B">
      <w:pPr>
        <w:tabs>
          <w:tab w:val="left" w:pos="1080"/>
        </w:tabs>
        <w:rPr>
          <w:sz w:val="24"/>
          <w:lang w:eastAsia="pl-PL"/>
        </w:rPr>
      </w:pPr>
    </w:p>
    <w:p w:rsidR="0017223D" w:rsidRDefault="0017223D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965952" behindDoc="0" locked="0" layoutInCell="1" allowOverlap="1" wp14:anchorId="6E910811" wp14:editId="4CEF6312">
            <wp:simplePos x="0" y="0"/>
            <wp:positionH relativeFrom="column">
              <wp:posOffset>2802890</wp:posOffset>
            </wp:positionH>
            <wp:positionV relativeFrom="paragraph">
              <wp:posOffset>5080</wp:posOffset>
            </wp:positionV>
            <wp:extent cx="346710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481" y="21200"/>
                <wp:lineTo x="21481" y="0"/>
                <wp:lineTo x="0" y="0"/>
              </wp:wrapPolygon>
            </wp:wrapThrough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B">
        <w:rPr>
          <w:rFonts w:ascii="Times New Roman" w:hAnsi="Times New Roman"/>
          <w:sz w:val="24"/>
          <w:lang w:eastAsia="pl-PL"/>
        </w:rPr>
        <w:t>Zad. 20</w:t>
      </w:r>
      <w:r w:rsidR="0028706E">
        <w:rPr>
          <w:rFonts w:ascii="Times New Roman" w:hAnsi="Times New Roman"/>
          <w:sz w:val="24"/>
          <w:lang w:eastAsia="pl-PL"/>
        </w:rPr>
        <w:t>4</w:t>
      </w:r>
      <w:r w:rsidR="0087426B">
        <w:rPr>
          <w:rFonts w:ascii="Times New Roman" w:hAnsi="Times New Roman"/>
          <w:sz w:val="24"/>
          <w:lang w:eastAsia="pl-PL"/>
        </w:rPr>
        <w:t xml:space="preserve">  </w:t>
      </w:r>
      <w:r w:rsidR="003B266C" w:rsidRPr="003B266C">
        <w:rPr>
          <w:rFonts w:ascii="Times New Roman" w:hAnsi="Times New Roman"/>
          <w:sz w:val="24"/>
          <w:lang w:eastAsia="pl-PL"/>
        </w:rPr>
        <w:t>Pola trójkąta i równoległoboku</w:t>
      </w:r>
      <w:r w:rsidR="003B266C">
        <w:rPr>
          <w:rFonts w:ascii="Times New Roman" w:hAnsi="Times New Roman"/>
          <w:sz w:val="24"/>
          <w:lang w:eastAsia="pl-PL"/>
        </w:rPr>
        <w:t xml:space="preserve"> są </w:t>
      </w:r>
      <w:r>
        <w:rPr>
          <w:rFonts w:ascii="Times New Roman" w:hAnsi="Times New Roman"/>
          <w:sz w:val="24"/>
          <w:lang w:eastAsia="pl-PL"/>
        </w:rPr>
        <w:t xml:space="preserve">  </w:t>
      </w:r>
    </w:p>
    <w:p w:rsidR="0017223D" w:rsidRDefault="0017223D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</w:t>
      </w:r>
      <w:r w:rsidR="0028706E">
        <w:rPr>
          <w:rFonts w:ascii="Times New Roman" w:hAnsi="Times New Roman"/>
          <w:sz w:val="24"/>
          <w:lang w:eastAsia="pl-PL"/>
        </w:rPr>
        <w:t xml:space="preserve">   </w:t>
      </w:r>
      <w:r>
        <w:rPr>
          <w:rFonts w:ascii="Times New Roman" w:hAnsi="Times New Roman"/>
          <w:sz w:val="24"/>
          <w:lang w:eastAsia="pl-PL"/>
        </w:rPr>
        <w:t xml:space="preserve"> </w:t>
      </w:r>
      <w:r w:rsidR="003B266C">
        <w:rPr>
          <w:rFonts w:ascii="Times New Roman" w:hAnsi="Times New Roman"/>
          <w:sz w:val="24"/>
          <w:lang w:eastAsia="pl-PL"/>
        </w:rPr>
        <w:t xml:space="preserve">równe. Korzystając z informacji na </w:t>
      </w:r>
      <w:r>
        <w:rPr>
          <w:rFonts w:ascii="Times New Roman" w:hAnsi="Times New Roman"/>
          <w:sz w:val="24"/>
          <w:lang w:eastAsia="pl-PL"/>
        </w:rPr>
        <w:t xml:space="preserve">  </w:t>
      </w:r>
    </w:p>
    <w:p w:rsidR="00F9694B" w:rsidRDefault="0028706E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</w:t>
      </w:r>
      <w:r w:rsidR="0017223D">
        <w:rPr>
          <w:rFonts w:ascii="Times New Roman" w:hAnsi="Times New Roman"/>
          <w:sz w:val="24"/>
          <w:lang w:eastAsia="pl-PL"/>
        </w:rPr>
        <w:t xml:space="preserve">    </w:t>
      </w:r>
      <w:r w:rsidR="003B266C">
        <w:rPr>
          <w:rFonts w:ascii="Times New Roman" w:hAnsi="Times New Roman"/>
          <w:sz w:val="24"/>
          <w:lang w:eastAsia="pl-PL"/>
        </w:rPr>
        <w:t>rysunku, oblicz pole trapezu.</w:t>
      </w:r>
    </w:p>
    <w:p w:rsidR="003B266C" w:rsidRDefault="003B266C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</w:p>
    <w:p w:rsidR="003B266C" w:rsidRPr="003B266C" w:rsidRDefault="003B266C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lang w:eastAsia="pl-PL"/>
        </w:rPr>
        <w:drawing>
          <wp:anchor distT="0" distB="0" distL="114300" distR="114300" simplePos="0" relativeHeight="251944448" behindDoc="0" locked="0" layoutInCell="1" allowOverlap="1" wp14:anchorId="1BFF49CF" wp14:editId="2BBF4FBC">
            <wp:simplePos x="0" y="0"/>
            <wp:positionH relativeFrom="column">
              <wp:posOffset>3164840</wp:posOffset>
            </wp:positionH>
            <wp:positionV relativeFrom="paragraph">
              <wp:posOffset>2540</wp:posOffset>
            </wp:positionV>
            <wp:extent cx="320548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37" y="21454"/>
                <wp:lineTo x="21437" y="0"/>
                <wp:lineTo x="0" y="0"/>
              </wp:wrapPolygon>
            </wp:wrapThrough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E9">
        <w:rPr>
          <w:rFonts w:ascii="Times New Roman" w:eastAsia="Times New Roman" w:hAnsi="Times New Roman"/>
          <w:sz w:val="24"/>
          <w:szCs w:val="24"/>
        </w:rPr>
        <w:t xml:space="preserve">Zad. </w:t>
      </w:r>
      <w:r w:rsidR="00CC2C71">
        <w:rPr>
          <w:rFonts w:ascii="Times New Roman" w:eastAsia="Times New Roman" w:hAnsi="Times New Roman"/>
          <w:sz w:val="24"/>
          <w:szCs w:val="24"/>
        </w:rPr>
        <w:t>20</w:t>
      </w:r>
      <w:r w:rsidR="0028706E">
        <w:rPr>
          <w:rFonts w:ascii="Times New Roman" w:eastAsia="Times New Roman" w:hAnsi="Times New Roman"/>
          <w:sz w:val="24"/>
          <w:szCs w:val="24"/>
        </w:rPr>
        <w:t>5</w:t>
      </w:r>
      <w:r w:rsidR="007423E9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O trzech punktach wiadomo, że jeden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jest środkiem odcinka o końcach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wyznaczonych przez dwa pozostałe punkty.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Współrzędne dwóch z nich, to:</w:t>
      </w:r>
    </w:p>
    <w:p w:rsidR="00F9694B" w:rsidRPr="00F9694B" w:rsidRDefault="00CD4B54" w:rsidP="00F9694B">
      <w:pPr>
        <w:spacing w:after="0"/>
        <w:ind w:left="708" w:firstLine="708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0, 2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i 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4, 4</m:t>
              </m:r>
            </m:e>
          </m:d>
        </m:oMath>
      </m:oMathPara>
    </w:p>
    <w:p w:rsidR="00F9694B" w:rsidRPr="00F54FE6" w:rsidRDefault="00F9694B" w:rsidP="00F9694B">
      <w:pPr>
        <w:spacing w:after="0"/>
        <w:ind w:left="708" w:firstLine="708"/>
        <w:rPr>
          <w:rFonts w:eastAsiaTheme="minorEastAsia"/>
          <w:sz w:val="24"/>
          <w:szCs w:val="24"/>
        </w:rPr>
      </w:pP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Która z podanych współrzędnych nie może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określać położenia trzeciego punktu:</w:t>
      </w:r>
    </w:p>
    <w:p w:rsidR="00F9694B" w:rsidRPr="00F54FE6" w:rsidRDefault="00CD4B54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0, -4</m:t>
            </m:r>
          </m:e>
        </m:d>
      </m:oMath>
    </w:p>
    <w:p w:rsidR="00F9694B" w:rsidRPr="00F54FE6" w:rsidRDefault="00CD4B54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-4, 0</m:t>
            </m:r>
          </m:e>
        </m:d>
      </m:oMath>
    </w:p>
    <w:p w:rsidR="00F9694B" w:rsidRPr="00F54FE6" w:rsidRDefault="00CD4B54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8, 6</m:t>
            </m:r>
          </m:e>
        </m:d>
      </m:oMath>
    </w:p>
    <w:p w:rsidR="00F9694B" w:rsidRDefault="00CD4B54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2, 3</m:t>
            </m:r>
          </m:e>
        </m:d>
      </m:oMath>
    </w:p>
    <w:p w:rsidR="002A28BE" w:rsidRDefault="002A28BE" w:rsidP="00F9694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CC2C71" w:rsidRDefault="00CC2C71" w:rsidP="002A28B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9694B" w:rsidRDefault="00F9694B" w:rsidP="002A28B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28706E" w:rsidRDefault="007423E9" w:rsidP="002A28BE">
      <w:pPr>
        <w:spacing w:after="0"/>
        <w:rPr>
          <w:rFonts w:ascii="Times New Roman" w:hAnsi="Times New Roman"/>
          <w:sz w:val="24"/>
        </w:rPr>
      </w:pPr>
      <w:r w:rsidRPr="0028706E">
        <w:rPr>
          <w:rFonts w:ascii="Times New Roman" w:hAnsi="Times New Roman"/>
          <w:sz w:val="24"/>
        </w:rPr>
        <w:t xml:space="preserve">Zad. </w:t>
      </w:r>
      <w:r w:rsidR="00CC2C71" w:rsidRPr="0028706E">
        <w:rPr>
          <w:rFonts w:ascii="Times New Roman" w:hAnsi="Times New Roman"/>
          <w:sz w:val="24"/>
        </w:rPr>
        <w:t>20</w:t>
      </w:r>
      <w:r w:rsidR="0028706E" w:rsidRPr="0028706E">
        <w:rPr>
          <w:rFonts w:ascii="Times New Roman" w:hAnsi="Times New Roman"/>
          <w:sz w:val="24"/>
        </w:rPr>
        <w:t>6</w:t>
      </w:r>
      <w:r w:rsidR="00CC2C71" w:rsidRPr="0028706E">
        <w:rPr>
          <w:rFonts w:ascii="Times New Roman" w:hAnsi="Times New Roman"/>
          <w:sz w:val="24"/>
        </w:rPr>
        <w:t xml:space="preserve">  </w:t>
      </w:r>
      <w:r w:rsidRPr="0028706E">
        <w:rPr>
          <w:rFonts w:ascii="Times New Roman" w:hAnsi="Times New Roman"/>
          <w:sz w:val="24"/>
        </w:rPr>
        <w:t xml:space="preserve"> </w:t>
      </w:r>
      <w:r w:rsidR="002A28BE" w:rsidRPr="0028706E">
        <w:rPr>
          <w:rFonts w:ascii="Times New Roman" w:hAnsi="Times New Roman"/>
          <w:sz w:val="24"/>
        </w:rPr>
        <w:t xml:space="preserve">Wykaż, że jeżeli przekątna trapezu równoramiennego zawiera się w dwusiecznej jego kąta </w:t>
      </w:r>
      <w:r w:rsidR="0028706E">
        <w:rPr>
          <w:rFonts w:ascii="Times New Roman" w:hAnsi="Times New Roman"/>
          <w:sz w:val="24"/>
        </w:rPr>
        <w:t xml:space="preserve">  </w:t>
      </w:r>
    </w:p>
    <w:p w:rsidR="002A28BE" w:rsidRPr="0028706E" w:rsidRDefault="0028706E" w:rsidP="002A28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</w:t>
      </w:r>
      <w:r w:rsidR="002A28BE" w:rsidRPr="0028706E">
        <w:rPr>
          <w:rFonts w:ascii="Times New Roman" w:hAnsi="Times New Roman"/>
          <w:sz w:val="24"/>
        </w:rPr>
        <w:t>ostrego, to ramie i krótsza podstawa mają równe długości.</w:t>
      </w:r>
    </w:p>
    <w:p w:rsidR="00F80513" w:rsidRPr="002A28BE" w:rsidRDefault="00080049" w:rsidP="00F80513">
      <w:pPr>
        <w:tabs>
          <w:tab w:val="left" w:pos="1080"/>
        </w:tabs>
        <w:spacing w:before="240"/>
        <w:rPr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829760" behindDoc="1" locked="0" layoutInCell="1" allowOverlap="1" wp14:anchorId="2DF0137D" wp14:editId="6E287700">
            <wp:simplePos x="0" y="0"/>
            <wp:positionH relativeFrom="column">
              <wp:posOffset>-102235</wp:posOffset>
            </wp:positionH>
            <wp:positionV relativeFrom="paragraph">
              <wp:posOffset>288925</wp:posOffset>
            </wp:positionV>
            <wp:extent cx="6776085" cy="1724025"/>
            <wp:effectExtent l="0" t="0" r="5715" b="9525"/>
            <wp:wrapThrough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hrough>
            <wp:docPr id="2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513">
        <w:rPr>
          <w:sz w:val="24"/>
        </w:rPr>
        <w:t>Zad.</w:t>
      </w:r>
      <w:r w:rsidR="00CC2C71">
        <w:rPr>
          <w:sz w:val="24"/>
        </w:rPr>
        <w:t xml:space="preserve"> 20</w:t>
      </w:r>
      <w:r w:rsidR="0028706E">
        <w:rPr>
          <w:sz w:val="24"/>
        </w:rPr>
        <w:t xml:space="preserve">8 </w:t>
      </w:r>
      <w:r w:rsidR="00F80513">
        <w:rPr>
          <w:sz w:val="24"/>
        </w:rPr>
        <w:t xml:space="preserve">  </w:t>
      </w:r>
      <w:r w:rsidR="00F80513" w:rsidRPr="002A28BE">
        <w:rPr>
          <w:sz w:val="24"/>
        </w:rPr>
        <w:t>Wierzchołek C rombu ABCD leży na symetralnych boków AB i AD. Oblicz kąty tego rombu;</w:t>
      </w:r>
    </w:p>
    <w:p w:rsidR="00DA292B" w:rsidRDefault="00DA292B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>Zad. 209   P</w:t>
      </w:r>
      <w:r w:rsidRPr="002A28BE">
        <w:rPr>
          <w:sz w:val="24"/>
        </w:rPr>
        <w:t xml:space="preserve">rzekątne rombu ABCD mają długości AC =8 dm i BD =10 dm. Przekątną BD rombu </w:t>
      </w:r>
      <w:r>
        <w:rPr>
          <w:sz w:val="24"/>
        </w:rPr>
        <w:t xml:space="preserve">  </w:t>
      </w: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 xml:space="preserve">      </w:t>
      </w:r>
      <w:r w:rsidRPr="002A28BE">
        <w:rPr>
          <w:sz w:val="24"/>
        </w:rPr>
        <w:t xml:space="preserve">przedłużono do punktu E w taki sposób, że odcinek BE jest dwa razy dłuższy od tej przekątnej. Oblicz </w:t>
      </w:r>
      <w:r>
        <w:rPr>
          <w:sz w:val="24"/>
        </w:rPr>
        <w:t xml:space="preserve">  </w:t>
      </w: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 xml:space="preserve">      </w:t>
      </w:r>
      <w:r w:rsidRPr="002A28BE">
        <w:rPr>
          <w:sz w:val="24"/>
        </w:rPr>
        <w:t>pole trójkąta CDE. (zadanie ma dwie odpowiedzi).</w:t>
      </w: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CC2C71" w:rsidRDefault="007423E9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Zad. </w:t>
      </w:r>
      <w:r w:rsidR="00CC2C71">
        <w:rPr>
          <w:sz w:val="24"/>
          <w:lang w:eastAsia="pl-PL"/>
        </w:rPr>
        <w:t xml:space="preserve"> 2</w:t>
      </w:r>
      <w:r w:rsidR="0028706E">
        <w:rPr>
          <w:sz w:val="24"/>
          <w:lang w:eastAsia="pl-PL"/>
        </w:rPr>
        <w:t>10</w:t>
      </w:r>
      <w:r w:rsidR="00CC2C71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080049">
        <w:rPr>
          <w:sz w:val="24"/>
          <w:lang w:eastAsia="pl-PL"/>
        </w:rPr>
        <w:t xml:space="preserve">Podłoga łazienki ma kształt prostokąta o wymiarach </w:t>
      </w:r>
      <m:oMath>
        <m:r>
          <w:rPr>
            <w:rFonts w:ascii="Cambria Math" w:hAnsi="Cambria Math"/>
            <w:sz w:val="24"/>
            <w:lang w:eastAsia="pl-PL"/>
          </w:rPr>
          <m:t>3 m ×2,5 m.</m:t>
        </m:r>
      </m:oMath>
      <w:r w:rsidR="00080049">
        <w:rPr>
          <w:sz w:val="24"/>
          <w:lang w:eastAsia="pl-PL"/>
        </w:rPr>
        <w:t xml:space="preserve"> Ściany łazienki należy </w:t>
      </w:r>
      <w:r w:rsidR="00CC2C71">
        <w:rPr>
          <w:sz w:val="24"/>
          <w:lang w:eastAsia="pl-PL"/>
        </w:rPr>
        <w:t xml:space="preserve">  </w:t>
      </w:r>
    </w:p>
    <w:p w:rsidR="00CC2C71" w:rsidRDefault="00CC2C71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 xml:space="preserve">wyłożyć płytkami do wysokości </w:t>
      </w:r>
      <m:oMath>
        <m:r>
          <w:rPr>
            <w:rFonts w:ascii="Cambria Math" w:hAnsi="Cambria Math"/>
            <w:sz w:val="24"/>
            <w:lang w:eastAsia="pl-PL"/>
          </w:rPr>
          <m:t>1,8 m</m:t>
        </m:r>
      </m:oMath>
      <w:r w:rsidR="00080049">
        <w:rPr>
          <w:sz w:val="24"/>
          <w:lang w:eastAsia="pl-PL"/>
        </w:rPr>
        <w:t xml:space="preserve"> (nie uwzględniamy drzwi i okien). Płytki kupuje się w </w:t>
      </w:r>
      <w:r>
        <w:rPr>
          <w:sz w:val="24"/>
          <w:lang w:eastAsia="pl-PL"/>
        </w:rPr>
        <w:t xml:space="preserve">  </w:t>
      </w:r>
    </w:p>
    <w:p w:rsidR="00080049" w:rsidRDefault="00CC2C71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 xml:space="preserve">paczkach po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 w:rsidR="00080049">
        <w:rPr>
          <w:sz w:val="24"/>
          <w:lang w:eastAsia="pl-PL"/>
        </w:rPr>
        <w:t xml:space="preserve">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080049">
        <w:rPr>
          <w:sz w:val="24"/>
          <w:lang w:eastAsia="pl-PL"/>
        </w:rPr>
        <w:t xml:space="preserve">płytek kosztuje </w:t>
      </w:r>
      <m:oMath>
        <m:r>
          <w:rPr>
            <w:rFonts w:ascii="Cambria Math" w:hAnsi="Cambria Math"/>
            <w:sz w:val="24"/>
            <w:lang w:eastAsia="pl-PL"/>
          </w:rPr>
          <m:t>43 zł.</m:t>
        </m:r>
      </m:oMath>
      <w:r w:rsidR="00080049">
        <w:rPr>
          <w:sz w:val="24"/>
          <w:lang w:eastAsia="pl-PL"/>
        </w:rPr>
        <w:t xml:space="preserve"> </w:t>
      </w:r>
    </w:p>
    <w:tbl>
      <w:tblPr>
        <w:tblW w:w="5160" w:type="dxa"/>
        <w:tblInd w:w="37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700"/>
        <w:gridCol w:w="700"/>
      </w:tblGrid>
      <w:tr w:rsidR="00080049" w:rsidRPr="0024547F" w:rsidTr="00CC2C71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wystarczy kupić mniej niż 16 paczek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80049" w:rsidRPr="0024547F" w:rsidTr="00CC2C71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należy kupić 20 paczek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80049" w:rsidRPr="0024547F" w:rsidTr="00CC2C71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zapłacimy mniej niż 900 zł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28706E" w:rsidRDefault="0028706E" w:rsidP="00CC2C71">
      <w:pPr>
        <w:spacing w:before="240" w:after="0" w:line="240" w:lineRule="auto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36928" behindDoc="0" locked="0" layoutInCell="1" allowOverlap="1" wp14:anchorId="2CF351A4" wp14:editId="0D8FC91D">
            <wp:simplePos x="0" y="0"/>
            <wp:positionH relativeFrom="column">
              <wp:posOffset>5352415</wp:posOffset>
            </wp:positionH>
            <wp:positionV relativeFrom="paragraph">
              <wp:posOffset>93980</wp:posOffset>
            </wp:positionV>
            <wp:extent cx="981075" cy="1456055"/>
            <wp:effectExtent l="0" t="0" r="9525" b="0"/>
            <wp:wrapThrough wrapText="bothSides">
              <wp:wrapPolygon edited="0">
                <wp:start x="0" y="0"/>
                <wp:lineTo x="0" y="21195"/>
                <wp:lineTo x="21390" y="21195"/>
                <wp:lineTo x="21390" y="0"/>
                <wp:lineTo x="0" y="0"/>
              </wp:wrapPolygon>
            </wp:wrapThrough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33" w:rsidRDefault="007423E9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CC2C71">
        <w:rPr>
          <w:sz w:val="24"/>
          <w:lang w:eastAsia="pl-PL"/>
        </w:rPr>
        <w:t>2</w:t>
      </w:r>
      <w:r w:rsidR="0028706E">
        <w:rPr>
          <w:sz w:val="24"/>
          <w:lang w:eastAsia="pl-PL"/>
        </w:rPr>
        <w:t>11</w:t>
      </w:r>
      <w:r w:rsidR="00CC2C71">
        <w:rPr>
          <w:sz w:val="24"/>
          <w:lang w:eastAsia="pl-PL"/>
        </w:rPr>
        <w:t xml:space="preserve">  </w:t>
      </w:r>
      <w:r w:rsidR="00080049">
        <w:rPr>
          <w:sz w:val="24"/>
          <w:lang w:eastAsia="pl-PL"/>
        </w:rPr>
        <w:t xml:space="preserve">Uzasadnij, że jeżeli w trójkącie prostokątnym ABC poprowadzono odcinek </w:t>
      </w:r>
      <w:r w:rsidR="00CC2C71">
        <w:rPr>
          <w:sz w:val="24"/>
          <w:lang w:eastAsia="pl-PL"/>
        </w:rPr>
        <w:t xml:space="preserve">            </w:t>
      </w:r>
      <w:r w:rsidR="00620E33">
        <w:rPr>
          <w:sz w:val="24"/>
          <w:lang w:eastAsia="pl-PL"/>
        </w:rPr>
        <w:t xml:space="preserve">       </w:t>
      </w:r>
    </w:p>
    <w:p w:rsidR="00620E33" w:rsidRDefault="00620E33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CC2C71">
        <w:rPr>
          <w:sz w:val="24"/>
          <w:lang w:eastAsia="pl-PL"/>
        </w:rPr>
        <w:t xml:space="preserve">od  </w:t>
      </w:r>
      <w:r w:rsidR="00080049">
        <w:rPr>
          <w:sz w:val="24"/>
          <w:lang w:eastAsia="pl-PL"/>
        </w:rPr>
        <w:t xml:space="preserve">wierzchołka kąta prostego do środka przeciwprostokątnej, to pola </w:t>
      </w:r>
      <w:r w:rsidR="00CC2C71">
        <w:rPr>
          <w:sz w:val="24"/>
          <w:lang w:eastAsia="pl-PL"/>
        </w:rPr>
        <w:t xml:space="preserve">             </w:t>
      </w:r>
      <w:r>
        <w:rPr>
          <w:sz w:val="24"/>
          <w:lang w:eastAsia="pl-PL"/>
        </w:rPr>
        <w:t xml:space="preserve">  </w:t>
      </w:r>
    </w:p>
    <w:p w:rsidR="00080049" w:rsidRDefault="00620E33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>trójkątów  ABD i ACD są równe.</w:t>
      </w:r>
    </w:p>
    <w:p w:rsidR="00080049" w:rsidRDefault="00080049" w:rsidP="00620E33">
      <w:pPr>
        <w:spacing w:after="0"/>
        <w:rPr>
          <w:sz w:val="24"/>
          <w:lang w:eastAsia="pl-PL"/>
        </w:rPr>
      </w:pPr>
    </w:p>
    <w:p w:rsidR="00080049" w:rsidRPr="00CE017F" w:rsidRDefault="00080049" w:rsidP="00080049">
      <w:pPr>
        <w:spacing w:after="0"/>
        <w:rPr>
          <w:sz w:val="14"/>
          <w:lang w:eastAsia="pl-PL"/>
        </w:rPr>
      </w:pPr>
    </w:p>
    <w:p w:rsidR="00F80513" w:rsidRDefault="007423E9" w:rsidP="00620E33">
      <w:pPr>
        <w:spacing w:after="0"/>
        <w:rPr>
          <w:sz w:val="24"/>
        </w:rPr>
      </w:pPr>
      <w:r>
        <w:rPr>
          <w:sz w:val="24"/>
        </w:rPr>
        <w:t xml:space="preserve">Zad. </w:t>
      </w:r>
      <w:r w:rsidR="008A436F">
        <w:rPr>
          <w:sz w:val="24"/>
        </w:rPr>
        <w:t>21</w:t>
      </w:r>
      <w:r w:rsidR="00620E33">
        <w:rPr>
          <w:sz w:val="24"/>
        </w:rPr>
        <w:t>2</w:t>
      </w:r>
      <w:r>
        <w:rPr>
          <w:sz w:val="24"/>
        </w:rPr>
        <w:t xml:space="preserve">   </w:t>
      </w:r>
      <w:r w:rsidR="002A28BE">
        <w:rPr>
          <w:sz w:val="24"/>
        </w:rPr>
        <w:t>O</w:t>
      </w:r>
      <w:r w:rsidR="00080049" w:rsidRPr="002A28BE">
        <w:rPr>
          <w:sz w:val="24"/>
        </w:rPr>
        <w:t>blicz najkrótszą wysokość trójkąta prostokątnego o bokach</w:t>
      </w:r>
    </w:p>
    <w:p w:rsidR="00080049" w:rsidRDefault="00F80513" w:rsidP="000E6F06">
      <w:pPr>
        <w:spacing w:line="360" w:lineRule="auto"/>
        <w:rPr>
          <w:sz w:val="24"/>
        </w:rPr>
      </w:pPr>
      <w:r>
        <w:rPr>
          <w:sz w:val="24"/>
        </w:rPr>
        <w:t xml:space="preserve">            </w:t>
      </w:r>
      <w:r w:rsidR="00080049" w:rsidRPr="002A28BE">
        <w:rPr>
          <w:sz w:val="24"/>
        </w:rPr>
        <w:t xml:space="preserve"> długości: 5 cm, 12 cm i 13 cm, </w:t>
      </w:r>
    </w:p>
    <w:p w:rsidR="000E6F06" w:rsidRPr="00CE017F" w:rsidRDefault="000E6F06" w:rsidP="007423E9">
      <w:pPr>
        <w:spacing w:after="0"/>
        <w:rPr>
          <w:sz w:val="2"/>
        </w:rPr>
      </w:pPr>
    </w:p>
    <w:p w:rsidR="00CE017F" w:rsidRPr="00596316" w:rsidRDefault="00CE017F" w:rsidP="005B3BE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21</w:t>
      </w:r>
      <w:r w:rsidR="00620E3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Do czterech naczyń 1, 2, 3 i 4 (patrz rysunek) o tej samej pojemności równej 300 ml wlano po</w:t>
      </w:r>
    </w:p>
    <w:p w:rsidR="00CE017F" w:rsidRPr="00596316" w:rsidRDefault="00CE017F" w:rsidP="00CE017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150 ml wody. W dwóch naczyniach wodę wlano dokładnie do połowy ich wysokości. </w:t>
      </w:r>
    </w:p>
    <w:p w:rsidR="00CE017F" w:rsidRPr="00596316" w:rsidRDefault="005B3BEA" w:rsidP="00CE017F">
      <w:pPr>
        <w:spacing w:before="45" w:after="45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eastAsia="Times New Roman"/>
          <w:noProof/>
          <w:sz w:val="10"/>
          <w:u w:val="single"/>
          <w:lang w:eastAsia="pl-PL"/>
        </w:rPr>
        <w:drawing>
          <wp:anchor distT="0" distB="0" distL="114300" distR="114300" simplePos="0" relativeHeight="251902464" behindDoc="0" locked="0" layoutInCell="1" allowOverlap="1" wp14:anchorId="55EDD5DE" wp14:editId="20329020">
            <wp:simplePos x="0" y="0"/>
            <wp:positionH relativeFrom="column">
              <wp:posOffset>116840</wp:posOffset>
            </wp:positionH>
            <wp:positionV relativeFrom="paragraph">
              <wp:posOffset>205105</wp:posOffset>
            </wp:positionV>
            <wp:extent cx="6086475" cy="1039495"/>
            <wp:effectExtent l="0" t="0" r="9525" b="8255"/>
            <wp:wrapThrough wrapText="bothSides">
              <wp:wrapPolygon edited="0">
                <wp:start x="0" y="0"/>
                <wp:lineTo x="0" y="21376"/>
                <wp:lineTo x="21566" y="21376"/>
                <wp:lineTo x="21566" y="0"/>
                <wp:lineTo x="0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E" w:rsidRPr="00BC43D0" w:rsidRDefault="00620E33" w:rsidP="00596316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861504" behindDoc="1" locked="0" layoutInCell="1" allowOverlap="1" wp14:anchorId="5DBD6785" wp14:editId="46394D15">
            <wp:simplePos x="0" y="0"/>
            <wp:positionH relativeFrom="column">
              <wp:posOffset>4143375</wp:posOffset>
            </wp:positionH>
            <wp:positionV relativeFrom="paragraph">
              <wp:posOffset>1158875</wp:posOffset>
            </wp:positionV>
            <wp:extent cx="19907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97" y="21427"/>
                <wp:lineTo x="21497" y="0"/>
                <wp:lineTo x="0" y="0"/>
              </wp:wrapPolygon>
            </wp:wrapThrough>
            <wp:docPr id="370" name="Obraz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>
        <w:rPr>
          <w:rFonts w:eastAsia="Times New Roman"/>
          <w:u w:val="single"/>
        </w:rPr>
        <w:t>4</w:t>
      </w:r>
      <w:r w:rsidR="00BC43D0">
        <w:rPr>
          <w:rFonts w:eastAsia="Times New Roman"/>
        </w:rPr>
        <w:t xml:space="preserve"> </w:t>
      </w:r>
    </w:p>
    <w:p w:rsidR="009254AE" w:rsidRPr="00F20ADD" w:rsidRDefault="007F096E" w:rsidP="009254AE">
      <w:pPr>
        <w:spacing w:after="0"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Z jednakowych sześciennych kostek, których krawędź ma </w:t>
      </w:r>
      <w:r w:rsidR="009254AE" w:rsidRPr="00F20ADD">
        <w:rPr>
          <w:rFonts w:eastAsia="Times New Roman"/>
          <w:b/>
        </w:rPr>
        <w:t xml:space="preserve">   </w:t>
      </w:r>
    </w:p>
    <w:p w:rsidR="007F096E" w:rsidRPr="00F20ADD" w:rsidRDefault="009254AE" w:rsidP="00596316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    długość  </w:t>
      </w:r>
      <m:oMath>
        <m:r>
          <m:rPr>
            <m:sty m:val="bi"/>
          </m:rPr>
          <w:rPr>
            <w:rFonts w:ascii="Cambria Math" w:eastAsia="Times New Roman" w:hAnsi="Cambria Math"/>
          </w:rPr>
          <m:t>1</m:t>
        </m:r>
      </m:oMath>
      <w:r w:rsidR="007F096E" w:rsidRPr="00F20ADD">
        <w:rPr>
          <w:rFonts w:eastAsia="Times New Roman"/>
          <w:b/>
        </w:rPr>
        <w:t xml:space="preserve"> , sklejono bryłę przedstawioną na rysunku.  </w:t>
      </w:r>
    </w:p>
    <w:p w:rsidR="00291BF1" w:rsidRDefault="00291BF1" w:rsidP="00291BF1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</w:t>
      </w:r>
      <w:r w:rsidR="007F096E" w:rsidRPr="00F20ADD">
        <w:rPr>
          <w:rFonts w:eastAsia="Times New Roman"/>
          <w:b/>
        </w:rPr>
        <w:t xml:space="preserve">    Aby otrzymać wypełniony kostkami sześcian, należy do tej bryły </w:t>
      </w:r>
      <w:r>
        <w:rPr>
          <w:rFonts w:eastAsia="Times New Roman"/>
          <w:b/>
        </w:rPr>
        <w:t xml:space="preserve">  </w:t>
      </w:r>
    </w:p>
    <w:p w:rsidR="007F096E" w:rsidRDefault="00291BF1" w:rsidP="00596316">
      <w:pPr>
        <w:spacing w:line="240" w:lineRule="auto"/>
        <w:rPr>
          <w:rFonts w:eastAsia="Times New Roman"/>
        </w:rPr>
      </w:pPr>
      <w:r>
        <w:rPr>
          <w:rFonts w:eastAsia="Times New Roman"/>
          <w:b/>
        </w:rPr>
        <w:t xml:space="preserve">       </w:t>
      </w:r>
      <w:r w:rsidR="007F096E" w:rsidRPr="00F20ADD">
        <w:rPr>
          <w:rFonts w:eastAsia="Times New Roman"/>
          <w:b/>
        </w:rPr>
        <w:t>dokleić co najmniej  ………</w:t>
      </w:r>
      <w:r w:rsidR="003370BB" w:rsidRPr="00F20ADD">
        <w:rPr>
          <w:rFonts w:eastAsia="Times New Roman"/>
          <w:b/>
        </w:rPr>
        <w:t>…</w:t>
      </w:r>
      <w:r w:rsidR="007F096E" w:rsidRPr="00F20ADD">
        <w:rPr>
          <w:rFonts w:eastAsia="Times New Roman"/>
          <w:b/>
        </w:rPr>
        <w:t>. kostek</w:t>
      </w:r>
      <w:r w:rsidR="007F096E" w:rsidRPr="00F20ADD">
        <w:rPr>
          <w:rFonts w:eastAsia="Times New Roman"/>
        </w:rPr>
        <w:t>.</w:t>
      </w:r>
    </w:p>
    <w:p w:rsidR="000E6F06" w:rsidRDefault="000E6F06" w:rsidP="00453234">
      <w:pPr>
        <w:tabs>
          <w:tab w:val="left" w:pos="1080"/>
        </w:tabs>
        <w:spacing w:after="0"/>
        <w:rPr>
          <w:rFonts w:eastAsia="Times New Roman"/>
          <w:u w:val="single"/>
        </w:rPr>
      </w:pPr>
    </w:p>
    <w:p w:rsidR="005B3BEA" w:rsidRDefault="00620E33" w:rsidP="00453234">
      <w:pPr>
        <w:tabs>
          <w:tab w:val="left" w:pos="1080"/>
        </w:tabs>
        <w:spacing w:after="0"/>
        <w:rPr>
          <w:rFonts w:eastAsia="Times New Roman"/>
          <w:u w:val="single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3440" behindDoc="0" locked="0" layoutInCell="1" allowOverlap="1" wp14:anchorId="68CE8A5E" wp14:editId="569F17E8">
            <wp:simplePos x="0" y="0"/>
            <wp:positionH relativeFrom="column">
              <wp:posOffset>5038725</wp:posOffset>
            </wp:positionH>
            <wp:positionV relativeFrom="paragraph">
              <wp:posOffset>83820</wp:posOffset>
            </wp:positionV>
            <wp:extent cx="109029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35" y="21268"/>
                <wp:lineTo x="21135" y="0"/>
                <wp:lineTo x="0" y="0"/>
              </wp:wrapPolygon>
            </wp:wrapThrough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F06" w:rsidRPr="004C5BAF" w:rsidRDefault="000E6F06" w:rsidP="00453234">
      <w:pPr>
        <w:tabs>
          <w:tab w:val="left" w:pos="1080"/>
        </w:tabs>
        <w:spacing w:after="0"/>
        <w:rPr>
          <w:rFonts w:eastAsia="Times New Roman"/>
          <w:sz w:val="10"/>
          <w:u w:val="single"/>
        </w:rPr>
      </w:pPr>
    </w:p>
    <w:p w:rsidR="00453234" w:rsidRDefault="00BC43D0" w:rsidP="00453234">
      <w:pPr>
        <w:tabs>
          <w:tab w:val="left" w:pos="1080"/>
        </w:tabs>
        <w:spacing w:after="0"/>
        <w:rPr>
          <w:sz w:val="24"/>
          <w:lang w:eastAsia="pl-PL"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5</w:t>
      </w:r>
      <w:r>
        <w:rPr>
          <w:rFonts w:eastAsia="Times New Roman"/>
        </w:rPr>
        <w:t xml:space="preserve"> </w:t>
      </w:r>
      <w:r w:rsidR="00A13B39">
        <w:rPr>
          <w:rFonts w:eastAsia="Times New Roman"/>
        </w:rPr>
        <w:t xml:space="preserve"> </w:t>
      </w:r>
      <w:r w:rsidRPr="00F20ADD">
        <w:rPr>
          <w:rFonts w:eastAsia="Times New Roman"/>
        </w:rPr>
        <w:t xml:space="preserve"> </w:t>
      </w:r>
      <w:r w:rsidR="00453234" w:rsidRPr="00D6627B">
        <w:rPr>
          <w:sz w:val="24"/>
          <w:lang w:eastAsia="pl-PL"/>
        </w:rPr>
        <w:t xml:space="preserve">Dwa sześciany ustawiono jak na rysunku. </w:t>
      </w:r>
      <w:r w:rsidR="00453234">
        <w:rPr>
          <w:sz w:val="24"/>
          <w:lang w:eastAsia="pl-PL"/>
        </w:rPr>
        <w:t xml:space="preserve">Objętość większego 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wynosi  </w:t>
      </w:r>
      <m:oMath>
        <m:r>
          <w:rPr>
            <w:rFonts w:ascii="Cambria Math" w:hAnsi="Cambria Math"/>
            <w:sz w:val="24"/>
            <w:lang w:eastAsia="pl-PL"/>
          </w:rPr>
          <m:t xml:space="preserve">64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</m:t>
            </m:r>
          </m:sup>
        </m:sSup>
      </m:oMath>
      <w:r>
        <w:rPr>
          <w:sz w:val="24"/>
          <w:lang w:eastAsia="pl-PL"/>
        </w:rPr>
        <w:t xml:space="preserve">. Długość krawędzi mniejszego sześcianu stanowi </w:t>
      </w:r>
      <m:oMath>
        <m:r>
          <w:rPr>
            <w:rFonts w:ascii="Cambria Math" w:hAnsi="Cambria Math"/>
            <w:sz w:val="24"/>
            <w:lang w:eastAsia="pl-PL"/>
          </w:rPr>
          <m:t>75 %</m:t>
        </m:r>
      </m:oMath>
      <w:r>
        <w:rPr>
          <w:sz w:val="24"/>
          <w:lang w:eastAsia="pl-PL"/>
        </w:rPr>
        <w:t xml:space="preserve">   </w:t>
      </w:r>
    </w:p>
    <w:p w:rsidR="00453234" w:rsidRPr="00D6627B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długości krawędzi większego. Oblicz pole powierzchni powstałej bryły.</w:t>
      </w:r>
    </w:p>
    <w:p w:rsidR="00BC43D0" w:rsidRDefault="00BC43D0" w:rsidP="00133C28">
      <w:pPr>
        <w:spacing w:after="0"/>
        <w:rPr>
          <w:rFonts w:eastAsia="Times New Roman"/>
        </w:rPr>
      </w:pPr>
    </w:p>
    <w:p w:rsidR="00133C28" w:rsidRDefault="00133C28" w:rsidP="00133C28">
      <w:pPr>
        <w:spacing w:after="0"/>
        <w:rPr>
          <w:rFonts w:eastAsia="Times New Roman"/>
          <w:sz w:val="16"/>
        </w:rPr>
      </w:pPr>
    </w:p>
    <w:p w:rsidR="005B3BEA" w:rsidRPr="00211F9D" w:rsidRDefault="005B3BEA" w:rsidP="00133C28">
      <w:pPr>
        <w:spacing w:after="0"/>
        <w:rPr>
          <w:rFonts w:eastAsia="Times New Roman"/>
          <w:sz w:val="16"/>
        </w:rPr>
      </w:pP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5488" behindDoc="0" locked="0" layoutInCell="1" allowOverlap="1" wp14:anchorId="663F45B5" wp14:editId="24622485">
            <wp:simplePos x="0" y="0"/>
            <wp:positionH relativeFrom="column">
              <wp:posOffset>4610100</wp:posOffset>
            </wp:positionH>
            <wp:positionV relativeFrom="paragraph">
              <wp:posOffset>10795</wp:posOffset>
            </wp:positionV>
            <wp:extent cx="1631315" cy="990600"/>
            <wp:effectExtent l="0" t="0" r="6985" b="0"/>
            <wp:wrapThrough wrapText="bothSides">
              <wp:wrapPolygon edited="0">
                <wp:start x="0" y="0"/>
                <wp:lineTo x="0" y="21185"/>
                <wp:lineTo x="21440" y="21185"/>
                <wp:lineTo x="21440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B39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6</w:t>
      </w:r>
      <w:r w:rsidR="00A13B39">
        <w:rPr>
          <w:rFonts w:eastAsia="Times New Roman"/>
        </w:rPr>
        <w:t xml:space="preserve">  </w:t>
      </w:r>
      <w:r>
        <w:rPr>
          <w:rFonts w:eastAsia="Times New Roman"/>
          <w:b/>
        </w:rPr>
        <w:t xml:space="preserve">  </w:t>
      </w:r>
      <w:r w:rsidRPr="00694525">
        <w:rPr>
          <w:sz w:val="24"/>
          <w:lang w:eastAsia="pl-PL"/>
        </w:rPr>
        <w:t>Poniższą formę</w:t>
      </w:r>
      <w:r>
        <w:rPr>
          <w:sz w:val="24"/>
          <w:lang w:eastAsia="pl-PL"/>
        </w:rPr>
        <w:t xml:space="preserve"> zbudowano z czterech jednakowych 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drewnianych elementów o wymiarach  </w:t>
      </w:r>
      <m:oMath>
        <m:r>
          <w:rPr>
            <w:rFonts w:ascii="Cambria Math" w:hAnsi="Cambria Math"/>
            <w:sz w:val="24"/>
            <w:lang w:eastAsia="pl-PL"/>
          </w:rPr>
          <m:t>2cm×2cm×9cm</m:t>
        </m:r>
      </m:oMath>
      <w:r>
        <w:rPr>
          <w:sz w:val="24"/>
          <w:lang w:eastAsia="pl-PL"/>
        </w:rPr>
        <w:t xml:space="preserve">  a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następnie wypełniono ją gipsem. Oblicz objętość zużytego drewna   </w:t>
      </w:r>
    </w:p>
    <w:p w:rsidR="00453234" w:rsidRDefault="00453234" w:rsidP="00453234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oraz objętość gipsowego odlewu.</w:t>
      </w:r>
    </w:p>
    <w:p w:rsidR="005B3BEA" w:rsidRDefault="005B3BEA" w:rsidP="00453234">
      <w:pPr>
        <w:tabs>
          <w:tab w:val="left" w:pos="1080"/>
        </w:tabs>
        <w:rPr>
          <w:sz w:val="24"/>
          <w:lang w:eastAsia="pl-PL"/>
        </w:rPr>
      </w:pPr>
    </w:p>
    <w:p w:rsidR="00EF42E2" w:rsidRPr="004C5BAF" w:rsidRDefault="00EF42E2" w:rsidP="00453234">
      <w:pPr>
        <w:spacing w:after="0"/>
        <w:rPr>
          <w:rFonts w:ascii="Times New Roman" w:eastAsia="Times New Roman" w:hAnsi="Times New Roman"/>
          <w:sz w:val="4"/>
          <w:szCs w:val="24"/>
        </w:rPr>
      </w:pPr>
    </w:p>
    <w:p w:rsidR="00135F1D" w:rsidRDefault="00F80513" w:rsidP="00135F1D">
      <w:pPr>
        <w:pStyle w:val="Tekstpodstawowy"/>
        <w:widowControl w:val="0"/>
        <w:tabs>
          <w:tab w:val="left" w:pos="654"/>
        </w:tabs>
      </w:pPr>
      <w:r>
        <w:rPr>
          <w:sz w:val="22"/>
          <w:u w:val="single"/>
        </w:rPr>
        <w:t xml:space="preserve">Zad. </w:t>
      </w:r>
      <w:r w:rsidR="008A436F">
        <w:rPr>
          <w:sz w:val="22"/>
          <w:u w:val="single"/>
        </w:rPr>
        <w:t>21</w:t>
      </w:r>
      <w:r w:rsidR="00620E33">
        <w:rPr>
          <w:sz w:val="22"/>
          <w:u w:val="single"/>
        </w:rPr>
        <w:t>7</w:t>
      </w:r>
      <w:r>
        <w:rPr>
          <w:sz w:val="22"/>
          <w:u w:val="single"/>
        </w:rPr>
        <w:t xml:space="preserve"> </w:t>
      </w:r>
      <w:r>
        <w:rPr>
          <w:sz w:val="22"/>
        </w:rPr>
        <w:t xml:space="preserve">  </w:t>
      </w:r>
      <w:r w:rsidR="00135F1D" w:rsidRPr="00135F1D">
        <w:t xml:space="preserve">Wojtek narysował cztery figury składające się z kwadratów i trójkątów równobocznych (tak, </w:t>
      </w:r>
      <w:r w:rsidR="00135F1D">
        <w:t xml:space="preserve">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  </w:t>
      </w:r>
      <w:r w:rsidRPr="00135F1D">
        <w:t xml:space="preserve">jak pokazano na rysunku poniżej). Aby otrzymać z nich siatki graniastosłupa, zamierza dorysować </w:t>
      </w:r>
      <w:r>
        <w:t xml:space="preserve"> 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 </w:t>
      </w:r>
      <w:r w:rsidRPr="00135F1D">
        <w:t xml:space="preserve">do każdej figury jeden kwadrat albo jeden trójkąt. Z której figury nie da się w ten sposób otrzymać </w:t>
      </w:r>
      <w:r>
        <w:t xml:space="preserve">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</w:t>
      </w:r>
      <w:r w:rsidRPr="00135F1D">
        <w:t>siatki graniastosłupa?</w:t>
      </w:r>
      <w:r>
        <w:t xml:space="preserve">                 </w:t>
      </w:r>
      <w:r w:rsidRPr="00135F1D">
        <w:t xml:space="preserve"> </w:t>
      </w:r>
      <w:r>
        <w:t xml:space="preserve">            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 w:rsidRPr="00135F1D">
        <w:rPr>
          <w:noProof/>
        </w:rPr>
        <w:drawing>
          <wp:anchor distT="0" distB="0" distL="114300" distR="114300" simplePos="0" relativeHeight="251929088" behindDoc="0" locked="0" layoutInCell="1" allowOverlap="1" wp14:anchorId="6DB78BD2" wp14:editId="357BF279">
            <wp:simplePos x="0" y="0"/>
            <wp:positionH relativeFrom="column">
              <wp:posOffset>212090</wp:posOffset>
            </wp:positionH>
            <wp:positionV relativeFrom="paragraph">
              <wp:posOffset>45085</wp:posOffset>
            </wp:positionV>
            <wp:extent cx="41719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501" y="21355"/>
                <wp:lineTo x="21501" y="0"/>
                <wp:lineTo x="0" y="0"/>
              </wp:wrapPolygon>
            </wp:wrapThrough>
            <wp:docPr id="1442" name="Obraz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</w:t>
      </w:r>
      <w:r w:rsidRPr="00135F1D">
        <w:t>A. I</w:t>
      </w:r>
      <w:r>
        <w:t xml:space="preserve">             </w:t>
      </w:r>
      <w:r w:rsidRPr="00135F1D">
        <w:t xml:space="preserve"> B. II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</w:t>
      </w:r>
      <w:r w:rsidRPr="00135F1D">
        <w:t xml:space="preserve">C. III </w:t>
      </w:r>
      <w:r>
        <w:t xml:space="preserve">          </w:t>
      </w:r>
      <w:r w:rsidRPr="00135F1D">
        <w:t>D. I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Pr="00135F1D" w:rsidRDefault="00135F1D" w:rsidP="00620E33">
      <w:pPr>
        <w:pStyle w:val="Tekstpodstawowy"/>
        <w:widowControl w:val="0"/>
        <w:tabs>
          <w:tab w:val="left" w:pos="654"/>
        </w:tabs>
        <w:spacing w:after="240"/>
      </w:pPr>
    </w:p>
    <w:p w:rsidR="00F80513" w:rsidRPr="00135F1D" w:rsidRDefault="00F80513" w:rsidP="00F80513">
      <w:pPr>
        <w:spacing w:after="0"/>
        <w:rPr>
          <w:rFonts w:ascii="Times New Roman" w:eastAsia="Times New Roman" w:hAnsi="Times New Roman"/>
          <w:u w:val="single"/>
        </w:rPr>
      </w:pPr>
    </w:p>
    <w:p w:rsidR="00F80513" w:rsidRDefault="00F80513" w:rsidP="00F80513">
      <w:pPr>
        <w:spacing w:after="0"/>
        <w:rPr>
          <w:rFonts w:eastAsia="Times New Roman"/>
          <w:b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8</w:t>
      </w:r>
      <w:r>
        <w:rPr>
          <w:rFonts w:eastAsia="Times New Roman"/>
        </w:rPr>
        <w:t xml:space="preserve">  </w:t>
      </w:r>
      <w:r w:rsidRPr="00F20ADD">
        <w:rPr>
          <w:rFonts w:eastAsia="Times New Roman"/>
          <w:b/>
        </w:rPr>
        <w:t xml:space="preserve">      Z kartonu wykonano modele sześcianu i graniastosłupa prawidłowego czworokątnego. Podstawa </w:t>
      </w:r>
      <w:r>
        <w:rPr>
          <w:rFonts w:eastAsia="Times New Roman"/>
          <w:b/>
        </w:rPr>
        <w:t xml:space="preserve">  </w:t>
      </w:r>
    </w:p>
    <w:p w:rsidR="00F80513" w:rsidRDefault="00F80513" w:rsidP="00F8051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</w:t>
      </w:r>
      <w:r w:rsidRPr="00F20ADD">
        <w:rPr>
          <w:rFonts w:eastAsia="Times New Roman"/>
          <w:b/>
        </w:rPr>
        <w:t xml:space="preserve">sześcianu jest taka sama jak podstawa graniastosłupa. Na wykonanie sześcianu zużyto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96 </m:t>
        </m:r>
        <m:sSup>
          <m:sSupPr>
            <m:ctrlPr>
              <w:rPr>
                <w:rFonts w:ascii="Cambria Math" w:eastAsia="Times New Roman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/>
              </w:rPr>
              <m:t>2</m:t>
            </m:r>
          </m:sup>
        </m:sSup>
      </m:oMath>
      <w:r w:rsidRPr="00F20ADD">
        <w:rPr>
          <w:rFonts w:eastAsia="Times New Roman"/>
          <w:b/>
        </w:rPr>
        <w:t xml:space="preserve"> kartonu, a </w:t>
      </w:r>
      <w:r>
        <w:rPr>
          <w:rFonts w:eastAsia="Times New Roman"/>
          <w:b/>
        </w:rPr>
        <w:t xml:space="preserve">  </w:t>
      </w:r>
    </w:p>
    <w:p w:rsidR="00F80513" w:rsidRPr="00F20ADD" w:rsidRDefault="00F80513" w:rsidP="00F80513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 xml:space="preserve">na graniastosłup o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40 </m:t>
        </m:r>
        <m:sSup>
          <m:sSupPr>
            <m:ctrlPr>
              <w:rPr>
                <w:rFonts w:ascii="Cambria Math" w:eastAsia="Times New Roman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/>
              </w:rPr>
              <m:t>2</m:t>
            </m:r>
          </m:sup>
        </m:sSup>
      </m:oMath>
      <w:r w:rsidRPr="00F20ADD">
        <w:rPr>
          <w:rFonts w:eastAsia="Times New Roman"/>
          <w:b/>
        </w:rPr>
        <w:t xml:space="preserve"> więcej ( nie wliczając powierzchni zakładek).</w:t>
      </w:r>
    </w:p>
    <w:p w:rsidR="00F80513" w:rsidRPr="00F20ADD" w:rsidRDefault="00F80513" w:rsidP="00F80513">
      <w:pPr>
        <w:spacing w:line="240" w:lineRule="auto"/>
        <w:rPr>
          <w:rFonts w:eastAsia="Times New Roman"/>
          <w:i/>
        </w:rPr>
      </w:pPr>
      <w:r w:rsidRPr="00F20ADD">
        <w:rPr>
          <w:rFonts w:eastAsia="Times New Roman"/>
          <w:i/>
        </w:rPr>
        <w:t xml:space="preserve">                      Korzystając z powyższych informacji, oceń prawdziwość poniższych zdań.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F80513" w:rsidRPr="00F20ADD">
        <w:rPr>
          <w:rFonts w:eastAsia="Times New Roman"/>
        </w:rPr>
        <w:t xml:space="preserve">A.  Na wykonanie jednej ściany sześcianu zużyto </w:t>
      </w:r>
      <m:oMath>
        <m:r>
          <w:rPr>
            <w:rFonts w:ascii="Cambria Math" w:eastAsia="Times New Roman" w:hAnsi="Cambria Math"/>
          </w:rPr>
          <m:t xml:space="preserve">16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="00F80513" w:rsidRPr="00F20ADD">
        <w:rPr>
          <w:rFonts w:eastAsia="Times New Roman"/>
        </w:rPr>
        <w:t xml:space="preserve"> kartonu.                       TAK     NIE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B.  Podstawą każdej z tych brył jest kwadrat o boku  </w:t>
      </w:r>
      <m:oMath>
        <m:r>
          <w:rPr>
            <w:rFonts w:ascii="Cambria Math" w:eastAsia="Times New Roman" w:hAnsi="Cambria Math"/>
          </w:rPr>
          <m:t>4 cm</m:t>
        </m:r>
      </m:oMath>
      <w:r w:rsidR="00F80513" w:rsidRPr="00F20ADD">
        <w:rPr>
          <w:rFonts w:eastAsia="Times New Roman"/>
        </w:rPr>
        <w:t>.                                    TAK     NIE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C.  Pole powierzchni bocznej graniastosłupa jest równe  </w:t>
      </w:r>
      <m:oMath>
        <m:r>
          <w:rPr>
            <w:rFonts w:ascii="Cambria Math" w:eastAsia="Times New Roman" w:hAnsi="Cambria Math"/>
          </w:rPr>
          <m:t xml:space="preserve">120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="00F80513" w:rsidRPr="00F20ADD">
        <w:rPr>
          <w:rFonts w:eastAsia="Times New Roman"/>
        </w:rPr>
        <w:t>.                      TAK     NIE</w:t>
      </w:r>
    </w:p>
    <w:p w:rsidR="00F80513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D.  Wysokość graniastosłupa jest równa  </w:t>
      </w:r>
      <m:oMath>
        <m:r>
          <w:rPr>
            <w:rFonts w:ascii="Cambria Math" w:eastAsia="Times New Roman" w:hAnsi="Cambria Math"/>
          </w:rPr>
          <m:t>6 cm.</m:t>
        </m:r>
      </m:oMath>
      <w:r w:rsidR="00F80513" w:rsidRPr="00F20ADD">
        <w:rPr>
          <w:rFonts w:eastAsia="Times New Roman"/>
        </w:rPr>
        <w:t xml:space="preserve">                                                         TAK     NIE</w:t>
      </w:r>
    </w:p>
    <w:p w:rsidR="00620E33" w:rsidRDefault="00620E33" w:rsidP="00F80513">
      <w:pPr>
        <w:spacing w:line="240" w:lineRule="auto"/>
        <w:rPr>
          <w:rFonts w:eastAsia="Times New Roman"/>
        </w:rPr>
      </w:pPr>
    </w:p>
    <w:p w:rsidR="00620E33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  <w:u w:val="single"/>
        </w:rPr>
        <w:t>Zad. 219</w:t>
      </w:r>
      <w:r>
        <w:rPr>
          <w:rFonts w:eastAsia="Times New Roman"/>
          <w:b/>
        </w:rPr>
        <w:t xml:space="preserve">    </w:t>
      </w:r>
      <w:r w:rsidRPr="00F20ADD">
        <w:rPr>
          <w:rFonts w:eastAsia="Times New Roman"/>
          <w:b/>
        </w:rPr>
        <w:t xml:space="preserve">Każdy z dwóch jednakowych sześcianów o krawędzi  </w:t>
      </w:r>
      <m:oMath>
        <m:r>
          <m:rPr>
            <m:sty m:val="bi"/>
          </m:rPr>
          <w:rPr>
            <w:rFonts w:ascii="Cambria Math" w:eastAsia="Times New Roman" w:hAnsi="Cambria Math"/>
          </w:rPr>
          <m:t>2 cm</m:t>
        </m:r>
      </m:oMath>
      <w:r w:rsidRPr="00F20ADD">
        <w:rPr>
          <w:rFonts w:eastAsia="Times New Roman"/>
          <w:b/>
        </w:rPr>
        <w:t xml:space="preserve"> podzielono na mniejsze sześciany o </w:t>
      </w:r>
      <w:r>
        <w:rPr>
          <w:rFonts w:eastAsia="Times New Roman"/>
          <w:b/>
        </w:rPr>
        <w:t xml:space="preserve">  </w:t>
      </w:r>
    </w:p>
    <w:p w:rsidR="00620E33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r w:rsidRPr="00F20ADD">
        <w:rPr>
          <w:rFonts w:eastAsia="Times New Roman"/>
          <w:b/>
        </w:rPr>
        <w:t xml:space="preserve">krawędzi    </w:t>
      </w:r>
      <m:oMath>
        <m:r>
          <m:rPr>
            <m:sty m:val="bi"/>
          </m:rPr>
          <w:rPr>
            <w:rFonts w:ascii="Cambria Math" w:eastAsia="Times New Roman" w:hAnsi="Cambria Math"/>
          </w:rPr>
          <m:t>1 cm.</m:t>
        </m:r>
      </m:oMath>
      <w:r w:rsidRPr="00F20ADD">
        <w:rPr>
          <w:rFonts w:eastAsia="Times New Roman"/>
          <w:b/>
        </w:rPr>
        <w:t xml:space="preserve"> Czy z otrzymanych w ten sposób małych sześciennych kostek można ułożyć jeden pełny </w:t>
      </w:r>
      <w:r>
        <w:rPr>
          <w:rFonts w:eastAsia="Times New Roman"/>
          <w:b/>
        </w:rPr>
        <w:t xml:space="preserve"> </w:t>
      </w:r>
    </w:p>
    <w:p w:rsidR="00620E33" w:rsidRPr="00F20ADD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</w:t>
      </w:r>
      <w:r w:rsidRPr="00F20ADD">
        <w:rPr>
          <w:rFonts w:eastAsia="Times New Roman"/>
          <w:b/>
        </w:rPr>
        <w:t xml:space="preserve">sześcian, tak aby wszystkie kostki zostały wykorzystane ? </w:t>
      </w:r>
    </w:p>
    <w:p w:rsidR="00620E33" w:rsidRPr="00F20ADD" w:rsidRDefault="00620E33" w:rsidP="00620E33">
      <w:pPr>
        <w:spacing w:after="0" w:line="240" w:lineRule="auto"/>
        <w:rPr>
          <w:rFonts w:eastAsia="Times New Roman"/>
          <w:b/>
        </w:rPr>
      </w:pPr>
    </w:p>
    <w:p w:rsidR="00620E33" w:rsidRPr="00F20ADD" w:rsidRDefault="00620E33" w:rsidP="00620E33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W prostokąt wpisz </w:t>
      </w:r>
      <w:r w:rsidRPr="00F20ADD">
        <w:rPr>
          <w:rFonts w:eastAsia="Times New Roman"/>
          <w:b/>
        </w:rPr>
        <w:t>TAK</w:t>
      </w:r>
      <w:r w:rsidRPr="00F20ADD">
        <w:rPr>
          <w:rFonts w:eastAsia="Times New Roman"/>
        </w:rPr>
        <w:t xml:space="preserve">  lub </w:t>
      </w:r>
      <w:r w:rsidRPr="00F20ADD">
        <w:rPr>
          <w:rFonts w:eastAsia="Times New Roman"/>
          <w:b/>
        </w:rPr>
        <w:t>NIE</w:t>
      </w:r>
      <w:r w:rsidRPr="00F20ADD">
        <w:rPr>
          <w:rFonts w:eastAsia="Times New Roman"/>
        </w:rPr>
        <w:t xml:space="preserve"> , a w kółko  poprawne uzasadnienie odpowiedzi wybrane spośród  </w:t>
      </w:r>
      <w:r w:rsidRPr="00F20ADD">
        <w:rPr>
          <w:rFonts w:eastAsia="Times New Roman"/>
          <w:b/>
        </w:rPr>
        <w:t>A, B, C, D</w:t>
      </w:r>
      <w:r w:rsidRPr="00F20ADD">
        <w:rPr>
          <w:rFonts w:eastAsia="Times New Roman"/>
        </w:rPr>
        <w:t>.</w:t>
      </w:r>
    </w:p>
    <w:p w:rsidR="00620E33" w:rsidRPr="00F20ADD" w:rsidRDefault="00620E33" w:rsidP="00620E33">
      <w:pPr>
        <w:spacing w:after="0" w:line="240" w:lineRule="auto"/>
        <w:rPr>
          <w:rFonts w:eastAsia="Times New Roman"/>
          <w:b/>
        </w:rPr>
      </w:pP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F80B179" wp14:editId="47254A5F">
                <wp:simplePos x="0" y="0"/>
                <wp:positionH relativeFrom="column">
                  <wp:posOffset>3764280</wp:posOffset>
                </wp:positionH>
                <wp:positionV relativeFrom="paragraph">
                  <wp:posOffset>182880</wp:posOffset>
                </wp:positionV>
                <wp:extent cx="952500" cy="419100"/>
                <wp:effectExtent l="0" t="0" r="19050" b="19050"/>
                <wp:wrapNone/>
                <wp:docPr id="1438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58F75" id="Prostokąt 25" o:spid="_x0000_s1026" style="position:absolute;margin-left:296.4pt;margin-top:14.4pt;width:75pt;height:3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CA2E910" wp14:editId="10D400C1">
                <wp:simplePos x="0" y="0"/>
                <wp:positionH relativeFrom="column">
                  <wp:posOffset>5364480</wp:posOffset>
                </wp:positionH>
                <wp:positionV relativeFrom="paragraph">
                  <wp:posOffset>116205</wp:posOffset>
                </wp:positionV>
                <wp:extent cx="590550" cy="552450"/>
                <wp:effectExtent l="0" t="0" r="19050" b="19050"/>
                <wp:wrapNone/>
                <wp:docPr id="1439" name="Elips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AE887A" id="Elipsa 26" o:spid="_x0000_s1026" style="position:absolute;margin-left:422.4pt;margin-top:9.15pt;width:46.5pt;height:43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"/>
            </w:pict>
          </mc:Fallback>
        </mc:AlternateContent>
      </w:r>
      <w:r w:rsidRPr="00F20ADD">
        <w:rPr>
          <w:rFonts w:eastAsia="Times New Roman"/>
        </w:rPr>
        <w:t>A  –   liczba małych kostek nie jest podzielna przez 3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  –   liczba małych kostek jest potęgą liczby </w:t>
      </w:r>
      <m:oMath>
        <m:r>
          <w:rPr>
            <w:rFonts w:ascii="Cambria Math" w:eastAsia="Times New Roman" w:hAnsi="Cambria Math"/>
          </w:rPr>
          <m:t>2</m:t>
        </m:r>
      </m:oMath>
      <w:r w:rsidRPr="00F20ADD">
        <w:rPr>
          <w:rFonts w:eastAsia="Times New Roman"/>
        </w:rPr>
        <w:t>.</w:t>
      </w:r>
      <w:r>
        <w:rPr>
          <w:rFonts w:eastAsia="Times New Roman"/>
        </w:rPr>
        <w:t xml:space="preserve">                                                                    ponieważ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C  –   liczba małych kostek jest drugą potęgą liczby naturalnej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D  –   liczba małych kostek nie jest trzecią potęgą liczby naturalnej</w:t>
      </w:r>
    </w:p>
    <w:p w:rsidR="00F80513" w:rsidRDefault="00F80513" w:rsidP="002A28BE">
      <w:pPr>
        <w:pStyle w:val="Tekstpodstawowy"/>
        <w:rPr>
          <w:szCs w:val="24"/>
          <w:u w:val="single"/>
        </w:rPr>
      </w:pPr>
    </w:p>
    <w:p w:rsidR="00620E33" w:rsidRDefault="00453234" w:rsidP="002A28BE">
      <w:pPr>
        <w:pStyle w:val="Tekstpodstawowy"/>
        <w:rPr>
          <w:spacing w:val="47"/>
        </w:rPr>
      </w:pPr>
      <w:r w:rsidRPr="00596316">
        <w:rPr>
          <w:szCs w:val="24"/>
          <w:u w:val="single"/>
        </w:rPr>
        <w:t xml:space="preserve">Zad. </w:t>
      </w:r>
      <w:r w:rsidR="008A436F">
        <w:rPr>
          <w:szCs w:val="24"/>
          <w:u w:val="single"/>
        </w:rPr>
        <w:t>2</w:t>
      </w:r>
      <w:r w:rsidR="00620E33">
        <w:rPr>
          <w:szCs w:val="24"/>
          <w:u w:val="single"/>
        </w:rPr>
        <w:t>20</w:t>
      </w:r>
      <w:r w:rsidRPr="00596316">
        <w:rPr>
          <w:szCs w:val="24"/>
        </w:rPr>
        <w:t xml:space="preserve"> </w:t>
      </w:r>
      <w:r w:rsidR="002A28BE">
        <w:rPr>
          <w:noProof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647C5DCA" wp14:editId="1226F842">
                <wp:simplePos x="0" y="0"/>
                <wp:positionH relativeFrom="page">
                  <wp:posOffset>1061085</wp:posOffset>
                </wp:positionH>
                <wp:positionV relativeFrom="paragraph">
                  <wp:posOffset>610870</wp:posOffset>
                </wp:positionV>
                <wp:extent cx="3183890" cy="336550"/>
                <wp:effectExtent l="0" t="0" r="0" b="0"/>
                <wp:wrapNone/>
                <wp:docPr id="1278" name="Grupa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890" cy="336550"/>
                          <a:chOff x="1671" y="962"/>
                          <a:chExt cx="5014" cy="530"/>
                        </a:xfrm>
                      </wpg:grpSpPr>
                      <wpg:grpSp>
                        <wpg:cNvPr id="1279" name="Group 26"/>
                        <wpg:cNvGrpSpPr>
                          <a:grpSpLocks/>
                        </wpg:cNvGrpSpPr>
                        <wpg:grpSpPr bwMode="auto">
                          <a:xfrm>
                            <a:off x="2049" y="972"/>
                            <a:ext cx="124" cy="510"/>
                            <a:chOff x="2049" y="972"/>
                            <a:chExt cx="124" cy="510"/>
                          </a:xfrm>
                        </wpg:grpSpPr>
                        <wps:wsp>
                          <wps:cNvPr id="800" name="Freeform 27"/>
                          <wps:cNvSpPr>
                            <a:spLocks/>
                          </wps:cNvSpPr>
                          <wps:spPr bwMode="auto">
                            <a:xfrm>
                              <a:off x="204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173 2049"/>
                                <a:gd name="T1" fmla="*/ T0 w 124"/>
                                <a:gd name="T2" fmla="+- 0 972 972"/>
                                <a:gd name="T3" fmla="*/ 972 h 510"/>
                                <a:gd name="T4" fmla="+- 0 2049 2049"/>
                                <a:gd name="T5" fmla="*/ T4 w 124"/>
                                <a:gd name="T6" fmla="+- 0 1096 972"/>
                                <a:gd name="T7" fmla="*/ 1096 h 510"/>
                                <a:gd name="T8" fmla="+- 0 2049 2049"/>
                                <a:gd name="T9" fmla="*/ T8 w 124"/>
                                <a:gd name="T10" fmla="+- 0 1482 972"/>
                                <a:gd name="T11" fmla="*/ 1482 h 510"/>
                                <a:gd name="T12" fmla="+- 0 2173 204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173 204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28"/>
                        <wpg:cNvGrpSpPr>
                          <a:grpSpLocks/>
                        </wpg:cNvGrpSpPr>
                        <wpg:grpSpPr bwMode="auto">
                          <a:xfrm>
                            <a:off x="1678" y="972"/>
                            <a:ext cx="495" cy="510"/>
                            <a:chOff x="1678" y="972"/>
                            <a:chExt cx="495" cy="510"/>
                          </a:xfrm>
                        </wpg:grpSpPr>
                        <wps:wsp>
                          <wps:cNvPr id="802" name="Freeform 29"/>
                          <wps:cNvSpPr>
                            <a:spLocks/>
                          </wps:cNvSpPr>
                          <wps:spPr bwMode="auto">
                            <a:xfrm>
                              <a:off x="167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1802 1678"/>
                                <a:gd name="T1" fmla="*/ T0 w 495"/>
                                <a:gd name="T2" fmla="+- 0 972 972"/>
                                <a:gd name="T3" fmla="*/ 972 h 510"/>
                                <a:gd name="T4" fmla="+- 0 1678 1678"/>
                                <a:gd name="T5" fmla="*/ T4 w 495"/>
                                <a:gd name="T6" fmla="+- 0 1096 972"/>
                                <a:gd name="T7" fmla="*/ 1096 h 510"/>
                                <a:gd name="T8" fmla="+- 0 1678 1678"/>
                                <a:gd name="T9" fmla="*/ T8 w 495"/>
                                <a:gd name="T10" fmla="+- 0 1482 972"/>
                                <a:gd name="T11" fmla="*/ 1482 h 510"/>
                                <a:gd name="T12" fmla="+- 0 2049 167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173 167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173 1678"/>
                                <a:gd name="T21" fmla="*/ T20 w 495"/>
                                <a:gd name="T22" fmla="+- 0 972 972"/>
                                <a:gd name="T23" fmla="*/ 972 h 510"/>
                                <a:gd name="T24" fmla="+- 0 1802 167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30"/>
                        <wpg:cNvGrpSpPr>
                          <a:grpSpLocks/>
                        </wpg:cNvGrpSpPr>
                        <wpg:grpSpPr bwMode="auto">
                          <a:xfrm>
                            <a:off x="1678" y="972"/>
                            <a:ext cx="495" cy="124"/>
                            <a:chOff x="1678" y="972"/>
                            <a:chExt cx="495" cy="124"/>
                          </a:xfrm>
                        </wpg:grpSpPr>
                        <wps:wsp>
                          <wps:cNvPr id="876" name="Freeform 31"/>
                          <wps:cNvSpPr>
                            <a:spLocks/>
                          </wps:cNvSpPr>
                          <wps:spPr bwMode="auto">
                            <a:xfrm>
                              <a:off x="167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495"/>
                                <a:gd name="T2" fmla="+- 0 1096 972"/>
                                <a:gd name="T3" fmla="*/ 1096 h 124"/>
                                <a:gd name="T4" fmla="+- 0 2049 1678"/>
                                <a:gd name="T5" fmla="*/ T4 w 495"/>
                                <a:gd name="T6" fmla="+- 0 1096 972"/>
                                <a:gd name="T7" fmla="*/ 1096 h 124"/>
                                <a:gd name="T8" fmla="+- 0 2173 167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32"/>
                        <wpg:cNvGrpSpPr>
                          <a:grpSpLocks/>
                        </wpg:cNvGrpSpPr>
                        <wpg:grpSpPr bwMode="auto">
                          <a:xfrm>
                            <a:off x="2049" y="1096"/>
                            <a:ext cx="2" cy="386"/>
                            <a:chOff x="2049" y="1096"/>
                            <a:chExt cx="2" cy="386"/>
                          </a:xfrm>
                        </wpg:grpSpPr>
                        <wps:wsp>
                          <wps:cNvPr id="878" name="Freeform 33"/>
                          <wps:cNvSpPr>
                            <a:spLocks/>
                          </wps:cNvSpPr>
                          <wps:spPr bwMode="auto">
                            <a:xfrm>
                              <a:off x="204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34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510"/>
                            <a:chOff x="2053" y="972"/>
                            <a:chExt cx="495" cy="510"/>
                          </a:xfrm>
                        </wpg:grpSpPr>
                        <wps:wsp>
                          <wps:cNvPr id="880" name="Freeform 35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548 2053"/>
                                <a:gd name="T1" fmla="*/ T0 w 495"/>
                                <a:gd name="T2" fmla="+- 0 972 972"/>
                                <a:gd name="T3" fmla="*/ 972 h 510"/>
                                <a:gd name="T4" fmla="+- 0 2177 2053"/>
                                <a:gd name="T5" fmla="*/ T4 w 495"/>
                                <a:gd name="T6" fmla="+- 0 972 972"/>
                                <a:gd name="T7" fmla="*/ 972 h 510"/>
                                <a:gd name="T8" fmla="+- 0 2053 2053"/>
                                <a:gd name="T9" fmla="*/ T8 w 495"/>
                                <a:gd name="T10" fmla="+- 0 1096 972"/>
                                <a:gd name="T11" fmla="*/ 1096 h 510"/>
                                <a:gd name="T12" fmla="+- 0 2053 2053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424 2053"/>
                                <a:gd name="T17" fmla="*/ T16 w 495"/>
                                <a:gd name="T18" fmla="+- 0 1482 972"/>
                                <a:gd name="T19" fmla="*/ 1482 h 510"/>
                                <a:gd name="T20" fmla="+- 0 2548 2053"/>
                                <a:gd name="T21" fmla="*/ T20 w 495"/>
                                <a:gd name="T22" fmla="+- 0 1358 972"/>
                                <a:gd name="T23" fmla="*/ 1358 h 510"/>
                                <a:gd name="T24" fmla="+- 0 2548 2053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36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124"/>
                            <a:chOff x="2053" y="972"/>
                            <a:chExt cx="495" cy="124"/>
                          </a:xfrm>
                        </wpg:grpSpPr>
                        <wps:wsp>
                          <wps:cNvPr id="882" name="Freeform 37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548 2053"/>
                                <a:gd name="T1" fmla="*/ T0 w 495"/>
                                <a:gd name="T2" fmla="+- 0 972 972"/>
                                <a:gd name="T3" fmla="*/ 972 h 124"/>
                                <a:gd name="T4" fmla="+- 0 2177 2053"/>
                                <a:gd name="T5" fmla="*/ T4 w 495"/>
                                <a:gd name="T6" fmla="+- 0 972 972"/>
                                <a:gd name="T7" fmla="*/ 972 h 124"/>
                                <a:gd name="T8" fmla="+- 0 2053 2053"/>
                                <a:gd name="T9" fmla="*/ T8 w 495"/>
                                <a:gd name="T10" fmla="+- 0 1096 972"/>
                                <a:gd name="T11" fmla="*/ 1096 h 124"/>
                                <a:gd name="T12" fmla="+- 0 2424 2053"/>
                                <a:gd name="T13" fmla="*/ T12 w 495"/>
                                <a:gd name="T14" fmla="+- 0 1096 972"/>
                                <a:gd name="T15" fmla="*/ 1096 h 124"/>
                                <a:gd name="T16" fmla="+- 0 2548 2053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8"/>
                        <wpg:cNvGrpSpPr>
                          <a:grpSpLocks/>
                        </wpg:cNvGrpSpPr>
                        <wpg:grpSpPr bwMode="auto">
                          <a:xfrm>
                            <a:off x="2424" y="972"/>
                            <a:ext cx="124" cy="510"/>
                            <a:chOff x="2424" y="972"/>
                            <a:chExt cx="124" cy="510"/>
                          </a:xfrm>
                        </wpg:grpSpPr>
                        <wps:wsp>
                          <wps:cNvPr id="884" name="Freeform 39"/>
                          <wps:cNvSpPr>
                            <a:spLocks/>
                          </wps:cNvSpPr>
                          <wps:spPr bwMode="auto">
                            <a:xfrm>
                              <a:off x="2424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548 2424"/>
                                <a:gd name="T1" fmla="*/ T0 w 124"/>
                                <a:gd name="T2" fmla="+- 0 972 972"/>
                                <a:gd name="T3" fmla="*/ 972 h 510"/>
                                <a:gd name="T4" fmla="+- 0 2424 2424"/>
                                <a:gd name="T5" fmla="*/ T4 w 124"/>
                                <a:gd name="T6" fmla="+- 0 1096 972"/>
                                <a:gd name="T7" fmla="*/ 1096 h 510"/>
                                <a:gd name="T8" fmla="+- 0 2424 2424"/>
                                <a:gd name="T9" fmla="*/ T8 w 124"/>
                                <a:gd name="T10" fmla="+- 0 1482 972"/>
                                <a:gd name="T11" fmla="*/ 1482 h 510"/>
                                <a:gd name="T12" fmla="+- 0 2548 2424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548 2424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0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510"/>
                            <a:chOff x="2053" y="972"/>
                            <a:chExt cx="495" cy="510"/>
                          </a:xfrm>
                        </wpg:grpSpPr>
                        <wps:wsp>
                          <wps:cNvPr id="886" name="Freeform 41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177 2053"/>
                                <a:gd name="T1" fmla="*/ T0 w 495"/>
                                <a:gd name="T2" fmla="+- 0 972 972"/>
                                <a:gd name="T3" fmla="*/ 972 h 510"/>
                                <a:gd name="T4" fmla="+- 0 2053 2053"/>
                                <a:gd name="T5" fmla="*/ T4 w 495"/>
                                <a:gd name="T6" fmla="+- 0 1096 972"/>
                                <a:gd name="T7" fmla="*/ 1096 h 510"/>
                                <a:gd name="T8" fmla="+- 0 2053 2053"/>
                                <a:gd name="T9" fmla="*/ T8 w 495"/>
                                <a:gd name="T10" fmla="+- 0 1482 972"/>
                                <a:gd name="T11" fmla="*/ 1482 h 510"/>
                                <a:gd name="T12" fmla="+- 0 2424 2053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548 2053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548 2053"/>
                                <a:gd name="T21" fmla="*/ T20 w 495"/>
                                <a:gd name="T22" fmla="+- 0 972 972"/>
                                <a:gd name="T23" fmla="*/ 972 h 510"/>
                                <a:gd name="T24" fmla="+- 0 2177 2053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2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124"/>
                            <a:chOff x="2053" y="972"/>
                            <a:chExt cx="495" cy="124"/>
                          </a:xfrm>
                        </wpg:grpSpPr>
                        <wps:wsp>
                          <wps:cNvPr id="888" name="Freeform 43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495"/>
                                <a:gd name="T2" fmla="+- 0 1096 972"/>
                                <a:gd name="T3" fmla="*/ 1096 h 124"/>
                                <a:gd name="T4" fmla="+- 0 2424 2053"/>
                                <a:gd name="T5" fmla="*/ T4 w 495"/>
                                <a:gd name="T6" fmla="+- 0 1096 972"/>
                                <a:gd name="T7" fmla="*/ 1096 h 124"/>
                                <a:gd name="T8" fmla="+- 0 2548 2053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4"/>
                        <wpg:cNvGrpSpPr>
                          <a:grpSpLocks/>
                        </wpg:cNvGrpSpPr>
                        <wpg:grpSpPr bwMode="auto">
                          <a:xfrm>
                            <a:off x="2424" y="1096"/>
                            <a:ext cx="2" cy="386"/>
                            <a:chOff x="2424" y="1096"/>
                            <a:chExt cx="2" cy="386"/>
                          </a:xfrm>
                        </wpg:grpSpPr>
                        <wps:wsp>
                          <wps:cNvPr id="890" name="Freeform 45"/>
                          <wps:cNvSpPr>
                            <a:spLocks/>
                          </wps:cNvSpPr>
                          <wps:spPr bwMode="auto">
                            <a:xfrm>
                              <a:off x="2424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6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510"/>
                            <a:chOff x="2428" y="972"/>
                            <a:chExt cx="495" cy="510"/>
                          </a:xfrm>
                        </wpg:grpSpPr>
                        <wps:wsp>
                          <wps:cNvPr id="892" name="Freeform 47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923 2428"/>
                                <a:gd name="T1" fmla="*/ T0 w 495"/>
                                <a:gd name="T2" fmla="+- 0 972 972"/>
                                <a:gd name="T3" fmla="*/ 972 h 510"/>
                                <a:gd name="T4" fmla="+- 0 2552 2428"/>
                                <a:gd name="T5" fmla="*/ T4 w 495"/>
                                <a:gd name="T6" fmla="+- 0 972 972"/>
                                <a:gd name="T7" fmla="*/ 972 h 510"/>
                                <a:gd name="T8" fmla="+- 0 2428 2428"/>
                                <a:gd name="T9" fmla="*/ T8 w 495"/>
                                <a:gd name="T10" fmla="+- 0 1096 972"/>
                                <a:gd name="T11" fmla="*/ 1096 h 510"/>
                                <a:gd name="T12" fmla="+- 0 2428 242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799 2428"/>
                                <a:gd name="T17" fmla="*/ T16 w 495"/>
                                <a:gd name="T18" fmla="+- 0 1482 972"/>
                                <a:gd name="T19" fmla="*/ 1482 h 510"/>
                                <a:gd name="T20" fmla="+- 0 2923 2428"/>
                                <a:gd name="T21" fmla="*/ T20 w 495"/>
                                <a:gd name="T22" fmla="+- 0 1358 972"/>
                                <a:gd name="T23" fmla="*/ 1358 h 510"/>
                                <a:gd name="T24" fmla="+- 0 2923 242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8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124"/>
                            <a:chOff x="2428" y="972"/>
                            <a:chExt cx="495" cy="124"/>
                          </a:xfrm>
                        </wpg:grpSpPr>
                        <wps:wsp>
                          <wps:cNvPr id="894" name="Freeform 49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923 2428"/>
                                <a:gd name="T1" fmla="*/ T0 w 495"/>
                                <a:gd name="T2" fmla="+- 0 972 972"/>
                                <a:gd name="T3" fmla="*/ 972 h 124"/>
                                <a:gd name="T4" fmla="+- 0 2552 2428"/>
                                <a:gd name="T5" fmla="*/ T4 w 495"/>
                                <a:gd name="T6" fmla="+- 0 972 972"/>
                                <a:gd name="T7" fmla="*/ 972 h 124"/>
                                <a:gd name="T8" fmla="+- 0 2428 2428"/>
                                <a:gd name="T9" fmla="*/ T8 w 495"/>
                                <a:gd name="T10" fmla="+- 0 1096 972"/>
                                <a:gd name="T11" fmla="*/ 1096 h 124"/>
                                <a:gd name="T12" fmla="+- 0 2799 2428"/>
                                <a:gd name="T13" fmla="*/ T12 w 495"/>
                                <a:gd name="T14" fmla="+- 0 1096 972"/>
                                <a:gd name="T15" fmla="*/ 1096 h 124"/>
                                <a:gd name="T16" fmla="+- 0 2923 2428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50"/>
                        <wpg:cNvGrpSpPr>
                          <a:grpSpLocks/>
                        </wpg:cNvGrpSpPr>
                        <wpg:grpSpPr bwMode="auto">
                          <a:xfrm>
                            <a:off x="2799" y="972"/>
                            <a:ext cx="124" cy="510"/>
                            <a:chOff x="2799" y="972"/>
                            <a:chExt cx="124" cy="510"/>
                          </a:xfrm>
                        </wpg:grpSpPr>
                        <wps:wsp>
                          <wps:cNvPr id="1280" name="Freeform 51"/>
                          <wps:cNvSpPr>
                            <a:spLocks/>
                          </wps:cNvSpPr>
                          <wps:spPr bwMode="auto">
                            <a:xfrm>
                              <a:off x="279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923 2799"/>
                                <a:gd name="T1" fmla="*/ T0 w 124"/>
                                <a:gd name="T2" fmla="+- 0 972 972"/>
                                <a:gd name="T3" fmla="*/ 972 h 510"/>
                                <a:gd name="T4" fmla="+- 0 2799 2799"/>
                                <a:gd name="T5" fmla="*/ T4 w 124"/>
                                <a:gd name="T6" fmla="+- 0 1096 972"/>
                                <a:gd name="T7" fmla="*/ 1096 h 510"/>
                                <a:gd name="T8" fmla="+- 0 2799 2799"/>
                                <a:gd name="T9" fmla="*/ T8 w 124"/>
                                <a:gd name="T10" fmla="+- 0 1482 972"/>
                                <a:gd name="T11" fmla="*/ 1482 h 510"/>
                                <a:gd name="T12" fmla="+- 0 2923 279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923 279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52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510"/>
                            <a:chOff x="2428" y="972"/>
                            <a:chExt cx="495" cy="510"/>
                          </a:xfrm>
                        </wpg:grpSpPr>
                        <wps:wsp>
                          <wps:cNvPr id="1282" name="Freeform 53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552 2428"/>
                                <a:gd name="T1" fmla="*/ T0 w 495"/>
                                <a:gd name="T2" fmla="+- 0 972 972"/>
                                <a:gd name="T3" fmla="*/ 972 h 510"/>
                                <a:gd name="T4" fmla="+- 0 2428 2428"/>
                                <a:gd name="T5" fmla="*/ T4 w 495"/>
                                <a:gd name="T6" fmla="+- 0 1096 972"/>
                                <a:gd name="T7" fmla="*/ 1096 h 510"/>
                                <a:gd name="T8" fmla="+- 0 2428 2428"/>
                                <a:gd name="T9" fmla="*/ T8 w 495"/>
                                <a:gd name="T10" fmla="+- 0 1482 972"/>
                                <a:gd name="T11" fmla="*/ 1482 h 510"/>
                                <a:gd name="T12" fmla="+- 0 2799 242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923 242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923 2428"/>
                                <a:gd name="T21" fmla="*/ T20 w 495"/>
                                <a:gd name="T22" fmla="+- 0 972 972"/>
                                <a:gd name="T23" fmla="*/ 972 h 510"/>
                                <a:gd name="T24" fmla="+- 0 2552 242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54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124"/>
                            <a:chOff x="2428" y="972"/>
                            <a:chExt cx="495" cy="124"/>
                          </a:xfrm>
                        </wpg:grpSpPr>
                        <wps:wsp>
                          <wps:cNvPr id="1284" name="Freeform 55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T0 w 495"/>
                                <a:gd name="T2" fmla="+- 0 1096 972"/>
                                <a:gd name="T3" fmla="*/ 1096 h 124"/>
                                <a:gd name="T4" fmla="+- 0 2799 2428"/>
                                <a:gd name="T5" fmla="*/ T4 w 495"/>
                                <a:gd name="T6" fmla="+- 0 1096 972"/>
                                <a:gd name="T7" fmla="*/ 1096 h 124"/>
                                <a:gd name="T8" fmla="+- 0 2923 242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56"/>
                        <wpg:cNvGrpSpPr>
                          <a:grpSpLocks/>
                        </wpg:cNvGrpSpPr>
                        <wpg:grpSpPr bwMode="auto">
                          <a:xfrm>
                            <a:off x="2799" y="1096"/>
                            <a:ext cx="2" cy="386"/>
                            <a:chOff x="2799" y="1096"/>
                            <a:chExt cx="2" cy="386"/>
                          </a:xfrm>
                        </wpg:grpSpPr>
                        <wps:wsp>
                          <wps:cNvPr id="1286" name="Freeform 57"/>
                          <wps:cNvSpPr>
                            <a:spLocks/>
                          </wps:cNvSpPr>
                          <wps:spPr bwMode="auto">
                            <a:xfrm>
                              <a:off x="279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58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510"/>
                            <a:chOff x="2798" y="972"/>
                            <a:chExt cx="495" cy="510"/>
                          </a:xfrm>
                        </wpg:grpSpPr>
                        <wps:wsp>
                          <wps:cNvPr id="1288" name="Freeform 59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293 2798"/>
                                <a:gd name="T1" fmla="*/ T0 w 495"/>
                                <a:gd name="T2" fmla="+- 0 972 972"/>
                                <a:gd name="T3" fmla="*/ 972 h 510"/>
                                <a:gd name="T4" fmla="+- 0 2922 2798"/>
                                <a:gd name="T5" fmla="*/ T4 w 495"/>
                                <a:gd name="T6" fmla="+- 0 972 972"/>
                                <a:gd name="T7" fmla="*/ 972 h 510"/>
                                <a:gd name="T8" fmla="+- 0 2798 2798"/>
                                <a:gd name="T9" fmla="*/ T8 w 495"/>
                                <a:gd name="T10" fmla="+- 0 1096 972"/>
                                <a:gd name="T11" fmla="*/ 1096 h 510"/>
                                <a:gd name="T12" fmla="+- 0 2798 279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3169 2798"/>
                                <a:gd name="T17" fmla="*/ T16 w 495"/>
                                <a:gd name="T18" fmla="+- 0 1482 972"/>
                                <a:gd name="T19" fmla="*/ 1482 h 510"/>
                                <a:gd name="T20" fmla="+- 0 3293 2798"/>
                                <a:gd name="T21" fmla="*/ T20 w 495"/>
                                <a:gd name="T22" fmla="+- 0 1358 972"/>
                                <a:gd name="T23" fmla="*/ 1358 h 510"/>
                                <a:gd name="T24" fmla="+- 0 3293 279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60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124"/>
                            <a:chOff x="2798" y="972"/>
                            <a:chExt cx="495" cy="124"/>
                          </a:xfrm>
                        </wpg:grpSpPr>
                        <wps:wsp>
                          <wps:cNvPr id="1290" name="Freeform 61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293 2798"/>
                                <a:gd name="T1" fmla="*/ T0 w 495"/>
                                <a:gd name="T2" fmla="+- 0 972 972"/>
                                <a:gd name="T3" fmla="*/ 972 h 124"/>
                                <a:gd name="T4" fmla="+- 0 2922 2798"/>
                                <a:gd name="T5" fmla="*/ T4 w 495"/>
                                <a:gd name="T6" fmla="+- 0 972 972"/>
                                <a:gd name="T7" fmla="*/ 972 h 124"/>
                                <a:gd name="T8" fmla="+- 0 2798 2798"/>
                                <a:gd name="T9" fmla="*/ T8 w 495"/>
                                <a:gd name="T10" fmla="+- 0 1096 972"/>
                                <a:gd name="T11" fmla="*/ 1096 h 124"/>
                                <a:gd name="T12" fmla="+- 0 3169 2798"/>
                                <a:gd name="T13" fmla="*/ T12 w 495"/>
                                <a:gd name="T14" fmla="+- 0 1096 972"/>
                                <a:gd name="T15" fmla="*/ 1096 h 124"/>
                                <a:gd name="T16" fmla="+- 0 3293 2798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62"/>
                        <wpg:cNvGrpSpPr>
                          <a:grpSpLocks/>
                        </wpg:cNvGrpSpPr>
                        <wpg:grpSpPr bwMode="auto">
                          <a:xfrm>
                            <a:off x="3169" y="972"/>
                            <a:ext cx="124" cy="510"/>
                            <a:chOff x="3169" y="972"/>
                            <a:chExt cx="124" cy="510"/>
                          </a:xfrm>
                        </wpg:grpSpPr>
                        <wps:wsp>
                          <wps:cNvPr id="1292" name="Freeform 63"/>
                          <wps:cNvSpPr>
                            <a:spLocks/>
                          </wps:cNvSpPr>
                          <wps:spPr bwMode="auto">
                            <a:xfrm>
                              <a:off x="316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3293 3169"/>
                                <a:gd name="T1" fmla="*/ T0 w 124"/>
                                <a:gd name="T2" fmla="+- 0 972 972"/>
                                <a:gd name="T3" fmla="*/ 972 h 510"/>
                                <a:gd name="T4" fmla="+- 0 3169 3169"/>
                                <a:gd name="T5" fmla="*/ T4 w 124"/>
                                <a:gd name="T6" fmla="+- 0 1096 972"/>
                                <a:gd name="T7" fmla="*/ 1096 h 510"/>
                                <a:gd name="T8" fmla="+- 0 3169 3169"/>
                                <a:gd name="T9" fmla="*/ T8 w 124"/>
                                <a:gd name="T10" fmla="+- 0 1482 972"/>
                                <a:gd name="T11" fmla="*/ 1482 h 510"/>
                                <a:gd name="T12" fmla="+- 0 3293 316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3293 316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64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510"/>
                            <a:chOff x="2798" y="972"/>
                            <a:chExt cx="495" cy="510"/>
                          </a:xfrm>
                        </wpg:grpSpPr>
                        <wps:wsp>
                          <wps:cNvPr id="1294" name="Freeform 65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922 2798"/>
                                <a:gd name="T1" fmla="*/ T0 w 495"/>
                                <a:gd name="T2" fmla="+- 0 972 972"/>
                                <a:gd name="T3" fmla="*/ 972 h 510"/>
                                <a:gd name="T4" fmla="+- 0 2798 2798"/>
                                <a:gd name="T5" fmla="*/ T4 w 495"/>
                                <a:gd name="T6" fmla="+- 0 1096 972"/>
                                <a:gd name="T7" fmla="*/ 1096 h 510"/>
                                <a:gd name="T8" fmla="+- 0 2798 2798"/>
                                <a:gd name="T9" fmla="*/ T8 w 495"/>
                                <a:gd name="T10" fmla="+- 0 1482 972"/>
                                <a:gd name="T11" fmla="*/ 1482 h 510"/>
                                <a:gd name="T12" fmla="+- 0 3169 279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3293 279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3293 2798"/>
                                <a:gd name="T21" fmla="*/ T20 w 495"/>
                                <a:gd name="T22" fmla="+- 0 972 972"/>
                                <a:gd name="T23" fmla="*/ 972 h 510"/>
                                <a:gd name="T24" fmla="+- 0 2922 279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66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124"/>
                            <a:chOff x="2798" y="972"/>
                            <a:chExt cx="495" cy="124"/>
                          </a:xfrm>
                        </wpg:grpSpPr>
                        <wps:wsp>
                          <wps:cNvPr id="1296" name="Freeform 67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T0 w 495"/>
                                <a:gd name="T2" fmla="+- 0 1096 972"/>
                                <a:gd name="T3" fmla="*/ 1096 h 124"/>
                                <a:gd name="T4" fmla="+- 0 3169 2798"/>
                                <a:gd name="T5" fmla="*/ T4 w 495"/>
                                <a:gd name="T6" fmla="+- 0 1096 972"/>
                                <a:gd name="T7" fmla="*/ 1096 h 124"/>
                                <a:gd name="T8" fmla="+- 0 3293 279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68"/>
                        <wpg:cNvGrpSpPr>
                          <a:grpSpLocks/>
                        </wpg:cNvGrpSpPr>
                        <wpg:grpSpPr bwMode="auto">
                          <a:xfrm>
                            <a:off x="3169" y="1096"/>
                            <a:ext cx="2" cy="386"/>
                            <a:chOff x="3169" y="1096"/>
                            <a:chExt cx="2" cy="386"/>
                          </a:xfrm>
                        </wpg:grpSpPr>
                        <wps:wsp>
                          <wps:cNvPr id="1298" name="Freeform 69"/>
                          <wps:cNvSpPr>
                            <a:spLocks/>
                          </wps:cNvSpPr>
                          <wps:spPr bwMode="auto">
                            <a:xfrm>
                              <a:off x="316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70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510"/>
                            <a:chOff x="3167" y="973"/>
                            <a:chExt cx="495" cy="510"/>
                          </a:xfrm>
                        </wpg:grpSpPr>
                        <wps:wsp>
                          <wps:cNvPr id="1300" name="Freeform 71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662 3167"/>
                                <a:gd name="T1" fmla="*/ T0 w 495"/>
                                <a:gd name="T2" fmla="+- 0 973 973"/>
                                <a:gd name="T3" fmla="*/ 973 h 510"/>
                                <a:gd name="T4" fmla="+- 0 3291 3167"/>
                                <a:gd name="T5" fmla="*/ T4 w 495"/>
                                <a:gd name="T6" fmla="+- 0 973 973"/>
                                <a:gd name="T7" fmla="*/ 973 h 510"/>
                                <a:gd name="T8" fmla="+- 0 3167 3167"/>
                                <a:gd name="T9" fmla="*/ T8 w 495"/>
                                <a:gd name="T10" fmla="+- 0 1097 973"/>
                                <a:gd name="T11" fmla="*/ 1097 h 510"/>
                                <a:gd name="T12" fmla="+- 0 3167 316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538 3167"/>
                                <a:gd name="T17" fmla="*/ T16 w 495"/>
                                <a:gd name="T18" fmla="+- 0 1483 973"/>
                                <a:gd name="T19" fmla="*/ 1483 h 510"/>
                                <a:gd name="T20" fmla="+- 0 3662 3167"/>
                                <a:gd name="T21" fmla="*/ T20 w 495"/>
                                <a:gd name="T22" fmla="+- 0 1359 973"/>
                                <a:gd name="T23" fmla="*/ 1359 h 510"/>
                                <a:gd name="T24" fmla="+- 0 3662 316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72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124"/>
                            <a:chOff x="3167" y="973"/>
                            <a:chExt cx="495" cy="124"/>
                          </a:xfrm>
                        </wpg:grpSpPr>
                        <wps:wsp>
                          <wps:cNvPr id="1302" name="Freeform 73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662 3167"/>
                                <a:gd name="T1" fmla="*/ T0 w 495"/>
                                <a:gd name="T2" fmla="+- 0 973 973"/>
                                <a:gd name="T3" fmla="*/ 973 h 124"/>
                                <a:gd name="T4" fmla="+- 0 3291 3167"/>
                                <a:gd name="T5" fmla="*/ T4 w 495"/>
                                <a:gd name="T6" fmla="+- 0 973 973"/>
                                <a:gd name="T7" fmla="*/ 973 h 124"/>
                                <a:gd name="T8" fmla="+- 0 3167 3167"/>
                                <a:gd name="T9" fmla="*/ T8 w 495"/>
                                <a:gd name="T10" fmla="+- 0 1097 973"/>
                                <a:gd name="T11" fmla="*/ 1097 h 124"/>
                                <a:gd name="T12" fmla="+- 0 3538 3167"/>
                                <a:gd name="T13" fmla="*/ T12 w 495"/>
                                <a:gd name="T14" fmla="+- 0 1097 973"/>
                                <a:gd name="T15" fmla="*/ 1097 h 124"/>
                                <a:gd name="T16" fmla="+- 0 3662 3167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4"/>
                        <wpg:cNvGrpSpPr>
                          <a:grpSpLocks/>
                        </wpg:cNvGrpSpPr>
                        <wpg:grpSpPr bwMode="auto">
                          <a:xfrm>
                            <a:off x="3538" y="973"/>
                            <a:ext cx="124" cy="510"/>
                            <a:chOff x="3538" y="973"/>
                            <a:chExt cx="124" cy="510"/>
                          </a:xfrm>
                        </wpg:grpSpPr>
                        <wps:wsp>
                          <wps:cNvPr id="1304" name="Freeform 75"/>
                          <wps:cNvSpPr>
                            <a:spLocks/>
                          </wps:cNvSpPr>
                          <wps:spPr bwMode="auto">
                            <a:xfrm>
                              <a:off x="353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3662 3538"/>
                                <a:gd name="T1" fmla="*/ T0 w 124"/>
                                <a:gd name="T2" fmla="+- 0 973 973"/>
                                <a:gd name="T3" fmla="*/ 973 h 510"/>
                                <a:gd name="T4" fmla="+- 0 3538 3538"/>
                                <a:gd name="T5" fmla="*/ T4 w 124"/>
                                <a:gd name="T6" fmla="+- 0 1097 973"/>
                                <a:gd name="T7" fmla="*/ 1097 h 510"/>
                                <a:gd name="T8" fmla="+- 0 3538 3538"/>
                                <a:gd name="T9" fmla="*/ T8 w 124"/>
                                <a:gd name="T10" fmla="+- 0 1483 973"/>
                                <a:gd name="T11" fmla="*/ 1483 h 510"/>
                                <a:gd name="T12" fmla="+- 0 3662 353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3662 353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76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510"/>
                            <a:chOff x="3167" y="973"/>
                            <a:chExt cx="495" cy="510"/>
                          </a:xfrm>
                        </wpg:grpSpPr>
                        <wps:wsp>
                          <wps:cNvPr id="1306" name="Freeform 77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291 3167"/>
                                <a:gd name="T1" fmla="*/ T0 w 495"/>
                                <a:gd name="T2" fmla="+- 0 973 973"/>
                                <a:gd name="T3" fmla="*/ 973 h 510"/>
                                <a:gd name="T4" fmla="+- 0 3167 3167"/>
                                <a:gd name="T5" fmla="*/ T4 w 495"/>
                                <a:gd name="T6" fmla="+- 0 1097 973"/>
                                <a:gd name="T7" fmla="*/ 1097 h 510"/>
                                <a:gd name="T8" fmla="+- 0 3167 3167"/>
                                <a:gd name="T9" fmla="*/ T8 w 495"/>
                                <a:gd name="T10" fmla="+- 0 1483 973"/>
                                <a:gd name="T11" fmla="*/ 1483 h 510"/>
                                <a:gd name="T12" fmla="+- 0 3538 316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662 316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3662 3167"/>
                                <a:gd name="T21" fmla="*/ T20 w 495"/>
                                <a:gd name="T22" fmla="+- 0 973 973"/>
                                <a:gd name="T23" fmla="*/ 973 h 510"/>
                                <a:gd name="T24" fmla="+- 0 3291 316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78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124"/>
                            <a:chOff x="3167" y="973"/>
                            <a:chExt cx="495" cy="124"/>
                          </a:xfrm>
                        </wpg:grpSpPr>
                        <wps:wsp>
                          <wps:cNvPr id="1308" name="Freeform 79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495"/>
                                <a:gd name="T2" fmla="+- 0 1097 973"/>
                                <a:gd name="T3" fmla="*/ 1097 h 124"/>
                                <a:gd name="T4" fmla="+- 0 3538 3167"/>
                                <a:gd name="T5" fmla="*/ T4 w 495"/>
                                <a:gd name="T6" fmla="+- 0 1097 973"/>
                                <a:gd name="T7" fmla="*/ 1097 h 124"/>
                                <a:gd name="T8" fmla="+- 0 3662 316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0"/>
                        <wpg:cNvGrpSpPr>
                          <a:grpSpLocks/>
                        </wpg:cNvGrpSpPr>
                        <wpg:grpSpPr bwMode="auto">
                          <a:xfrm>
                            <a:off x="3538" y="1097"/>
                            <a:ext cx="2" cy="386"/>
                            <a:chOff x="3538" y="1097"/>
                            <a:chExt cx="2" cy="386"/>
                          </a:xfrm>
                        </wpg:grpSpPr>
                        <wps:wsp>
                          <wps:cNvPr id="1310" name="Freeform 81"/>
                          <wps:cNvSpPr>
                            <a:spLocks/>
                          </wps:cNvSpPr>
                          <wps:spPr bwMode="auto">
                            <a:xfrm>
                              <a:off x="353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82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510"/>
                            <a:chOff x="3537" y="973"/>
                            <a:chExt cx="495" cy="510"/>
                          </a:xfrm>
                        </wpg:grpSpPr>
                        <wps:wsp>
                          <wps:cNvPr id="1312" name="Freeform 83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4032 3537"/>
                                <a:gd name="T1" fmla="*/ T0 w 495"/>
                                <a:gd name="T2" fmla="+- 0 973 973"/>
                                <a:gd name="T3" fmla="*/ 973 h 510"/>
                                <a:gd name="T4" fmla="+- 0 3661 3537"/>
                                <a:gd name="T5" fmla="*/ T4 w 495"/>
                                <a:gd name="T6" fmla="+- 0 973 973"/>
                                <a:gd name="T7" fmla="*/ 973 h 510"/>
                                <a:gd name="T8" fmla="+- 0 3537 3537"/>
                                <a:gd name="T9" fmla="*/ T8 w 495"/>
                                <a:gd name="T10" fmla="+- 0 1097 973"/>
                                <a:gd name="T11" fmla="*/ 1097 h 510"/>
                                <a:gd name="T12" fmla="+- 0 3537 353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908 3537"/>
                                <a:gd name="T17" fmla="*/ T16 w 495"/>
                                <a:gd name="T18" fmla="+- 0 1483 973"/>
                                <a:gd name="T19" fmla="*/ 1483 h 510"/>
                                <a:gd name="T20" fmla="+- 0 4032 3537"/>
                                <a:gd name="T21" fmla="*/ T20 w 495"/>
                                <a:gd name="T22" fmla="+- 0 1359 973"/>
                                <a:gd name="T23" fmla="*/ 1359 h 510"/>
                                <a:gd name="T24" fmla="+- 0 4032 353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84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124"/>
                            <a:chOff x="3537" y="973"/>
                            <a:chExt cx="495" cy="124"/>
                          </a:xfrm>
                        </wpg:grpSpPr>
                        <wps:wsp>
                          <wps:cNvPr id="1314" name="Freeform 85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4032 3537"/>
                                <a:gd name="T1" fmla="*/ T0 w 495"/>
                                <a:gd name="T2" fmla="+- 0 973 973"/>
                                <a:gd name="T3" fmla="*/ 973 h 124"/>
                                <a:gd name="T4" fmla="+- 0 3661 3537"/>
                                <a:gd name="T5" fmla="*/ T4 w 495"/>
                                <a:gd name="T6" fmla="+- 0 973 973"/>
                                <a:gd name="T7" fmla="*/ 973 h 124"/>
                                <a:gd name="T8" fmla="+- 0 3537 3537"/>
                                <a:gd name="T9" fmla="*/ T8 w 495"/>
                                <a:gd name="T10" fmla="+- 0 1097 973"/>
                                <a:gd name="T11" fmla="*/ 1097 h 124"/>
                                <a:gd name="T12" fmla="+- 0 3908 3537"/>
                                <a:gd name="T13" fmla="*/ T12 w 495"/>
                                <a:gd name="T14" fmla="+- 0 1097 973"/>
                                <a:gd name="T15" fmla="*/ 1097 h 124"/>
                                <a:gd name="T16" fmla="+- 0 4032 3537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86"/>
                        <wpg:cNvGrpSpPr>
                          <a:grpSpLocks/>
                        </wpg:cNvGrpSpPr>
                        <wpg:grpSpPr bwMode="auto">
                          <a:xfrm>
                            <a:off x="3908" y="973"/>
                            <a:ext cx="124" cy="510"/>
                            <a:chOff x="3908" y="973"/>
                            <a:chExt cx="124" cy="510"/>
                          </a:xfrm>
                        </wpg:grpSpPr>
                        <wps:wsp>
                          <wps:cNvPr id="1316" name="Freeform 87"/>
                          <wps:cNvSpPr>
                            <a:spLocks/>
                          </wps:cNvSpPr>
                          <wps:spPr bwMode="auto">
                            <a:xfrm>
                              <a:off x="390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4032 3908"/>
                                <a:gd name="T1" fmla="*/ T0 w 124"/>
                                <a:gd name="T2" fmla="+- 0 973 973"/>
                                <a:gd name="T3" fmla="*/ 973 h 510"/>
                                <a:gd name="T4" fmla="+- 0 3908 3908"/>
                                <a:gd name="T5" fmla="*/ T4 w 124"/>
                                <a:gd name="T6" fmla="+- 0 1097 973"/>
                                <a:gd name="T7" fmla="*/ 1097 h 510"/>
                                <a:gd name="T8" fmla="+- 0 3908 3908"/>
                                <a:gd name="T9" fmla="*/ T8 w 124"/>
                                <a:gd name="T10" fmla="+- 0 1483 973"/>
                                <a:gd name="T11" fmla="*/ 1483 h 510"/>
                                <a:gd name="T12" fmla="+- 0 4032 390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4032 390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88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510"/>
                            <a:chOff x="3537" y="973"/>
                            <a:chExt cx="495" cy="510"/>
                          </a:xfrm>
                        </wpg:grpSpPr>
                        <wps:wsp>
                          <wps:cNvPr id="1318" name="Freeform 89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661 3537"/>
                                <a:gd name="T1" fmla="*/ T0 w 495"/>
                                <a:gd name="T2" fmla="+- 0 973 973"/>
                                <a:gd name="T3" fmla="*/ 973 h 510"/>
                                <a:gd name="T4" fmla="+- 0 3537 3537"/>
                                <a:gd name="T5" fmla="*/ T4 w 495"/>
                                <a:gd name="T6" fmla="+- 0 1097 973"/>
                                <a:gd name="T7" fmla="*/ 1097 h 510"/>
                                <a:gd name="T8" fmla="+- 0 3537 3537"/>
                                <a:gd name="T9" fmla="*/ T8 w 495"/>
                                <a:gd name="T10" fmla="+- 0 1483 973"/>
                                <a:gd name="T11" fmla="*/ 1483 h 510"/>
                                <a:gd name="T12" fmla="+- 0 3908 353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4032 353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4032 3537"/>
                                <a:gd name="T21" fmla="*/ T20 w 495"/>
                                <a:gd name="T22" fmla="+- 0 973 973"/>
                                <a:gd name="T23" fmla="*/ 973 h 510"/>
                                <a:gd name="T24" fmla="+- 0 3661 353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90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124"/>
                            <a:chOff x="3537" y="973"/>
                            <a:chExt cx="495" cy="124"/>
                          </a:xfrm>
                        </wpg:grpSpPr>
                        <wps:wsp>
                          <wps:cNvPr id="1320" name="Freeform 91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T0 w 495"/>
                                <a:gd name="T2" fmla="+- 0 1097 973"/>
                                <a:gd name="T3" fmla="*/ 1097 h 124"/>
                                <a:gd name="T4" fmla="+- 0 3908 3537"/>
                                <a:gd name="T5" fmla="*/ T4 w 495"/>
                                <a:gd name="T6" fmla="+- 0 1097 973"/>
                                <a:gd name="T7" fmla="*/ 1097 h 124"/>
                                <a:gd name="T8" fmla="+- 0 4032 353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92"/>
                        <wpg:cNvGrpSpPr>
                          <a:grpSpLocks/>
                        </wpg:cNvGrpSpPr>
                        <wpg:grpSpPr bwMode="auto">
                          <a:xfrm>
                            <a:off x="3908" y="1097"/>
                            <a:ext cx="2" cy="386"/>
                            <a:chOff x="3908" y="1097"/>
                            <a:chExt cx="2" cy="386"/>
                          </a:xfrm>
                        </wpg:grpSpPr>
                        <wps:wsp>
                          <wps:cNvPr id="1322" name="Freeform 93"/>
                          <wps:cNvSpPr>
                            <a:spLocks/>
                          </wps:cNvSpPr>
                          <wps:spPr bwMode="auto">
                            <a:xfrm>
                              <a:off x="390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94"/>
                        <wpg:cNvGrpSpPr>
                          <a:grpSpLocks/>
                        </wpg:cNvGrpSpPr>
                        <wpg:grpSpPr bwMode="auto">
                          <a:xfrm>
                            <a:off x="5078" y="973"/>
                            <a:ext cx="124" cy="510"/>
                            <a:chOff x="5078" y="973"/>
                            <a:chExt cx="124" cy="510"/>
                          </a:xfrm>
                        </wpg:grpSpPr>
                        <wps:wsp>
                          <wps:cNvPr id="1324" name="Freeform 95"/>
                          <wps:cNvSpPr>
                            <a:spLocks/>
                          </wps:cNvSpPr>
                          <wps:spPr bwMode="auto">
                            <a:xfrm>
                              <a:off x="507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202 5078"/>
                                <a:gd name="T1" fmla="*/ T0 w 124"/>
                                <a:gd name="T2" fmla="+- 0 973 973"/>
                                <a:gd name="T3" fmla="*/ 973 h 510"/>
                                <a:gd name="T4" fmla="+- 0 5078 5078"/>
                                <a:gd name="T5" fmla="*/ T4 w 124"/>
                                <a:gd name="T6" fmla="+- 0 1097 973"/>
                                <a:gd name="T7" fmla="*/ 1097 h 510"/>
                                <a:gd name="T8" fmla="+- 0 5078 5078"/>
                                <a:gd name="T9" fmla="*/ T8 w 124"/>
                                <a:gd name="T10" fmla="+- 0 1483 973"/>
                                <a:gd name="T11" fmla="*/ 1483 h 510"/>
                                <a:gd name="T12" fmla="+- 0 5202 507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202 507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96"/>
                        <wpg:cNvGrpSpPr>
                          <a:grpSpLocks/>
                        </wpg:cNvGrpSpPr>
                        <wpg:grpSpPr bwMode="auto">
                          <a:xfrm>
                            <a:off x="4707" y="973"/>
                            <a:ext cx="495" cy="510"/>
                            <a:chOff x="4707" y="973"/>
                            <a:chExt cx="495" cy="510"/>
                          </a:xfrm>
                        </wpg:grpSpPr>
                        <wps:wsp>
                          <wps:cNvPr id="1326" name="Freeform 97"/>
                          <wps:cNvSpPr>
                            <a:spLocks/>
                          </wps:cNvSpPr>
                          <wps:spPr bwMode="auto">
                            <a:xfrm>
                              <a:off x="470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4831 4707"/>
                                <a:gd name="T1" fmla="*/ T0 w 495"/>
                                <a:gd name="T2" fmla="+- 0 973 973"/>
                                <a:gd name="T3" fmla="*/ 973 h 510"/>
                                <a:gd name="T4" fmla="+- 0 4707 4707"/>
                                <a:gd name="T5" fmla="*/ T4 w 495"/>
                                <a:gd name="T6" fmla="+- 0 1097 973"/>
                                <a:gd name="T7" fmla="*/ 1097 h 510"/>
                                <a:gd name="T8" fmla="+- 0 4707 4707"/>
                                <a:gd name="T9" fmla="*/ T8 w 495"/>
                                <a:gd name="T10" fmla="+- 0 1483 973"/>
                                <a:gd name="T11" fmla="*/ 1483 h 510"/>
                                <a:gd name="T12" fmla="+- 0 5078 470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202 470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202 4707"/>
                                <a:gd name="T21" fmla="*/ T20 w 495"/>
                                <a:gd name="T22" fmla="+- 0 973 973"/>
                                <a:gd name="T23" fmla="*/ 973 h 510"/>
                                <a:gd name="T24" fmla="+- 0 4831 470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98"/>
                        <wpg:cNvGrpSpPr>
                          <a:grpSpLocks/>
                        </wpg:cNvGrpSpPr>
                        <wpg:grpSpPr bwMode="auto">
                          <a:xfrm>
                            <a:off x="4707" y="973"/>
                            <a:ext cx="495" cy="124"/>
                            <a:chOff x="4707" y="973"/>
                            <a:chExt cx="495" cy="124"/>
                          </a:xfrm>
                        </wpg:grpSpPr>
                        <wps:wsp>
                          <wps:cNvPr id="1328" name="Freeform 99"/>
                          <wps:cNvSpPr>
                            <a:spLocks/>
                          </wps:cNvSpPr>
                          <wps:spPr bwMode="auto">
                            <a:xfrm>
                              <a:off x="470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4707 4707"/>
                                <a:gd name="T1" fmla="*/ T0 w 495"/>
                                <a:gd name="T2" fmla="+- 0 1097 973"/>
                                <a:gd name="T3" fmla="*/ 1097 h 124"/>
                                <a:gd name="T4" fmla="+- 0 5078 4707"/>
                                <a:gd name="T5" fmla="*/ T4 w 495"/>
                                <a:gd name="T6" fmla="+- 0 1097 973"/>
                                <a:gd name="T7" fmla="*/ 1097 h 124"/>
                                <a:gd name="T8" fmla="+- 0 5202 470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00"/>
                        <wpg:cNvGrpSpPr>
                          <a:grpSpLocks/>
                        </wpg:cNvGrpSpPr>
                        <wpg:grpSpPr bwMode="auto">
                          <a:xfrm>
                            <a:off x="5078" y="1097"/>
                            <a:ext cx="2" cy="386"/>
                            <a:chOff x="5078" y="1097"/>
                            <a:chExt cx="2" cy="386"/>
                          </a:xfrm>
                        </wpg:grpSpPr>
                        <wps:wsp>
                          <wps:cNvPr id="1330" name="Freeform 101"/>
                          <wps:cNvSpPr>
                            <a:spLocks/>
                          </wps:cNvSpPr>
                          <wps:spPr bwMode="auto">
                            <a:xfrm>
                              <a:off x="507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02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510"/>
                            <a:chOff x="5075" y="973"/>
                            <a:chExt cx="495" cy="510"/>
                          </a:xfrm>
                        </wpg:grpSpPr>
                        <wps:wsp>
                          <wps:cNvPr id="1332" name="Freeform 103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570 5075"/>
                                <a:gd name="T1" fmla="*/ T0 w 495"/>
                                <a:gd name="T2" fmla="+- 0 973 973"/>
                                <a:gd name="T3" fmla="*/ 973 h 510"/>
                                <a:gd name="T4" fmla="+- 0 5199 5075"/>
                                <a:gd name="T5" fmla="*/ T4 w 495"/>
                                <a:gd name="T6" fmla="+- 0 973 973"/>
                                <a:gd name="T7" fmla="*/ 973 h 510"/>
                                <a:gd name="T8" fmla="+- 0 5075 5075"/>
                                <a:gd name="T9" fmla="*/ T8 w 495"/>
                                <a:gd name="T10" fmla="+- 0 1097 973"/>
                                <a:gd name="T11" fmla="*/ 1097 h 510"/>
                                <a:gd name="T12" fmla="+- 0 5075 5075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446 5075"/>
                                <a:gd name="T17" fmla="*/ T16 w 495"/>
                                <a:gd name="T18" fmla="+- 0 1483 973"/>
                                <a:gd name="T19" fmla="*/ 1483 h 510"/>
                                <a:gd name="T20" fmla="+- 0 5570 5075"/>
                                <a:gd name="T21" fmla="*/ T20 w 495"/>
                                <a:gd name="T22" fmla="+- 0 1359 973"/>
                                <a:gd name="T23" fmla="*/ 1359 h 510"/>
                                <a:gd name="T24" fmla="+- 0 5570 5075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04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124"/>
                            <a:chOff x="5075" y="973"/>
                            <a:chExt cx="495" cy="124"/>
                          </a:xfrm>
                        </wpg:grpSpPr>
                        <wps:wsp>
                          <wps:cNvPr id="1334" name="Freeform 105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570 5075"/>
                                <a:gd name="T1" fmla="*/ T0 w 495"/>
                                <a:gd name="T2" fmla="+- 0 973 973"/>
                                <a:gd name="T3" fmla="*/ 973 h 124"/>
                                <a:gd name="T4" fmla="+- 0 5199 5075"/>
                                <a:gd name="T5" fmla="*/ T4 w 495"/>
                                <a:gd name="T6" fmla="+- 0 973 973"/>
                                <a:gd name="T7" fmla="*/ 973 h 124"/>
                                <a:gd name="T8" fmla="+- 0 5075 5075"/>
                                <a:gd name="T9" fmla="*/ T8 w 495"/>
                                <a:gd name="T10" fmla="+- 0 1097 973"/>
                                <a:gd name="T11" fmla="*/ 1097 h 124"/>
                                <a:gd name="T12" fmla="+- 0 5446 5075"/>
                                <a:gd name="T13" fmla="*/ T12 w 495"/>
                                <a:gd name="T14" fmla="+- 0 1097 973"/>
                                <a:gd name="T15" fmla="*/ 1097 h 124"/>
                                <a:gd name="T16" fmla="+- 0 5570 5075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06"/>
                        <wpg:cNvGrpSpPr>
                          <a:grpSpLocks/>
                        </wpg:cNvGrpSpPr>
                        <wpg:grpSpPr bwMode="auto">
                          <a:xfrm>
                            <a:off x="5446" y="973"/>
                            <a:ext cx="124" cy="510"/>
                            <a:chOff x="5446" y="973"/>
                            <a:chExt cx="124" cy="510"/>
                          </a:xfrm>
                        </wpg:grpSpPr>
                        <wps:wsp>
                          <wps:cNvPr id="1336" name="Freeform 107"/>
                          <wps:cNvSpPr>
                            <a:spLocks/>
                          </wps:cNvSpPr>
                          <wps:spPr bwMode="auto">
                            <a:xfrm>
                              <a:off x="5446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570 5446"/>
                                <a:gd name="T1" fmla="*/ T0 w 124"/>
                                <a:gd name="T2" fmla="+- 0 973 973"/>
                                <a:gd name="T3" fmla="*/ 973 h 510"/>
                                <a:gd name="T4" fmla="+- 0 5446 5446"/>
                                <a:gd name="T5" fmla="*/ T4 w 124"/>
                                <a:gd name="T6" fmla="+- 0 1097 973"/>
                                <a:gd name="T7" fmla="*/ 1097 h 510"/>
                                <a:gd name="T8" fmla="+- 0 5446 5446"/>
                                <a:gd name="T9" fmla="*/ T8 w 124"/>
                                <a:gd name="T10" fmla="+- 0 1483 973"/>
                                <a:gd name="T11" fmla="*/ 1483 h 510"/>
                                <a:gd name="T12" fmla="+- 0 5570 5446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570 5446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08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510"/>
                            <a:chOff x="5075" y="973"/>
                            <a:chExt cx="495" cy="510"/>
                          </a:xfrm>
                        </wpg:grpSpPr>
                        <wps:wsp>
                          <wps:cNvPr id="1338" name="Freeform 109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199 5075"/>
                                <a:gd name="T1" fmla="*/ T0 w 495"/>
                                <a:gd name="T2" fmla="+- 0 973 973"/>
                                <a:gd name="T3" fmla="*/ 973 h 510"/>
                                <a:gd name="T4" fmla="+- 0 5075 5075"/>
                                <a:gd name="T5" fmla="*/ T4 w 495"/>
                                <a:gd name="T6" fmla="+- 0 1097 973"/>
                                <a:gd name="T7" fmla="*/ 1097 h 510"/>
                                <a:gd name="T8" fmla="+- 0 5075 5075"/>
                                <a:gd name="T9" fmla="*/ T8 w 495"/>
                                <a:gd name="T10" fmla="+- 0 1483 973"/>
                                <a:gd name="T11" fmla="*/ 1483 h 510"/>
                                <a:gd name="T12" fmla="+- 0 5446 5075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570 5075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570 5075"/>
                                <a:gd name="T21" fmla="*/ T20 w 495"/>
                                <a:gd name="T22" fmla="+- 0 973 973"/>
                                <a:gd name="T23" fmla="*/ 973 h 510"/>
                                <a:gd name="T24" fmla="+- 0 5199 5075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10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124"/>
                            <a:chOff x="5075" y="973"/>
                            <a:chExt cx="495" cy="124"/>
                          </a:xfrm>
                        </wpg:grpSpPr>
                        <wps:wsp>
                          <wps:cNvPr id="1340" name="Freeform 111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495"/>
                                <a:gd name="T2" fmla="+- 0 1097 973"/>
                                <a:gd name="T3" fmla="*/ 1097 h 124"/>
                                <a:gd name="T4" fmla="+- 0 5446 5075"/>
                                <a:gd name="T5" fmla="*/ T4 w 495"/>
                                <a:gd name="T6" fmla="+- 0 1097 973"/>
                                <a:gd name="T7" fmla="*/ 1097 h 124"/>
                                <a:gd name="T8" fmla="+- 0 5570 5075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12"/>
                        <wpg:cNvGrpSpPr>
                          <a:grpSpLocks/>
                        </wpg:cNvGrpSpPr>
                        <wpg:grpSpPr bwMode="auto">
                          <a:xfrm>
                            <a:off x="5446" y="1097"/>
                            <a:ext cx="2" cy="386"/>
                            <a:chOff x="5446" y="1097"/>
                            <a:chExt cx="2" cy="386"/>
                          </a:xfrm>
                        </wpg:grpSpPr>
                        <wps:wsp>
                          <wps:cNvPr id="1342" name="Freeform 113"/>
                          <wps:cNvSpPr>
                            <a:spLocks/>
                          </wps:cNvSpPr>
                          <wps:spPr bwMode="auto">
                            <a:xfrm>
                              <a:off x="5446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14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510"/>
                            <a:chOff x="5443" y="973"/>
                            <a:chExt cx="495" cy="510"/>
                          </a:xfrm>
                        </wpg:grpSpPr>
                        <wps:wsp>
                          <wps:cNvPr id="1344" name="Freeform 115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938 5443"/>
                                <a:gd name="T1" fmla="*/ T0 w 495"/>
                                <a:gd name="T2" fmla="+- 0 973 973"/>
                                <a:gd name="T3" fmla="*/ 973 h 510"/>
                                <a:gd name="T4" fmla="+- 0 5567 5443"/>
                                <a:gd name="T5" fmla="*/ T4 w 495"/>
                                <a:gd name="T6" fmla="+- 0 973 973"/>
                                <a:gd name="T7" fmla="*/ 973 h 510"/>
                                <a:gd name="T8" fmla="+- 0 5443 5443"/>
                                <a:gd name="T9" fmla="*/ T8 w 495"/>
                                <a:gd name="T10" fmla="+- 0 1097 973"/>
                                <a:gd name="T11" fmla="*/ 1097 h 510"/>
                                <a:gd name="T12" fmla="+- 0 5443 5443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814 5443"/>
                                <a:gd name="T17" fmla="*/ T16 w 495"/>
                                <a:gd name="T18" fmla="+- 0 1483 973"/>
                                <a:gd name="T19" fmla="*/ 1483 h 510"/>
                                <a:gd name="T20" fmla="+- 0 5938 5443"/>
                                <a:gd name="T21" fmla="*/ T20 w 495"/>
                                <a:gd name="T22" fmla="+- 0 1359 973"/>
                                <a:gd name="T23" fmla="*/ 1359 h 510"/>
                                <a:gd name="T24" fmla="+- 0 5938 5443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16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124"/>
                            <a:chOff x="5443" y="973"/>
                            <a:chExt cx="495" cy="124"/>
                          </a:xfrm>
                        </wpg:grpSpPr>
                        <wps:wsp>
                          <wps:cNvPr id="1346" name="Freeform 117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938 5443"/>
                                <a:gd name="T1" fmla="*/ T0 w 495"/>
                                <a:gd name="T2" fmla="+- 0 973 973"/>
                                <a:gd name="T3" fmla="*/ 973 h 124"/>
                                <a:gd name="T4" fmla="+- 0 5567 5443"/>
                                <a:gd name="T5" fmla="*/ T4 w 495"/>
                                <a:gd name="T6" fmla="+- 0 973 973"/>
                                <a:gd name="T7" fmla="*/ 973 h 124"/>
                                <a:gd name="T8" fmla="+- 0 5443 5443"/>
                                <a:gd name="T9" fmla="*/ T8 w 495"/>
                                <a:gd name="T10" fmla="+- 0 1097 973"/>
                                <a:gd name="T11" fmla="*/ 1097 h 124"/>
                                <a:gd name="T12" fmla="+- 0 5814 5443"/>
                                <a:gd name="T13" fmla="*/ T12 w 495"/>
                                <a:gd name="T14" fmla="+- 0 1097 973"/>
                                <a:gd name="T15" fmla="*/ 1097 h 124"/>
                                <a:gd name="T16" fmla="+- 0 5938 5443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8"/>
                        <wpg:cNvGrpSpPr>
                          <a:grpSpLocks/>
                        </wpg:cNvGrpSpPr>
                        <wpg:grpSpPr bwMode="auto">
                          <a:xfrm>
                            <a:off x="5814" y="973"/>
                            <a:ext cx="124" cy="510"/>
                            <a:chOff x="5814" y="973"/>
                            <a:chExt cx="124" cy="510"/>
                          </a:xfrm>
                        </wpg:grpSpPr>
                        <wps:wsp>
                          <wps:cNvPr id="1348" name="Freeform 119"/>
                          <wps:cNvSpPr>
                            <a:spLocks/>
                          </wps:cNvSpPr>
                          <wps:spPr bwMode="auto">
                            <a:xfrm>
                              <a:off x="5814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938 5814"/>
                                <a:gd name="T1" fmla="*/ T0 w 124"/>
                                <a:gd name="T2" fmla="+- 0 973 973"/>
                                <a:gd name="T3" fmla="*/ 973 h 510"/>
                                <a:gd name="T4" fmla="+- 0 5814 5814"/>
                                <a:gd name="T5" fmla="*/ T4 w 124"/>
                                <a:gd name="T6" fmla="+- 0 1097 973"/>
                                <a:gd name="T7" fmla="*/ 1097 h 510"/>
                                <a:gd name="T8" fmla="+- 0 5814 5814"/>
                                <a:gd name="T9" fmla="*/ T8 w 124"/>
                                <a:gd name="T10" fmla="+- 0 1483 973"/>
                                <a:gd name="T11" fmla="*/ 1483 h 510"/>
                                <a:gd name="T12" fmla="+- 0 5938 5814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938 5814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0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510"/>
                            <a:chOff x="5443" y="973"/>
                            <a:chExt cx="495" cy="510"/>
                          </a:xfrm>
                        </wpg:grpSpPr>
                        <wps:wsp>
                          <wps:cNvPr id="1350" name="Freeform 121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567 5443"/>
                                <a:gd name="T1" fmla="*/ T0 w 495"/>
                                <a:gd name="T2" fmla="+- 0 973 973"/>
                                <a:gd name="T3" fmla="*/ 973 h 510"/>
                                <a:gd name="T4" fmla="+- 0 5443 5443"/>
                                <a:gd name="T5" fmla="*/ T4 w 495"/>
                                <a:gd name="T6" fmla="+- 0 1097 973"/>
                                <a:gd name="T7" fmla="*/ 1097 h 510"/>
                                <a:gd name="T8" fmla="+- 0 5443 5443"/>
                                <a:gd name="T9" fmla="*/ T8 w 495"/>
                                <a:gd name="T10" fmla="+- 0 1483 973"/>
                                <a:gd name="T11" fmla="*/ 1483 h 510"/>
                                <a:gd name="T12" fmla="+- 0 5814 5443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938 5443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938 5443"/>
                                <a:gd name="T21" fmla="*/ T20 w 495"/>
                                <a:gd name="T22" fmla="+- 0 973 973"/>
                                <a:gd name="T23" fmla="*/ 973 h 510"/>
                                <a:gd name="T24" fmla="+- 0 5567 5443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2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124"/>
                            <a:chOff x="5443" y="973"/>
                            <a:chExt cx="495" cy="124"/>
                          </a:xfrm>
                        </wpg:grpSpPr>
                        <wps:wsp>
                          <wps:cNvPr id="1352" name="Freeform 123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443 5443"/>
                                <a:gd name="T1" fmla="*/ T0 w 495"/>
                                <a:gd name="T2" fmla="+- 0 1097 973"/>
                                <a:gd name="T3" fmla="*/ 1097 h 124"/>
                                <a:gd name="T4" fmla="+- 0 5814 5443"/>
                                <a:gd name="T5" fmla="*/ T4 w 495"/>
                                <a:gd name="T6" fmla="+- 0 1097 973"/>
                                <a:gd name="T7" fmla="*/ 1097 h 124"/>
                                <a:gd name="T8" fmla="+- 0 5938 5443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4"/>
                        <wpg:cNvGrpSpPr>
                          <a:grpSpLocks/>
                        </wpg:cNvGrpSpPr>
                        <wpg:grpSpPr bwMode="auto">
                          <a:xfrm>
                            <a:off x="5814" y="1097"/>
                            <a:ext cx="2" cy="386"/>
                            <a:chOff x="5814" y="1097"/>
                            <a:chExt cx="2" cy="386"/>
                          </a:xfrm>
                        </wpg:grpSpPr>
                        <wps:wsp>
                          <wps:cNvPr id="1354" name="Freeform 125"/>
                          <wps:cNvSpPr>
                            <a:spLocks/>
                          </wps:cNvSpPr>
                          <wps:spPr bwMode="auto">
                            <a:xfrm>
                              <a:off x="5814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6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510"/>
                            <a:chOff x="5811" y="973"/>
                            <a:chExt cx="495" cy="510"/>
                          </a:xfrm>
                        </wpg:grpSpPr>
                        <wps:wsp>
                          <wps:cNvPr id="1356" name="Freeform 127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306 5811"/>
                                <a:gd name="T1" fmla="*/ T0 w 495"/>
                                <a:gd name="T2" fmla="+- 0 973 973"/>
                                <a:gd name="T3" fmla="*/ 973 h 510"/>
                                <a:gd name="T4" fmla="+- 0 5935 5811"/>
                                <a:gd name="T5" fmla="*/ T4 w 495"/>
                                <a:gd name="T6" fmla="+- 0 973 973"/>
                                <a:gd name="T7" fmla="*/ 973 h 510"/>
                                <a:gd name="T8" fmla="+- 0 5811 5811"/>
                                <a:gd name="T9" fmla="*/ T8 w 495"/>
                                <a:gd name="T10" fmla="+- 0 1097 973"/>
                                <a:gd name="T11" fmla="*/ 1097 h 510"/>
                                <a:gd name="T12" fmla="+- 0 5811 5811"/>
                                <a:gd name="T13" fmla="*/ T12 w 495"/>
                                <a:gd name="T14" fmla="+- 0 1483 973"/>
                                <a:gd name="T15" fmla="*/ 1483 h 510"/>
                                <a:gd name="T16" fmla="+- 0 6182 5811"/>
                                <a:gd name="T17" fmla="*/ T16 w 495"/>
                                <a:gd name="T18" fmla="+- 0 1483 973"/>
                                <a:gd name="T19" fmla="*/ 1483 h 510"/>
                                <a:gd name="T20" fmla="+- 0 6306 5811"/>
                                <a:gd name="T21" fmla="*/ T20 w 495"/>
                                <a:gd name="T22" fmla="+- 0 1359 973"/>
                                <a:gd name="T23" fmla="*/ 1359 h 510"/>
                                <a:gd name="T24" fmla="+- 0 6306 5811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8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124"/>
                            <a:chOff x="5811" y="973"/>
                            <a:chExt cx="495" cy="124"/>
                          </a:xfrm>
                        </wpg:grpSpPr>
                        <wps:wsp>
                          <wps:cNvPr id="1358" name="Freeform 129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306 5811"/>
                                <a:gd name="T1" fmla="*/ T0 w 495"/>
                                <a:gd name="T2" fmla="+- 0 973 973"/>
                                <a:gd name="T3" fmla="*/ 973 h 124"/>
                                <a:gd name="T4" fmla="+- 0 5935 5811"/>
                                <a:gd name="T5" fmla="*/ T4 w 495"/>
                                <a:gd name="T6" fmla="+- 0 973 973"/>
                                <a:gd name="T7" fmla="*/ 973 h 124"/>
                                <a:gd name="T8" fmla="+- 0 5811 5811"/>
                                <a:gd name="T9" fmla="*/ T8 w 495"/>
                                <a:gd name="T10" fmla="+- 0 1097 973"/>
                                <a:gd name="T11" fmla="*/ 1097 h 124"/>
                                <a:gd name="T12" fmla="+- 0 6182 5811"/>
                                <a:gd name="T13" fmla="*/ T12 w 495"/>
                                <a:gd name="T14" fmla="+- 0 1097 973"/>
                                <a:gd name="T15" fmla="*/ 1097 h 124"/>
                                <a:gd name="T16" fmla="+- 0 6306 5811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0"/>
                        <wpg:cNvGrpSpPr>
                          <a:grpSpLocks/>
                        </wpg:cNvGrpSpPr>
                        <wpg:grpSpPr bwMode="auto">
                          <a:xfrm>
                            <a:off x="6182" y="973"/>
                            <a:ext cx="124" cy="510"/>
                            <a:chOff x="6182" y="973"/>
                            <a:chExt cx="124" cy="510"/>
                          </a:xfrm>
                        </wpg:grpSpPr>
                        <wps:wsp>
                          <wps:cNvPr id="1360" name="Freeform 131"/>
                          <wps:cNvSpPr>
                            <a:spLocks/>
                          </wps:cNvSpPr>
                          <wps:spPr bwMode="auto">
                            <a:xfrm>
                              <a:off x="6182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6306 6182"/>
                                <a:gd name="T1" fmla="*/ T0 w 124"/>
                                <a:gd name="T2" fmla="+- 0 973 973"/>
                                <a:gd name="T3" fmla="*/ 973 h 510"/>
                                <a:gd name="T4" fmla="+- 0 6182 6182"/>
                                <a:gd name="T5" fmla="*/ T4 w 124"/>
                                <a:gd name="T6" fmla="+- 0 1097 973"/>
                                <a:gd name="T7" fmla="*/ 1097 h 510"/>
                                <a:gd name="T8" fmla="+- 0 6182 6182"/>
                                <a:gd name="T9" fmla="*/ T8 w 124"/>
                                <a:gd name="T10" fmla="+- 0 1483 973"/>
                                <a:gd name="T11" fmla="*/ 1483 h 510"/>
                                <a:gd name="T12" fmla="+- 0 6306 6182"/>
                                <a:gd name="T13" fmla="*/ T12 w 124"/>
                                <a:gd name="T14" fmla="+- 0 1359 973"/>
                                <a:gd name="T15" fmla="*/ 1359 h 510"/>
                                <a:gd name="T16" fmla="+- 0 6306 6182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2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510"/>
                            <a:chOff x="5811" y="973"/>
                            <a:chExt cx="495" cy="510"/>
                          </a:xfrm>
                        </wpg:grpSpPr>
                        <wps:wsp>
                          <wps:cNvPr id="1362" name="Freeform 133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935 5811"/>
                                <a:gd name="T1" fmla="*/ T0 w 495"/>
                                <a:gd name="T2" fmla="+- 0 973 973"/>
                                <a:gd name="T3" fmla="*/ 973 h 510"/>
                                <a:gd name="T4" fmla="+- 0 5811 5811"/>
                                <a:gd name="T5" fmla="*/ T4 w 495"/>
                                <a:gd name="T6" fmla="+- 0 1097 973"/>
                                <a:gd name="T7" fmla="*/ 1097 h 510"/>
                                <a:gd name="T8" fmla="+- 0 5811 5811"/>
                                <a:gd name="T9" fmla="*/ T8 w 495"/>
                                <a:gd name="T10" fmla="+- 0 1483 973"/>
                                <a:gd name="T11" fmla="*/ 1483 h 510"/>
                                <a:gd name="T12" fmla="+- 0 6182 5811"/>
                                <a:gd name="T13" fmla="*/ T12 w 495"/>
                                <a:gd name="T14" fmla="+- 0 1483 973"/>
                                <a:gd name="T15" fmla="*/ 1483 h 510"/>
                                <a:gd name="T16" fmla="+- 0 6306 5811"/>
                                <a:gd name="T17" fmla="*/ T16 w 495"/>
                                <a:gd name="T18" fmla="+- 0 1359 973"/>
                                <a:gd name="T19" fmla="*/ 1359 h 510"/>
                                <a:gd name="T20" fmla="+- 0 6306 5811"/>
                                <a:gd name="T21" fmla="*/ T20 w 495"/>
                                <a:gd name="T22" fmla="+- 0 973 973"/>
                                <a:gd name="T23" fmla="*/ 973 h 510"/>
                                <a:gd name="T24" fmla="+- 0 5935 5811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4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124"/>
                            <a:chOff x="5811" y="973"/>
                            <a:chExt cx="495" cy="124"/>
                          </a:xfrm>
                        </wpg:grpSpPr>
                        <wps:wsp>
                          <wps:cNvPr id="1364" name="Freeform 135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495"/>
                                <a:gd name="T2" fmla="+- 0 1097 973"/>
                                <a:gd name="T3" fmla="*/ 1097 h 124"/>
                                <a:gd name="T4" fmla="+- 0 6182 5811"/>
                                <a:gd name="T5" fmla="*/ T4 w 495"/>
                                <a:gd name="T6" fmla="+- 0 1097 973"/>
                                <a:gd name="T7" fmla="*/ 1097 h 124"/>
                                <a:gd name="T8" fmla="+- 0 6306 5811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"/>
                        <wpg:cNvGrpSpPr>
                          <a:grpSpLocks/>
                        </wpg:cNvGrpSpPr>
                        <wpg:grpSpPr bwMode="auto">
                          <a:xfrm>
                            <a:off x="6182" y="1097"/>
                            <a:ext cx="2" cy="386"/>
                            <a:chOff x="6182" y="1097"/>
                            <a:chExt cx="2" cy="386"/>
                          </a:xfrm>
                        </wpg:grpSpPr>
                        <wps:wsp>
                          <wps:cNvPr id="1366" name="Freeform 137"/>
                          <wps:cNvSpPr>
                            <a:spLocks/>
                          </wps:cNvSpPr>
                          <wps:spPr bwMode="auto">
                            <a:xfrm>
                              <a:off x="6182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8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510"/>
                            <a:chOff x="6182" y="972"/>
                            <a:chExt cx="495" cy="510"/>
                          </a:xfrm>
                        </wpg:grpSpPr>
                        <wps:wsp>
                          <wps:cNvPr id="1368" name="Freeform 139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677 6182"/>
                                <a:gd name="T1" fmla="*/ T0 w 495"/>
                                <a:gd name="T2" fmla="+- 0 972 972"/>
                                <a:gd name="T3" fmla="*/ 972 h 510"/>
                                <a:gd name="T4" fmla="+- 0 6306 6182"/>
                                <a:gd name="T5" fmla="*/ T4 w 495"/>
                                <a:gd name="T6" fmla="+- 0 972 972"/>
                                <a:gd name="T7" fmla="*/ 972 h 510"/>
                                <a:gd name="T8" fmla="+- 0 6182 6182"/>
                                <a:gd name="T9" fmla="*/ T8 w 495"/>
                                <a:gd name="T10" fmla="+- 0 1096 972"/>
                                <a:gd name="T11" fmla="*/ 1096 h 510"/>
                                <a:gd name="T12" fmla="+- 0 6182 6182"/>
                                <a:gd name="T13" fmla="*/ T12 w 495"/>
                                <a:gd name="T14" fmla="+- 0 1482 972"/>
                                <a:gd name="T15" fmla="*/ 1482 h 510"/>
                                <a:gd name="T16" fmla="+- 0 6553 6182"/>
                                <a:gd name="T17" fmla="*/ T16 w 495"/>
                                <a:gd name="T18" fmla="+- 0 1482 972"/>
                                <a:gd name="T19" fmla="*/ 1482 h 510"/>
                                <a:gd name="T20" fmla="+- 0 6677 6182"/>
                                <a:gd name="T21" fmla="*/ T20 w 495"/>
                                <a:gd name="T22" fmla="+- 0 1358 972"/>
                                <a:gd name="T23" fmla="*/ 1358 h 510"/>
                                <a:gd name="T24" fmla="+- 0 6677 6182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0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124"/>
                            <a:chOff x="6182" y="972"/>
                            <a:chExt cx="495" cy="124"/>
                          </a:xfrm>
                        </wpg:grpSpPr>
                        <wps:wsp>
                          <wps:cNvPr id="1370" name="Freeform 141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677 6182"/>
                                <a:gd name="T1" fmla="*/ T0 w 495"/>
                                <a:gd name="T2" fmla="+- 0 972 972"/>
                                <a:gd name="T3" fmla="*/ 972 h 124"/>
                                <a:gd name="T4" fmla="+- 0 6306 6182"/>
                                <a:gd name="T5" fmla="*/ T4 w 495"/>
                                <a:gd name="T6" fmla="+- 0 972 972"/>
                                <a:gd name="T7" fmla="*/ 972 h 124"/>
                                <a:gd name="T8" fmla="+- 0 6182 6182"/>
                                <a:gd name="T9" fmla="*/ T8 w 495"/>
                                <a:gd name="T10" fmla="+- 0 1096 972"/>
                                <a:gd name="T11" fmla="*/ 1096 h 124"/>
                                <a:gd name="T12" fmla="+- 0 6553 6182"/>
                                <a:gd name="T13" fmla="*/ T12 w 495"/>
                                <a:gd name="T14" fmla="+- 0 1096 972"/>
                                <a:gd name="T15" fmla="*/ 1096 h 124"/>
                                <a:gd name="T16" fmla="+- 0 6677 6182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2"/>
                        <wpg:cNvGrpSpPr>
                          <a:grpSpLocks/>
                        </wpg:cNvGrpSpPr>
                        <wpg:grpSpPr bwMode="auto">
                          <a:xfrm>
                            <a:off x="6553" y="972"/>
                            <a:ext cx="124" cy="510"/>
                            <a:chOff x="6553" y="972"/>
                            <a:chExt cx="124" cy="510"/>
                          </a:xfrm>
                        </wpg:grpSpPr>
                        <wps:wsp>
                          <wps:cNvPr id="1372" name="Freeform 143"/>
                          <wps:cNvSpPr>
                            <a:spLocks/>
                          </wps:cNvSpPr>
                          <wps:spPr bwMode="auto">
                            <a:xfrm>
                              <a:off x="6553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6677 6553"/>
                                <a:gd name="T1" fmla="*/ T0 w 124"/>
                                <a:gd name="T2" fmla="+- 0 972 972"/>
                                <a:gd name="T3" fmla="*/ 972 h 510"/>
                                <a:gd name="T4" fmla="+- 0 6553 6553"/>
                                <a:gd name="T5" fmla="*/ T4 w 124"/>
                                <a:gd name="T6" fmla="+- 0 1096 972"/>
                                <a:gd name="T7" fmla="*/ 1096 h 510"/>
                                <a:gd name="T8" fmla="+- 0 6553 6553"/>
                                <a:gd name="T9" fmla="*/ T8 w 124"/>
                                <a:gd name="T10" fmla="+- 0 1482 972"/>
                                <a:gd name="T11" fmla="*/ 1482 h 510"/>
                                <a:gd name="T12" fmla="+- 0 6677 6553"/>
                                <a:gd name="T13" fmla="*/ T12 w 124"/>
                                <a:gd name="T14" fmla="+- 0 1358 972"/>
                                <a:gd name="T15" fmla="*/ 1358 h 510"/>
                                <a:gd name="T16" fmla="+- 0 6677 6553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4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510"/>
                            <a:chOff x="6182" y="972"/>
                            <a:chExt cx="495" cy="510"/>
                          </a:xfrm>
                        </wpg:grpSpPr>
                        <wps:wsp>
                          <wps:cNvPr id="1374" name="Freeform 145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306 6182"/>
                                <a:gd name="T1" fmla="*/ T0 w 495"/>
                                <a:gd name="T2" fmla="+- 0 972 972"/>
                                <a:gd name="T3" fmla="*/ 972 h 510"/>
                                <a:gd name="T4" fmla="+- 0 6182 6182"/>
                                <a:gd name="T5" fmla="*/ T4 w 495"/>
                                <a:gd name="T6" fmla="+- 0 1096 972"/>
                                <a:gd name="T7" fmla="*/ 1096 h 510"/>
                                <a:gd name="T8" fmla="+- 0 6182 6182"/>
                                <a:gd name="T9" fmla="*/ T8 w 495"/>
                                <a:gd name="T10" fmla="+- 0 1482 972"/>
                                <a:gd name="T11" fmla="*/ 1482 h 510"/>
                                <a:gd name="T12" fmla="+- 0 6553 6182"/>
                                <a:gd name="T13" fmla="*/ T12 w 495"/>
                                <a:gd name="T14" fmla="+- 0 1482 972"/>
                                <a:gd name="T15" fmla="*/ 1482 h 510"/>
                                <a:gd name="T16" fmla="+- 0 6677 6182"/>
                                <a:gd name="T17" fmla="*/ T16 w 495"/>
                                <a:gd name="T18" fmla="+- 0 1358 972"/>
                                <a:gd name="T19" fmla="*/ 1358 h 510"/>
                                <a:gd name="T20" fmla="+- 0 6677 6182"/>
                                <a:gd name="T21" fmla="*/ T20 w 495"/>
                                <a:gd name="T22" fmla="+- 0 972 972"/>
                                <a:gd name="T23" fmla="*/ 972 h 510"/>
                                <a:gd name="T24" fmla="+- 0 6306 6182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6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124"/>
                            <a:chOff x="6182" y="972"/>
                            <a:chExt cx="495" cy="124"/>
                          </a:xfrm>
                        </wpg:grpSpPr>
                        <wps:wsp>
                          <wps:cNvPr id="1376" name="Freeform 147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495"/>
                                <a:gd name="T2" fmla="+- 0 1096 972"/>
                                <a:gd name="T3" fmla="*/ 1096 h 124"/>
                                <a:gd name="T4" fmla="+- 0 6553 6182"/>
                                <a:gd name="T5" fmla="*/ T4 w 495"/>
                                <a:gd name="T6" fmla="+- 0 1096 972"/>
                                <a:gd name="T7" fmla="*/ 1096 h 124"/>
                                <a:gd name="T8" fmla="+- 0 6677 6182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48"/>
                        <wpg:cNvGrpSpPr>
                          <a:grpSpLocks/>
                        </wpg:cNvGrpSpPr>
                        <wpg:grpSpPr bwMode="auto">
                          <a:xfrm>
                            <a:off x="6553" y="1096"/>
                            <a:ext cx="2" cy="386"/>
                            <a:chOff x="6553" y="1096"/>
                            <a:chExt cx="2" cy="386"/>
                          </a:xfrm>
                        </wpg:grpSpPr>
                        <wps:wsp>
                          <wps:cNvPr id="1378" name="Freeform 149"/>
                          <wps:cNvSpPr>
                            <a:spLocks/>
                          </wps:cNvSpPr>
                          <wps:spPr bwMode="auto">
                            <a:xfrm>
                              <a:off x="6553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50"/>
                        <wpg:cNvGrpSpPr>
                          <a:grpSpLocks/>
                        </wpg:cNvGrpSpPr>
                        <wpg:grpSpPr bwMode="auto">
                          <a:xfrm>
                            <a:off x="4034" y="1361"/>
                            <a:ext cx="664" cy="2"/>
                            <a:chOff x="4034" y="1361"/>
                            <a:chExt cx="664" cy="2"/>
                          </a:xfrm>
                        </wpg:grpSpPr>
                        <wps:wsp>
                          <wps:cNvPr id="1380" name="Freeform 151"/>
                          <wps:cNvSpPr>
                            <a:spLocks/>
                          </wps:cNvSpPr>
                          <wps:spPr bwMode="auto">
                            <a:xfrm>
                              <a:off x="4034" y="1361"/>
                              <a:ext cx="664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664"/>
                                <a:gd name="T2" fmla="+- 0 4698 4034"/>
                                <a:gd name="T3" fmla="*/ T2 w 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52"/>
                        <wpg:cNvGrpSpPr>
                          <a:grpSpLocks/>
                        </wpg:cNvGrpSpPr>
                        <wpg:grpSpPr bwMode="auto">
                          <a:xfrm>
                            <a:off x="3911" y="1484"/>
                            <a:ext cx="796" cy="2"/>
                            <a:chOff x="3911" y="1484"/>
                            <a:chExt cx="796" cy="2"/>
                          </a:xfrm>
                        </wpg:grpSpPr>
                        <wps:wsp>
                          <wps:cNvPr id="1382" name="Freeform 153"/>
                          <wps:cNvSpPr>
                            <a:spLocks/>
                          </wps:cNvSpPr>
                          <wps:spPr bwMode="auto">
                            <a:xfrm>
                              <a:off x="3911" y="1484"/>
                              <a:ext cx="796" cy="2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796"/>
                                <a:gd name="T2" fmla="+- 0 4707 3911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0" y="0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54"/>
                        <wpg:cNvGrpSpPr>
                          <a:grpSpLocks/>
                        </wpg:cNvGrpSpPr>
                        <wpg:grpSpPr bwMode="auto">
                          <a:xfrm>
                            <a:off x="4031" y="974"/>
                            <a:ext cx="823" cy="2"/>
                            <a:chOff x="4031" y="974"/>
                            <a:chExt cx="823" cy="2"/>
                          </a:xfrm>
                        </wpg:grpSpPr>
                        <wps:wsp>
                          <wps:cNvPr id="1384" name="Freeform 155"/>
                          <wps:cNvSpPr>
                            <a:spLocks/>
                          </wps:cNvSpPr>
                          <wps:spPr bwMode="auto">
                            <a:xfrm>
                              <a:off x="4031" y="974"/>
                              <a:ext cx="823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823"/>
                                <a:gd name="T2" fmla="+- 0 4854 4031"/>
                                <a:gd name="T3" fmla="*/ T2 w 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56"/>
                        <wpg:cNvGrpSpPr>
                          <a:grpSpLocks/>
                        </wpg:cNvGrpSpPr>
                        <wpg:grpSpPr bwMode="auto">
                          <a:xfrm>
                            <a:off x="3911" y="1094"/>
                            <a:ext cx="796" cy="2"/>
                            <a:chOff x="3911" y="1094"/>
                            <a:chExt cx="796" cy="2"/>
                          </a:xfrm>
                        </wpg:grpSpPr>
                        <wps:wsp>
                          <wps:cNvPr id="1386" name="Freeform 157"/>
                          <wps:cNvSpPr>
                            <a:spLocks/>
                          </wps:cNvSpPr>
                          <wps:spPr bwMode="auto">
                            <a:xfrm>
                              <a:off x="3911" y="1094"/>
                              <a:ext cx="796" cy="2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796"/>
                                <a:gd name="T2" fmla="+- 0 4707 3911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0" y="0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BE677" id="Grupa 167" o:spid="_x0000_s1026" style="position:absolute;margin-left:83.55pt;margin-top:48.1pt;width:250.7pt;height:26.5pt;z-index:-251465216;mso-position-horizontal-relative:page" coordorigin="1671,962" coordsize="5014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">
                <v:group id="Group 26" o:spid="_x0000_s1027" style="position:absolute;left:2049;top:972;width:124;height:510" coordorigin="204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27" o:spid="_x0000_s1028" style="position:absolute;left:204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IGcIA&#10;AADcAAAADwAAAGRycy9kb3ducmV2LnhtbERPXWvCMBR9F/Yfwh34ZtM5UNcZRQRh6GTYCfp4ae6a&#10;suamNLGt/355EPZ4ON/L9WBr0VHrK8cKXpIUBHHhdMWlgvP3brIA4QOyxtoxKbiTh/XqabTETLue&#10;T9TloRQxhH2GCkwITSalLwxZ9IlriCP341qLIcK2lLrFPobbWk7TdCYtVhwbDDa0NVT85jer4HP+&#10;Jk8F6/mluZj713WYHQ+ve6XGz8PmHUSgIfyLH+4PrWCRxv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4gZwgAAANwAAAAPAAAAAAAAAAAAAAAAAJgCAABkcnMvZG93&#10;bnJldi54bWxQSwUGAAAAAAQABAD1AAAAhwMAAAAA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28" o:spid="_x0000_s1029" style="position:absolute;left:1678;top:972;width:495;height:510" coordorigin="167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29" o:spid="_x0000_s1030" style="position:absolute;left:167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4HcYA&#10;AADcAAAADwAAAGRycy9kb3ducmV2LnhtbESPQWsCMRSE74L/IbxCL6KJHqxszUq1FOpBqLYHj4/N&#10;6+6ym5clSdetv94UCh6HmfmGWW8G24qefKgda5jPFAjiwpmaSw1fn2/TFYgQkQ22jknDLwXY5OPR&#10;GjPjLnyk/hRLkSAcMtRQxdhlUoaiIoth5jri5H07bzEm6UtpPF4S3LZyodRSWqw5LVTY0a6iojn9&#10;WA3cbOfH834XvJpcD3b54fv4+qT148Pw8gwi0hDv4f/2u9GwUgv4O5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44HcYAAADcAAAADwAAAAAAAAAAAAAAAACYAgAAZHJz&#10;L2Rvd25yZXYueG1sUEsFBgAAAAAEAAQA9QAAAIsDAAAAAA=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30" o:spid="_x0000_s1031" style="position:absolute;left:1678;top:972;width:495;height:124" coordorigin="167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31" o:spid="_x0000_s1032" style="position:absolute;left:167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AscUA&#10;AADcAAAADwAAAGRycy9kb3ducmV2LnhtbESPX2vCQBDE3wt+h2MF3+rFIv5JPSUIglJ80Bakb0tu&#10;m4Tm9kJuq7Gf3hMEH4eZ+Q2zWHWuVmdqQ+XZwGiYgCLOva24MPD1uXmdgQqCbLH2TAauFGC17L0s&#10;MLX+wgc6H6VQEcIhRQOlSJNqHfKSHIahb4ij9+NbhxJlW2jb4iXCXa3fkmSiHVYcF0psaF1S/nv8&#10;cwb+x9/rUX7aHz66Hen5LpNpthFjBv0uewcl1Mkz/GhvrYHZdAL3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QCxxQAAANwAAAAPAAAAAAAAAAAAAAAAAJgCAABkcnMv&#10;ZG93bnJldi54bWxQSwUGAAAAAAQABAD1AAAAigMAAAAA&#10;" path="m,124r371,l495,e" filled="f">
                    <v:path arrowok="t" o:connecttype="custom" o:connectlocs="0,1096;371,1096;495,972" o:connectangles="0,0,0"/>
                  </v:shape>
                </v:group>
                <v:group id="Group 32" o:spid="_x0000_s1033" style="position:absolute;left:2049;top:1096;width:2;height:386" coordorigin="204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33" o:spid="_x0000_s1034" style="position:absolute;left:204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avcQA&#10;AADcAAAADwAAAGRycy9kb3ducmV2LnhtbERPy2oCMRTdF/oP4RbciGZaaNXRKKVQLF0UfCC4u0yu&#10;k6mTmyGJM6Nf3yyELg/nvVj1thYt+VA5VvA8zkAQF05XXCrY7z5HUxAhImusHZOCKwVYLR8fFphr&#10;1/GG2m0sRQrhkKMCE2OTSxkKQxbD2DXEiTs5bzEm6EupPXYp3NbyJcvepMWKU4PBhj4MFeftxSpo&#10;Zoef46u/UWdO5+/fdXuZ4X6o1OCpf5+DiNTHf/Hd/aUVTCdpbTq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Gr3EAAAA3AAAAA8AAAAAAAAAAAAAAAAAmAIAAGRycy9k&#10;b3ducmV2LnhtbFBLBQYAAAAABAAEAPUAAACJAwAAAAA=&#10;" path="m,l,386e" filled="f">
                    <v:path arrowok="t" o:connecttype="custom" o:connectlocs="0,1096;0,1482" o:connectangles="0,0"/>
                  </v:shape>
                </v:group>
                <v:group id="Group 34" o:spid="_x0000_s1035" style="position:absolute;left:2053;top:972;width:495;height:510" coordorigin="2053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35" o:spid="_x0000_s1036" style="position:absolute;left:2053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LdMAA&#10;AADcAAAADwAAAGRycy9kb3ducmV2LnhtbERPz2vCMBS+C/4P4QneNHUHqZ1RVHAbeLI6dn00b2mx&#10;eSlJZut/vxwEjx/f7/V2sK24kw+NYwWLeQaCuHK6YaPgejnOchAhImtsHZOCBwXYbsajNRba9Xym&#10;exmNSCEcClRQx9gVUoaqJoth7jrixP06bzEm6I3UHvsUblv5lmVLabHh1FBjR4eaqlv5ZxX8LIdj&#10;ac3l9pGZ/adfnXz/ffJKTSfD7h1EpCG+xE/3l1aQ52l+Op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+LdMAAAADcAAAADwAAAAAAAAAAAAAAAACYAgAAZHJzL2Rvd25y&#10;ZXYueG1sUEsFBgAAAAAEAAQA9QAAAIUDAAAAAA==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36" o:spid="_x0000_s1037" style="position:absolute;left:2053;top:972;width:495;height:124" coordorigin="2053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37" o:spid="_x0000_s1038" style="position:absolute;left:2053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fucUA&#10;AADcAAAADwAAAGRycy9kb3ducmV2LnhtbESPQWvCQBSE7wX/w/IEL6Vu9FBCzBpqQPBioVro9Zl9&#10;zabJvg3ZNcb++m6h0OMwM98weTHZTow0+MaxgtUyAUFcOd1wreD9vH9KQfiArLFzTAru5KHYzh5y&#10;zLS78RuNp1CLCGGfoQITQp9J6StDFv3S9cTR+3SDxRDlUEs94C3CbSfXSfIsLTYcFwz2VBqq2tPV&#10;KjjvjMb2qzp+vI7XqUwvpX78viu1mE8vGxCBpvAf/msftII0XcP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J+5xQAAANwAAAAPAAAAAAAAAAAAAAAAAJgCAABkcnMv&#10;ZG93bnJldi54bWxQSwUGAAAAAAQABAD1AAAAigMAAAAA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38" o:spid="_x0000_s1039" style="position:absolute;left:2424;top:972;width:124;height:510" coordorigin="2424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39" o:spid="_x0000_s1040" style="position:absolute;left:2424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NQMYA&#10;AADcAAAADwAAAGRycy9kb3ducmV2LnhtbESPQWvCQBSE70L/w/IK3nTTVjSm2UgpFEQrRSvY4yP7&#10;mg3Nvg3ZVeO/d4WCx2FmvmHyRW8bcaLO144VPI0TEMSl0zVXCvbfH6MUhA/IGhvHpOBCHhbFwyDH&#10;TLszb+m0C5WIEPYZKjAhtJmUvjRk0Y9dSxy9X9dZDFF2ldQdniPcNvI5SabSYs1xwWBL74bKv93R&#10;KviczeW2ZD07tAdz+frpp5v1y0qp4WP/9goiUB/u4f/2UitI0wn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NQMYAAADcAAAADwAAAAAAAAAAAAAAAACYAgAAZHJz&#10;L2Rvd25yZXYueG1sUEsFBgAAAAAEAAQA9QAAAIsDAAAAAA=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40" o:spid="_x0000_s1041" style="position:absolute;left:2053;top:972;width:495;height:510" coordorigin="2053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1" o:spid="_x0000_s1042" style="position:absolute;left:2053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9RMYA&#10;AADcAAAADwAAAGRycy9kb3ducmV2LnhtbESPzWrDMBCE74G+g9hCL6GR04Nj3MihTSkkh0J+euhx&#10;sba2sbUykuo4efoqEMhxmJlvmOVqNJ0YyPnGsoL5LAFBXFrdcKXg+/j5nIHwAVljZ5kUnMnDqniY&#10;LDHX9sR7Gg6hEhHCPkcFdQh9LqUvazLoZ7Ynjt6vdQZDlK6S2uEpwk0nX5IklQYbjgs19rSuqWwP&#10;f0YBt+/z/c927V0yvXyZdOeG8LFQ6ulxfHsFEWgM9/CtvdEKsiyF65l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Y9RMYAAADcAAAADwAAAAAAAAAAAAAAAACYAgAAZHJz&#10;L2Rvd25yZXYueG1sUEsFBgAAAAAEAAQA9QAAAIsDAAAAAA=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42" o:spid="_x0000_s1043" style="position:absolute;left:2053;top:972;width:495;height:124" coordorigin="2053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43" o:spid="_x0000_s1044" style="position:absolute;left:2053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Bf8IA&#10;AADcAAAADwAAAGRycy9kb3ducmV2LnhtbERPS2vCQBC+F/oflil4qxtFbBpdJQiCUjz4gOJtyE6T&#10;0OxsyI4a++vdg9Djx/eeL3vXqCt1ofZsYDRMQBEX3tZcGjgd1+8pqCDIFhvPZOBOAZaL15c5Ztbf&#10;eE/Xg5QqhnDI0EAl0mZah6Iih2HoW+LI/fjOoUTYldp2eIvhrtHjJJlqhzXHhgpbWlVU/B4uzsDf&#10;5LwaFd+7/Ve/Jf25zeUjX4sxg7c+n4ES6uVf/HRvrIE0jWvjmXgE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0F/wgAAANwAAAAPAAAAAAAAAAAAAAAAAJgCAABkcnMvZG93&#10;bnJldi54bWxQSwUGAAAAAAQABAD1AAAAhwMAAAAA&#10;" path="m,124r371,l495,e" filled="f">
                    <v:path arrowok="t" o:connecttype="custom" o:connectlocs="0,1096;371,1096;495,972" o:connectangles="0,0,0"/>
                  </v:shape>
                </v:group>
                <v:group id="Group 44" o:spid="_x0000_s1045" style="position:absolute;left:2424;top:1096;width:2;height:386" coordorigin="2424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45" o:spid="_x0000_s1046" style="position:absolute;left:2424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wQcMA&#10;AADcAAAADwAAAGRycy9kb3ducmV2LnhtbERPz2vCMBS+D/wfwht4GZpO2LCdUWQgjh2EORF2ezTP&#10;prN5KUlsO/96cxB2/Ph+L1aDbURHPtSOFTxPMxDEpdM1VwoO35vJHESIyBobx6TgjwKslqOHBRba&#10;9fxF3T5WIoVwKFCBibEtpAylIYth6lrixJ2ctxgT9JXUHvsUbhs5y7JXabHm1GCwpXdD5Xl/sQra&#10;/Lj7efFX6s3p/Pm77S45Hp6UGj8O6zcQkYb4L767P7SCeZ7mp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wQcMAAADcAAAADwAAAAAAAAAAAAAAAACYAgAAZHJzL2Rv&#10;d25yZXYueG1sUEsFBgAAAAAEAAQA9QAAAIgDAAAAAA==&#10;" path="m,l,386e" filled="f">
                    <v:path arrowok="t" o:connecttype="custom" o:connectlocs="0,1096;0,1482" o:connectangles="0,0"/>
                  </v:shape>
                </v:group>
                <v:group id="Group 46" o:spid="_x0000_s1047" style="position:absolute;left:2428;top:972;width:495;height:510" coordorigin="242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7" o:spid="_x0000_s1048" style="position:absolute;left:242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mRcMA&#10;AADcAAAADwAAAGRycy9kb3ducmV2LnhtbESPT2sCMRTE7wW/Q3iCt5qtB9HVKLbgH/DUtcXrY/PM&#10;Lm5eliR1129vBKHHYWZ+wyzXvW3EjXyoHSv4GGcgiEunazYKfk7b9xmIEJE1No5JwZ0CrFeDtyXm&#10;2nX8TbciGpEgHHJUUMXY5lKGsiKLYexa4uRdnLcYk/RGao9dgttGTrJsKi3WnBYqbOmrovJa/FkF&#10;52m/Law5XXeZ+dz7+dF3v0ev1GjYbxYgIvXxP/xqH7SC2XwC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mRcMAAADcAAAADwAAAAAAAAAAAAAAAACYAgAAZHJzL2Rv&#10;d25yZXYueG1sUEsFBgAAAAAEAAQA9QAAAIgDAAAAAA==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48" o:spid="_x0000_s1049" style="position:absolute;left:2428;top:972;width:495;height:124" coordorigin="242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9" o:spid="_x0000_s1050" style="position:absolute;left:242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0i8YA&#10;AADcAAAADwAAAGRycy9kb3ducmV2LnhtbESPT2vCQBTE74V+h+UVeim6sYikqavUQKEXBf9Ar8/s&#10;azY1+zZk1xj99K4geBxm5jfMdN7bWnTU+sqxgtEwAUFcOF1xqWC3/R6kIHxA1lg7JgVn8jCfPT9N&#10;MdPuxGvqNqEUEcI+QwUmhCaT0heGLPqha4ij9+daiyHKtpS6xVOE21q+J8lEWqw4LhhsKDdUHDZH&#10;q2C7MBoP/8Xyd9Ud+zzd5/rtclbq9aX/+gQRqA+P8L39oxWkH2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g0i8YAAADcAAAADwAAAAAAAAAAAAAAAACYAgAAZHJz&#10;L2Rvd25yZXYueG1sUEsFBgAAAAAEAAQA9QAAAIsDAAAAAA=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50" o:spid="_x0000_s1051" style="position:absolute;left:2799;top:972;width:124;height:510" coordorigin="279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51" o:spid="_x0000_s1052" style="position:absolute;left:279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Z0cYA&#10;AADdAAAADwAAAGRycy9kb3ducmV2LnhtbESPQWsCQQyF74L/YYjgTWe1oHbrKFIoFLUUbcEew066&#10;s3Qns+yMuv57cyh4S3gv731Zrjtfqwu1sQpsYDLOQBEXwVZcGvj+ehstQMWEbLEOTAZuFGG96veW&#10;mNtw5QNdjqlUEsIxRwMupSbXOhaOPMZxaIhF+w2txyRrW2rb4lXCfa2nWTbTHiuWBocNvToq/o5n&#10;b2A/f9aHgu381Jzc7fOnm33snrbGDAfd5gVUoi49zP/X71bwpwvhl2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VZ0cYAAADdAAAADwAAAAAAAAAAAAAAAACYAgAAZHJz&#10;L2Rvd25yZXYueG1sUEsFBgAAAAAEAAQA9QAAAIsDAAAAAA=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52" o:spid="_x0000_s1053" style="position:absolute;left:2428;top:972;width:495;height:510" coordorigin="242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53" o:spid="_x0000_s1054" style="position:absolute;left:242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f3cQA&#10;AADdAAAADwAAAGRycy9kb3ducmV2LnhtbERPS2vCQBC+F/oflil4KXVjDjakrtIqgh6E+jj0OGSn&#10;STA7G3bXGP31riB4m4/vOZNZbxrRkfO1ZQWjYQKCuLC65lLBYb/8yED4gKyxsUwKLuRhNn19mWCu&#10;7Zm31O1CKWII+xwVVCG0uZS+qMigH9qWOHL/1hkMEbpSaofnGG4amSbJWBqsOTZU2NK8ouK4OxkF&#10;fPwZbf/Wc++S9+vGjH9dFxafSg3e+u8vEIH68BQ/3Csd56dZC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X93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54" o:spid="_x0000_s1055" style="position:absolute;left:2428;top:972;width:495;height:124" coordorigin="242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55" o:spid="_x0000_s1056" style="position:absolute;left:242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eCcQA&#10;AADdAAAADwAAAGRycy9kb3ducmV2LnhtbERPTWvCQBC9C/6HZYTedGMQtamrhIBQKT1oC6W3ITtN&#10;QrOzITvVtL/eLQje5vE+Z7MbXKvO1IfGs4H5LAFFXHrbcGXg/W0/XYMKgmyx9UwGfinAbjsebTCz&#10;/sJHOp+kUjGEQ4YGapEu0zqUNTkMM98RR+7L9w4lwr7StsdLDHetTpNkqR02HBtq7Kioqfw+/TgD&#10;f4vPYl5+vB5fhgPpx0Muq3wvxjxMhvwJlNAgd/HN/Wzj/HS9gP9v4gl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3gn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56" o:spid="_x0000_s1057" style="position:absolute;left:2799;top:1096;width:2;height:386" coordorigin="279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57" o:spid="_x0000_s1058" style="position:absolute;left:279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5HMUA&#10;AADdAAAADwAAAGRycy9kb3ducmV2LnhtbERPTWsCMRC9F/ofwhR6KZqtUNHVKKVQKj0ItVLwNmzG&#10;zepmsiRxd/XXG6HgbR7vc+bL3taiJR8qxwpehxkI4sLpiksF29/PwQREiMgaa8ek4EwBlovHhznm&#10;2nX8Q+0mliKFcMhRgYmxyaUMhSGLYega4sTtnbcYE/Sl1B67FG5rOcqysbRYcWow2NCHoeK4OVkF&#10;zfRvvXvzF+rM/vh9+GpPU9y+KPX81L/PQETq4138717pNH80GcPt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7kcxQAAAN0AAAAPAAAAAAAAAAAAAAAAAJgCAABkcnMv&#10;ZG93bnJldi54bWxQSwUGAAAAAAQABAD1AAAAigMAAAAA&#10;" path="m,l,386e" filled="f">
                    <v:path arrowok="t" o:connecttype="custom" o:connectlocs="0,1096;0,1482" o:connectangles="0,0"/>
                  </v:shape>
                </v:group>
                <v:group id="Group 58" o:spid="_x0000_s1059" style="position:absolute;left:2798;top:972;width:495;height:510" coordorigin="279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59" o:spid="_x0000_s1060" style="position:absolute;left:279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3N8UA&#10;AADdAAAADwAAAGRycy9kb3ducmV2LnhtbESPT2vDMAzF74N9B6PBbquzHkqb1S3boH+gp6Ybu4pY&#10;c0JjOdhek3376lDoTeI9vffTcj36Tl0opjawgddJAYq4DrZlZ+DrtHmZg0oZ2WIXmAz8U4L16vFh&#10;iaUNAx/pUmWnJIRTiQaanPtS61Q35DFNQk8s2m+IHrOs0WkbcZBw3+lpUcy0x5alocGePhuqz9Wf&#10;N/AzGzeVd6fztnAfu7g4xOH7EI15fhrf30BlGvPdfLveW8GfzgVXvpER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rc3xQAAAN0AAAAPAAAAAAAAAAAAAAAAAJgCAABkcnMv&#10;ZG93bnJldi54bWxQSwUGAAAAAAQABAD1AAAAigMAAAAA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60" o:spid="_x0000_s1061" style="position:absolute;left:2798;top:972;width:495;height:124" coordorigin="279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61" o:spid="_x0000_s1062" style="position:absolute;left:279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xUccA&#10;AADdAAAADwAAAGRycy9kb3ducmV2LnhtbESPQWvCQBCF70L/wzKCF6mbeig2uooNFLy0UC30Oman&#10;2dTsbMiuMfbXdw6Ctxnem/e+WW0G36ieulgHNvA0y0ARl8HWXBn4Orw9LkDFhGyxCUwGrhRhs34Y&#10;rTC34cKf1O9TpSSEY44GXEptrnUsHXmMs9ASi/YTOo9J1q7StsOLhPtGz7PsWXusWRoctlQ4Kk/7&#10;szdweHUWT7/l+/dHfx6KxbGw07+rMZPxsF2CSjSku/l2vbOCP38R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sVHHAAAA3QAAAA8AAAAAAAAAAAAAAAAAmAIAAGRy&#10;cy9kb3ducmV2LnhtbFBLBQYAAAAABAAEAPUAAACMAwAAAAA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62" o:spid="_x0000_s1063" style="position:absolute;left:3169;top:972;width:124;height:510" coordorigin="316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63" o:spid="_x0000_s1064" style="position:absolute;left:316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04MQA&#10;AADdAAAADwAAAGRycy9kb3ducmV2LnhtbERP32vCMBB+H/g/hBP2tqZW0FmNIoIg22TUDerj0dya&#10;suZSmkzrf78Ig73dx/fzVpvBtuJCvW8cK5gkKQjiyumGawWfH/unZxA+IGtsHZOCG3nYrEcPK8y1&#10;u3JBl1OoRQxhn6MCE0KXS+krQxZ94jriyH253mKIsK+l7vEaw20rszSdSYsNxwaDHe0MVd+nH6vg&#10;bb6QRcV6Xnalub2fh9nxdfqi1ON42C5BBBrCv/jPfdBxfrbI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9ODEAAAA3QAAAA8AAAAAAAAAAAAAAAAAmAIAAGRycy9k&#10;b3ducmV2LnhtbFBLBQYAAAAABAAEAPUAAACJAwAAAAA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64" o:spid="_x0000_s1065" style="position:absolute;left:2798;top:972;width:495;height:510" coordorigin="279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65" o:spid="_x0000_s1066" style="position:absolute;left:279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078QA&#10;AADdAAAADwAAAGRycy9kb3ducmV2LnhtbERPS2sCMRC+F/wPYYReimYV8bEaxVoEexB8HTwOm3F3&#10;cTNZknTd9tebQqG3+fies1i1phINOV9aVjDoJyCIM6tLzhVcztveFIQPyBory6Tgmzyslp2XBaba&#10;PvhIzSnkIoawT1FBEUKdSumzggz6vq2JI3ezzmCI0OVSO3zEcFPJYZKMpcGSY0OBNW0Kyu6nL6OA&#10;7++D4/Vz413y9rM344NrwsdEqdduu56DCNSGf/Gfe6fj/OFsBL/fxB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9O/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66" o:spid="_x0000_s1067" style="position:absolute;left:2798;top:972;width:495;height:124" coordorigin="279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67" o:spid="_x0000_s1068" style="position:absolute;left:279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OMQA&#10;AADdAAAADwAAAGRycy9kb3ducmV2LnhtbERPS2vCQBC+F/wPywi91Y1SfKSuEgShIh7UQultyE6T&#10;0OxsyE41+utdQfA2H99z5svO1epEbag8GxgOElDEubcVFwa+juu3KaggyBZrz2TgQgGWi97LHFPr&#10;z7yn00EKFUM4pGigFGlSrUNeksMw8A1x5H5961AibAttWzzHcFfrUZKMtcOKY0OJDa1Kyv8O/87A&#10;9f1nNcy/d/tttyE922QyydZizGu/yz5ACXXyFD/cnzbOH83GcP8mn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2czj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68" o:spid="_x0000_s1069" style="position:absolute;left:3169;top:1096;width:2;height:386" coordorigin="316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69" o:spid="_x0000_s1070" style="position:absolute;left:316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eKMcA&#10;AADdAAAADwAAAGRycy9kb3ducmV2LnhtbESPQUvDQBCF74L/YRnBi9iNBcXEbkspiMWDYC2CtyE7&#10;zcZmZ8PuNkn99c5B8DbDe/PeN4vV5Ds1UExtYAN3swIUcR1sy42B/cfz7SOolJEtdoHJwJkSrJaX&#10;FwusbBj5nYZdbpSEcKrQgMu5r7ROtSOPaRZ6YtEOIXrMssZG24ijhPtOz4viQXtsWRoc9rRxVB93&#10;J2+gLz/fvu7jD43ucHz9fhlOJe5vjLm+mtZPoDJN+d/8d721gj8v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RHijHAAAA3QAAAA8AAAAAAAAAAAAAAAAAmAIAAGRy&#10;cy9kb3ducmV2LnhtbFBLBQYAAAAABAAEAPUAAACMAwAAAAA=&#10;" path="m,l,386e" filled="f">
                    <v:path arrowok="t" o:connecttype="custom" o:connectlocs="0,1096;0,1482" o:connectangles="0,0"/>
                  </v:shape>
                </v:group>
                <v:group id="Group 70" o:spid="_x0000_s1071" style="position:absolute;left:3167;top:973;width:495;height:510" coordorigin="316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71" o:spid="_x0000_s1072" style="position:absolute;left:316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39sUA&#10;AADdAAAADwAAAGRycy9kb3ducmV2LnhtbESPQUsDMRCF70L/Q5iCN5tUodi1abFCVejJreJ12IzZ&#10;pZvJksTu+u+dg+BthvfmvW82uyn06kIpd5EtLBcGFHETXcfewvvpcHMPKhdkh31ksvBDGXbb2dUG&#10;KxdHfqNLXbySEM4VWmhLGSqtc9NSwLyIA7FoXzEFLLImr13CUcJDr2+NWemAHUtDiwM9tdSc6+9g&#10;4XM1HergT+dn4/cvaX1M48cxWXs9nx4fQBWayr/57/rVCf6dE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rf2xQAAAN0AAAAPAAAAAAAAAAAAAAAAAJgCAABkcnMv&#10;ZG93bnJldi54bWxQSwUGAAAAAAQABAD1AAAAig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72" o:spid="_x0000_s1073" style="position:absolute;left:3167;top:973;width:495;height:124" coordorigin="316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73" o:spid="_x0000_s1074" style="position:absolute;left:316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Qp8MA&#10;AADdAAAADwAAAGRycy9kb3ducmV2LnhtbERPS4vCMBC+C/6HMIIXWVMVFukaRQsLe3HBB3idbWab&#10;ajMpTax1f70RFrzNx/ecxaqzlWip8aVjBZNxAoI4d7rkQsHx8Pk2B+EDssbKMSm4k4fVst9bYKrd&#10;jXfU7kMhYgj7FBWYEOpUSp8bsujHriaO3K9rLIYIm0LqBm8x3FZymiTv0mLJscFgTZmh/LK/WgWH&#10;jdF4Oefb03d77bL5T6ZHf3elhoNu/QEiUBde4n/3l47zZ8kU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0Qp8MAAADdAAAADwAAAAAAAAAAAAAAAACYAgAAZHJzL2Rv&#10;d25yZXYueG1sUEsFBgAAAAAEAAQA9QAAAIgDAAAAAA=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74" o:spid="_x0000_s1075" style="position:absolute;left:3538;top:973;width:124;height:510" coordorigin="353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75" o:spid="_x0000_s1076" style="position:absolute;left:353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TFcQA&#10;AADdAAAADwAAAGRycy9kb3ducmV2LnhtbERP32vCMBB+F/wfwg1803QqunWNIoOB6GTUDbrHo7k1&#10;xeZSmqj1v18GA9/u4/t52bq3jbhQ52vHCh4nCQji0umaKwVfn2/jJxA+IGtsHJOCG3lYr4aDDFPt&#10;rpzT5RgqEUPYp6jAhNCmUvrSkEU/cS1x5H5cZzFE2FVSd3iN4baR0yRZSIs1xwaDLb0aKk/Hs1Xw&#10;vnyWecl6WbSFuX1894vDfrZTavTQb15ABOrDXfzv3uo4f5b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UxX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76" o:spid="_x0000_s1077" style="position:absolute;left:3167;top:973;width:495;height:510" coordorigin="316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77" o:spid="_x0000_s1078" style="position:absolute;left:316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VGcQA&#10;AADdAAAADwAAAGRycy9kb3ducmV2LnhtbERPS2sCMRC+F/wPYQpeiiZW2MrWKNYi6KFQH4ceh810&#10;d3EzWZJ0Xf31plDobT6+58yXvW1ERz7UjjVMxgoEceFMzaWG03EzmoEIEdlg45g0XCnAcjF4mGNu&#10;3IX31B1iKVIIhxw1VDG2uZShqMhiGLuWOHHfzluMCfpSGo+XFG4b+axUJi3WnBoqbGldUXE+/FgN&#10;fH6b7L926+DV0+3DZp++i+8vWg8f+9UriEh9/Bf/ubcmzZ+qD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VRn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78" o:spid="_x0000_s1079" style="position:absolute;left:3167;top:973;width:495;height:124" coordorigin="316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79" o:spid="_x0000_s1080" style="position:absolute;left:316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Yy8cA&#10;AADdAAAADwAAAGRycy9kb3ducmV2LnhtbESPT2vCQBDF70K/wzKCN91YS/+krhIEQSk9aAultyE7&#10;TYLZ2ZAdNe2n7xwKvc3w3rz3m+V6CK25UJ+ayA7mswwMcRl9w5WD97ft9BFMEmSPbWRy8E0J1qub&#10;0RJzH698oMtRKqMhnHJ0UIt0ubWprClgmsWOWLWv2AcUXfvK+h6vGh5ae5tl9zZgw9pQY0ebmsrT&#10;8Rwc/Nx9bublx+vhZdiTfdoX8lBsxbnJeCiewQgN8m/+u955xV9kiqvf6Ah2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2Mv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80" o:spid="_x0000_s1081" style="position:absolute;left:3538;top:1097;width:2;height:386" coordorigin="353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81" o:spid="_x0000_s1082" style="position:absolute;left:353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e6cgA&#10;AADdAAAADwAAAGRycy9kb3ducmV2LnhtbESPQUsDMRCF70L/Q5iCF7HZKopdm5ZSEMWD0FoEb8Nm&#10;ulm7mSxJurv6652D4G2G9+a9b5br0beqp5iawAbmswIUcRVsw7WBw/vT9QOolJEttoHJwDclWK8m&#10;F0ssbRh4R/0+10pCOJVowOXclVqnypHHNAsdsWjHED1mWWOtbcRBwn2rb4riXntsWBocdrR1VJ32&#10;Z2+gW3y8fd7FHxrc8fT69dyfF3i4MuZyOm4eQWUa87/57/rFCv7tXP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R7pyAAAAN0AAAAPAAAAAAAAAAAAAAAAAJgCAABk&#10;cnMvZG93bnJldi54bWxQSwUGAAAAAAQABAD1AAAAjQMAAAAA&#10;" path="m,l,386e" filled="f">
                    <v:path arrowok="t" o:connecttype="custom" o:connectlocs="0,1097;0,1483" o:connectangles="0,0"/>
                  </v:shape>
                </v:group>
                <v:group id="Group 82" o:spid="_x0000_s1083" style="position:absolute;left:3537;top:973;width:495;height:510" coordorigin="353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83" o:spid="_x0000_s1084" style="position:absolute;left:353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ax8IA&#10;AADdAAAADwAAAGRycy9kb3ducmV2LnhtbERPTWsCMRC9F/wPYQRvNauCtKtRtKAWPHWteB02Y3Zx&#10;M1mS1F3/vSkUepvH+5zlureNuJMPtWMFk3EGgrh0umaj4Pu0e30DESKyxsYxKXhQgPVq8LLEXLuO&#10;v+heRCNSCIccFVQxtrmUoazIYhi7ljhxV+ctxgS9kdpjl8JtI6dZNpcWa04NFbb0UVF5K36sgsu8&#10;3xXWnG77zGwP/v3ou/PRKzUa9psFiEh9/Bf/uT91mj+bTO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RrHwgAAAN0AAAAPAAAAAAAAAAAAAAAAAJgCAABkcnMvZG93&#10;bnJldi54bWxQSwUGAAAAAAQABAD1AAAAhw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84" o:spid="_x0000_s1085" style="position:absolute;left:3537;top:973;width:495;height:124" coordorigin="353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85" o:spid="_x0000_s1086" style="position:absolute;left:353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7lcQA&#10;AADdAAAADwAAAGRycy9kb3ducmV2LnhtbERPTWvCQBC9F/oflin0UnRjLUWiG6kBwYsFtdDrmB2z&#10;abKzIbvG6K/vCoXe5vE+Z7EcbCN66nzlWMFknIAgLpyuuFTwdViPZiB8QNbYOCYFV/KwzB4fFphq&#10;d+Ed9ftQihjCPkUFJoQ2ldIXhiz6sWuJI3dyncUQYVdK3eElhttGvibJu7RYcWww2FJuqKj3Z6vg&#10;sDIa659i+/3Zn4d8dsz1y+2q1PPT8DEHEWgI/+I/90bH+dPJG9y/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u5XEAAAA3QAAAA8AAAAAAAAAAAAAAAAAmAIAAGRycy9k&#10;b3ducmV2LnhtbFBLBQYAAAAABAAEAPUAAACJ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86" o:spid="_x0000_s1087" style="position:absolute;left:3908;top:973;width:124;height:510" coordorigin="390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87" o:spid="_x0000_s1088" style="position:absolute;left:390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+JMQA&#10;AADdAAAADwAAAGRycy9kb3ducmV2LnhtbERP22rCQBB9L/gPyxT6pps0EDV1FSkIoi3iBfRxyE6z&#10;odnZkN1q/PtuQejbHM51ZoveNuJKna8dK0hHCQji0umaKwWn42o4AeEDssbGMSm4k4fFfPA0w0K7&#10;G+/pegiViCHsC1RgQmgLKX1pyKIfuZY4cl+usxgi7CqpO7zFcNvI1yTJpcWaY4PBlt4Nld+HH6vg&#10;YzyV+5L1+NyezX136fPPbbZR6uW5X76BCNSHf/HDvdZxfpb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/iT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88" o:spid="_x0000_s1089" style="position:absolute;left:3537;top:973;width:495;height:510" coordorigin="353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89" o:spid="_x0000_s1090" style="position:absolute;left:353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yLccA&#10;AADdAAAADwAAAGRycy9kb3ducmV2LnhtbESPQWvCQBCF74X+h2UKXopuYsFKdJXWIrSHgloPHofs&#10;mASzs2F3G2N/fedQ6G2G9+a9b5brwbWqpxAbzwbySQaKuPS24crA8Ws7noOKCdli65kM3CjCenV/&#10;t8TC+ivvqT+kSkkIxwIN1Cl1hdaxrMlhnPiOWLSzDw6TrKHSNuBVwl2rp1k20w4bloYaO9rUVF4O&#10;384AX17z/eljE0P2+PPpZrvQp7dnY0YPw8sCVKIh/Zv/rt+t4D/l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68i3HAAAA3QAAAA8AAAAAAAAAAAAAAAAAmAIAAGRy&#10;cy9kb3ducmV2LnhtbFBLBQYAAAAABAAEAPUAAACM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90" o:spid="_x0000_s1091" style="position:absolute;left:3537;top:973;width:495;height:124" coordorigin="353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91" o:spid="_x0000_s1092" style="position:absolute;left:353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IrccA&#10;AADdAAAADwAAAGRycy9kb3ducmV2LnhtbESPT2vCQBDF74V+h2UKvdWNVvondZUgCJXSg7Yg3obs&#10;mASzsyE71dhP3zkUvM3w3rz3m9liCK05UZ+ayA7GowwMcRl9w5WD76/VwwuYJMge28jk4EIJFvPb&#10;mxnmPp55Q6etVEZDOOXooBbpcmtTWVPANIodsWqH2AcUXfvK+h7PGh5aO8myJxuwYW2osaNlTeVx&#10;+xMc/E73y3G5+9x8DGuyr+tCnouVOHd/NxRvYIQGuZr/r9+94j9OlF+/0RHs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NiK3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92" o:spid="_x0000_s1093" style="position:absolute;left:3908;top:1097;width:2;height:386" coordorigin="390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93" o:spid="_x0000_s1094" style="position:absolute;left:390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vuMYA&#10;AADdAAAADwAAAGRycy9kb3ducmV2LnhtbERP32vCMBB+H+x/CDfYy9B0HQ6tRhmDsbGHwZwIvh3N&#10;2VSbS0liW/3rl4Gwt/v4ft5iNdhGdORD7VjB4zgDQVw6XXOlYPPzNpqCCBFZY+OYFJwpwGp5e7PA&#10;Qruev6lbx0qkEA4FKjAxtoWUoTRkMYxdS5y4vfMWY4K+ktpjn8JtI/Mse5YWa04NBlt6NVQe1yer&#10;oJ1tv3YTf6He7I+fh/fuNMPNg1L3d8PLHESkIf6Lr+4PneY/5Tn8fZ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vuM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94" o:spid="_x0000_s1095" style="position:absolute;left:5078;top:973;width:124;height:510" coordorigin="507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95" o:spid="_x0000_s1096" style="position:absolute;left:507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PdcQA&#10;AADdAAAADwAAAGRycy9kb3ducmV2LnhtbERP22oCMRB9L/gPYQTfatYLXlajSKFQakW8gD4Om3Gz&#10;uJksm6jr3zeFgm9zONeZLxtbijvVvnCsoNdNQBBnThecKzgePt8nIHxA1lg6JgVP8rBctN7mmGr3&#10;4B3d9yEXMYR9igpMCFUqpc8MWfRdVxFH7uJqiyHCOpe6xkcMt6XsJ8lIWiw4Nhis6MNQdt3frIKf&#10;8VTuMtbjU3Uyz+25GW3Wg2+lOu1mNQMRqAkv8b/7S8f5g/4Q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D3X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96" o:spid="_x0000_s1097" style="position:absolute;left:4707;top:973;width:495;height:510" coordorigin="470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97" o:spid="_x0000_s1098" style="position:absolute;left:470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JecQA&#10;AADdAAAADwAAAGRycy9kb3ducmV2LnhtbERPS2vCQBC+F/wPywi9iG5UiJK6iloKeij46KHHITtN&#10;gtnZsLuN0V/vFoTe5uN7zmLVmVq05HxlWcF4lIAgzq2uuFDwdf4YzkH4gKyxtkwKbuRhtey9LDDT&#10;9spHak+hEDGEfYYKyhCaTEqfl2TQj2xDHLkf6wyGCF0htcNrDDe1nCRJKg1WHBtKbGhbUn45/RoF&#10;fNmMj9/7rXfJ4P5p0oNrw/tMqdd+t34DEagL/+Kne6fj/Okkhb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CXn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98" o:spid="_x0000_s1099" style="position:absolute;left:4707;top:973;width:495;height:124" coordorigin="470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99" o:spid="_x0000_s1100" style="position:absolute;left:470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Eq8cA&#10;AADdAAAADwAAAGRycy9kb3ducmV2LnhtbESPT2vCQBDF74V+h2UKvdWNVvondZUgCJXSg7Yg3obs&#10;mASzsyE71dhP3zkUvM3w3rz3m9liCK05UZ+ayA7GowwMcRl9w5WD76/VwwuYJMge28jk4EIJFvPb&#10;mxnmPp55Q6etVEZDOOXooBbpcmtTWVPANIodsWqH2AcUXfvK+h7PGh5aO8myJxuwYW2osaNlTeVx&#10;+xMc/E73y3G5+9x8DGuyr+tCnouVOHd/NxRvYIQGuZr/r9+94j9OFFe/0RHs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hKv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100" o:spid="_x0000_s1101" style="position:absolute;left:5078;top:1097;width:2;height:386" coordorigin="507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01" o:spid="_x0000_s1102" style="position:absolute;left:507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CicgA&#10;AADdAAAADwAAAGRycy9kb3ducmV2LnhtbESPQUsDMRCF70L/Q5iCF7HZWhS7Ni1FEMWD0FoEb8Nm&#10;ulm7mSxJurv6652D4G2G9+a9b1ab0beqp5iawAbmswIUcRVsw7WBw/vT9T2olJEttoHJwDcl2Kwn&#10;FyssbRh4R/0+10pCOJVowOXclVqnypHHNAsdsWjHED1mWWOtbcRBwn2rb4riTntsWBocdvToqDrt&#10;z95At/x4+7yNPzS44+n167k/L/FwZczldNw+gMo05n/z3/WLFfzFQv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EKJyAAAAN0AAAAPAAAAAAAAAAAAAAAAAJgCAABk&#10;cnMvZG93bnJldi54bWxQSwUGAAAAAAQABAD1AAAAjQMAAAAA&#10;" path="m,l,386e" filled="f">
                    <v:path arrowok="t" o:connecttype="custom" o:connectlocs="0,1097;0,1483" o:connectangles="0,0"/>
                  </v:shape>
                </v:group>
                <v:group id="Group 102" o:spid="_x0000_s1103" style="position:absolute;left:5075;top:973;width:495;height:510" coordorigin="5075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03" o:spid="_x0000_s1104" style="position:absolute;left:5075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Gp8IA&#10;AADdAAAADwAAAGRycy9kb3ducmV2LnhtbERPTWsCMRC9F/wPYQRvNauCtKtRVLAWPHWteB02Y3Zx&#10;M1mS1F3/vSkUepvH+5zlureNuJMPtWMFk3EGgrh0umaj4Pu0f30DESKyxsYxKXhQgPVq8LLEXLuO&#10;v+heRCNSCIccFVQxtrmUoazIYhi7ljhxV+ctxgS9kdpjl8JtI6dZNpcWa04NFba0q6i8FT9WwWXe&#10;7wtrTrePzGwP/v3ou/PRKzUa9psFiEh9/Bf/uT91mj+bTe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EanwgAAAN0AAAAPAAAAAAAAAAAAAAAAAJgCAABkcnMvZG93&#10;bnJldi54bWxQSwUGAAAAAAQABAD1AAAAhw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04" o:spid="_x0000_s1105" style="position:absolute;left:5075;top:973;width:495;height:124" coordorigin="5075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05" o:spid="_x0000_s1106" style="position:absolute;left:5075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9cUA&#10;AADdAAAADwAAAGRycy9kb3ducmV2LnhtbERPS2vCQBC+C/0PywhepG6qpUjqRtqA4KUFH+B1mp1m&#10;Y7KzIbvG2F/fFQq9zcf3nNV6sI3oqfOVYwVPswQEceF0xaWC42HzuAThA7LGxjEpuJGHdfYwWmGq&#10;3ZV31O9DKWII+xQVmBDaVEpfGLLoZ64ljty36yyGCLtS6g6vMdw2cp4kL9JixbHBYEu5oaLeX6yC&#10;w7vRWJ+Lj9Nnfxny5Veupz83pSbj4e0VRKAh/Iv/3Fsd5y8Wz3D/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Of1xQAAAN0AAAAPAAAAAAAAAAAAAAAAAJgCAABkcnMv&#10;ZG93bnJldi54bWxQSwUGAAAAAAQABAD1AAAAigMAAAAA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06" o:spid="_x0000_s1107" style="position:absolute;left:5446;top:973;width:124;height:510" coordorigin="5446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07" o:spid="_x0000_s1108" style="position:absolute;left:5446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iRMMA&#10;AADdAAAADwAAAGRycy9kb3ducmV2LnhtbERP22rCQBB9F/oPyxR8000NRI2uUoRCaS3iBfRxyE6z&#10;odnZkF01/r1bEHybw7nOfNnZWlyo9ZVjBW/DBARx4XTFpYLD/mMwAeEDssbaMSm4kYfl4qU3x1y7&#10;K2/psguliCHsc1RgQmhyKX1hyKIfuoY4cr+utRgibEupW7zGcFvLUZJk0mLFscFgQytDxd/ubBWs&#10;x1O5LViPj83R3DanLvv5Tr+U6r927zMQgbrwFD/cnzrOT9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6iRMMAAADdAAAADwAAAAAAAAAAAAAAAACYAgAAZHJzL2Rv&#10;d25yZXYueG1sUEsFBgAAAAAEAAQA9QAAAIgDAAAAAA=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08" o:spid="_x0000_s1109" style="position:absolute;left:5075;top:973;width:495;height:510" coordorigin="5075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09" o:spid="_x0000_s1110" style="position:absolute;left:5075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uTccA&#10;AADdAAAADwAAAGRycy9kb3ducmV2LnhtbESPQWvCQBCF74L/YZlCL6VurGAldRW1FOqhULWHHofs&#10;NAlmZ8PuGlN/vXMQvM3w3rz3zXzZu0Z1FGLt2cB4lIEiLrytuTTwc/h4noGKCdli45kM/FOE5WI4&#10;mGNu/Zl31O1TqSSEY44GqpTaXOtYVOQwjnxLLNqfDw6TrKHUNuBZwl2jX7Jsqh3WLA0VtrSpqDju&#10;T84AH9fj3e92E0P2dPly0+/QpfdXYx4f+tUbqER9uptv159W8CcT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rk3HAAAA3QAAAA8AAAAAAAAAAAAAAAAAmAIAAGRy&#10;cy9kb3ducmV2LnhtbFBLBQYAAAAABAAEAPUAAACM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10" o:spid="_x0000_s1111" style="position:absolute;left:5075;top:973;width:495;height:124" coordorigin="5075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11" o:spid="_x0000_s1112" style="position:absolute;left:5075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tDccA&#10;AADdAAAADwAAAGRycy9kb3ducmV2LnhtbESPT2vCQBDF74V+h2UKvdWNrfRP6ipBECrSg7Yg3obs&#10;mASzsyE71bSfvnMQvM3w3rz3m+l8CK05UZ+ayA7GowwMcRl9w5WD76/lwyuYJMge28jk4JcSzGe3&#10;N1PMfTzzhk5bqYyGcMrRQS3S5damsqaAaRQ7YtUOsQ8ouvaV9T2eNTy09jHLnm3AhrWhxo4WNZXH&#10;7U9w8DfZL8bl7nOzHlZk31aFvBRLce7+bijewQgNcjVfrj+84j9NlF+/0RHs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bQ3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112" o:spid="_x0000_s1113" style="position:absolute;left:5446;top:1097;width:2;height:386" coordorigin="5446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13" o:spid="_x0000_s1114" style="position:absolute;left:5446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KGMYA&#10;AADdAAAADwAAAGRycy9kb3ducmV2LnhtbERPTWsCMRC9F/wPYYReimZrW9GtUUpBLD0IVRG8DZtx&#10;s3UzWZK4u+2vbwqF3ubxPmex6m0tWvKhcqzgfpyBIC6crrhUcNivRzMQISJrrB2Tgi8KsFoObhaY&#10;a9fxB7W7WIoUwiFHBSbGJpcyFIYshrFriBN3dt5iTNCXUnvsUrit5STLptJixanBYEOvhorL7moV&#10;NPPj9vTkv6kz58v756a9zvFwp9TtsH95BhGpj//iP/ebTvMfHifw+00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KGM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14" o:spid="_x0000_s1115" style="position:absolute;left:5443;top:973;width:495;height:510" coordorigin="5443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5" o:spid="_x0000_s1116" style="position:absolute;left:5443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INcMA&#10;AADdAAAADwAAAGRycy9kb3ducmV2LnhtbERP32vCMBB+H/g/hBP2pqlOxHVG0YHbwCfbia9Hc0uL&#10;zaUkme3++2Ug7O0+vp+33g62FTfyoXGsYDbNQBBXTjdsFHyWh8kKRIjIGlvHpOCHAmw3o4c15tr1&#10;fKJbEY1IIRxyVFDH2OVShqomi2HqOuLEfTlvMSbojdQe+xRuWznPsqW02HBqqLGj15qqa/FtFVyW&#10;w6Gwpry+ZWb/7p+Pvj8fvVKP42H3AiLSEP/Fd/eHTvOfFgv4+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8INcMAAADdAAAADwAAAAAAAAAAAAAAAACYAgAAZHJzL2Rv&#10;d25yZXYueG1sUEsFBgAAAAAEAAQA9QAAAIgDAAAAAA==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16" o:spid="_x0000_s1117" style="position:absolute;left:5443;top:973;width:495;height:124" coordorigin="5443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7" o:spid="_x0000_s1118" style="position:absolute;left:5443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vZMQA&#10;AADdAAAADwAAAGRycy9kb3ducmV2LnhtbERPTWvCQBC9C/0PywhepG60RSR1IzUgeGmhKnidZqfZ&#10;mOxsyK4x9td3C4Xe5vE+Z70ZbCN66nzlWMF8loAgLpyuuFRwOu4eVyB8QNbYOCYFd/KwyR5Ga0y1&#10;u/EH9YdQihjCPkUFJoQ2ldIXhiz6mWuJI/flOoshwq6UusNbDLeNXCTJUlqsODYYbCk3VNSHq1Vw&#10;3BqN9aV4O7/31yFffeZ6+n1XajIeXl9ABBrCv/jPvddx/tPzEn6/i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r2TEAAAA3QAAAA8AAAAAAAAAAAAAAAAAmAIAAGRycy9k&#10;b3ducmV2LnhtbFBLBQYAAAAABAAEAPUAAACJ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18" o:spid="_x0000_s1119" style="position:absolute;left:5814;top:973;width:124;height:510" coordorigin="5814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9" o:spid="_x0000_s1120" style="position:absolute;left:5814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g0McA&#10;AADdAAAADwAAAGRycy9kb3ducmV2LnhtbESPT2sCQQzF74LfYYjQW521irZbRymFgviHoi3YY9hJ&#10;dxZ3MsvOVNdvbw4Fbwnv5b1f5svO1+pMbawCGxgNM1DERbAVlwa+vz4en0HFhGyxDkwGrhRhuej3&#10;5pjbcOE9nQ+pVBLCMUcDLqUm1zoWjjzGYWiIRfsNrccka1tq2+JFwn2tn7Jsqj1WLA0OG3p3VJwO&#10;f97Advai9wXb2bE5uuvnTzfdbcZrYx4G3dsrqERdupv/r1dW8McT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4NDHAAAA3QAAAA8AAAAAAAAAAAAAAAAAmAIAAGRy&#10;cy9kb3ducmV2LnhtbFBLBQYAAAAABAAEAPUAAACM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20" o:spid="_x0000_s1121" style="position:absolute;left:5443;top:973;width:495;height:510" coordorigin="5443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21" o:spid="_x0000_s1122" style="position:absolute;left:5443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H68gA&#10;AADdAAAADwAAAGRycy9kb3ducmV2LnhtbESPT2vCQBDF74V+h2UKvUjd2FIrqauopWAPhfrn4HHI&#10;TpNgdjbsbmP00zsHobcZ3pv3fjOd965RHYVYezYwGmagiAtvay4N7HefTxNQMSFbbDyTgTNFmM/u&#10;76aYW3/iDXXbVCoJ4ZijgSqlNtc6FhU5jEPfEov264PDJGsotQ14knDX6OcsG2uHNUtDhS2tKiqO&#10;2z9ngI/L0ebwtYohG1y+3fgndOnjzZjHh37xDipRn/7Nt+u1FfyXV+GX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kfryAAAAN0AAAAPAAAAAAAAAAAAAAAAAJgCAABk&#10;cnMvZG93bnJldi54bWxQSwUGAAAAAAQABAD1AAAAjQMAAAAA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22" o:spid="_x0000_s1123" style="position:absolute;left:5443;top:973;width:495;height:124" coordorigin="5443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23" o:spid="_x0000_s1124" style="position:absolute;left:5443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APMUA&#10;AADdAAAADwAAAGRycy9kb3ducmV2LnhtbERPS2vCQBC+F/wPywje6kZta42uEgShUjz4AOltyI5J&#10;MDsbslNN++u7hUJv8/E9Z7HqXK1u1IbKs4HRMAFFnHtbcWHgdNw8voIKgmyx9kwGvijAatl7WGBq&#10;/Z33dDtIoWIIhxQNlCJNqnXIS3IYhr4hjtzFtw4lwrbQtsV7DHe1HifJi3ZYcWwosaF1Sfn18OkM&#10;fD99rEf5ebd/77akZ9tMptlGjBn0u2wOSqiTf/Gf+83G+ZPnMfx+E0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cA8xQAAAN0AAAAPAAAAAAAAAAAAAAAAAJgCAABkcnMv&#10;ZG93bnJldi54bWxQSwUGAAAAAAQABAD1AAAAigMAAAAA&#10;" path="m,124r371,l495,e" filled="f">
                    <v:path arrowok="t" o:connecttype="custom" o:connectlocs="0,1097;371,1097;495,973" o:connectangles="0,0,0"/>
                  </v:shape>
                </v:group>
                <v:group id="Group 124" o:spid="_x0000_s1125" style="position:absolute;left:5814;top:1097;width:2;height:386" coordorigin="5814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25" o:spid="_x0000_s1126" style="position:absolute;left:5814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hKsYA&#10;AADdAAAADwAAAGRycy9kb3ducmV2LnhtbERPTWsCMRC9F/ofwhR6KZqtVdGtUYpQWnoQqiJ4Gzbj&#10;ZutmsiRxd9tf3xSE3ubxPmex6m0tWvKhcqzgcZiBIC6crrhUsN+9DmYgQkTWWDsmBd8UYLW8vVlg&#10;rl3Hn9RuYylSCIccFZgYm1zKUBiyGIauIU7cyXmLMUFfSu2xS+G2lqMsm0qLFacGgw2tDRXn7cUq&#10;aOaHzXHif6gzp/PH11t7meP+Qan7u/7lGUSkPv6Lr+53neY/Tcbw900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ShKs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26" o:spid="_x0000_s1127" style="position:absolute;left:5811;top:973;width:495;height:510" coordorigin="5811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27" o:spid="_x0000_s1128" style="position:absolute;left:5811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lBMMA&#10;AADdAAAADwAAAGRycy9kb3ducmV2LnhtbERP32vCMBB+H+x/CDfwbaZzWFxnFBV0gk9Wx16P5pYW&#10;m0tJMtv990YY7O0+vp83Xw62FVfyoXGs4GWcgSCunG7YKDifts8zECEia2wdk4JfCrBcPD7MsdCu&#10;5yNdy2hECuFQoII6xq6QMlQ1WQxj1xEn7tt5izFBb6T22Kdw28pJluXSYsOpocaONjVVl/LHKvjK&#10;h21pzemyy8z6w78dfP958EqNnobVO4hIQ/wX/7n3Os1/ne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lBMMAAADdAAAADwAAAAAAAAAAAAAAAACYAgAAZHJzL2Rv&#10;d25yZXYueG1sUEsFBgAAAAAEAAQA9QAAAIgDAAAAAA==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28" o:spid="_x0000_s1129" style="position:absolute;left:5811;top:973;width:495;height:124" coordorigin="5811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29" o:spid="_x0000_s1130" style="position:absolute;left:5811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UMcA&#10;AADdAAAADwAAAGRycy9kb3ducmV2LnhtbESPQWvCQBCF70L/wzJCL6IbW1okukoNFHppoVrodcyO&#10;2Wh2NmTXGPvrO4dCbzO8N+99s9oMvlE9dbEObGA+y0ARl8HWXBn42r9OF6BiQrbYBCYDN4qwWd+N&#10;VpjbcOVP6nepUhLCMUcDLqU21zqWjjzGWWiJRTuGzmOStau07fAq4b7RD1n2rD3WLA0OWyoclefd&#10;xRvYb53F86l8//7oL0OxOBR28nMz5n48vCxBJRrSv/nv+s0K/uOT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CFDHAAAA3QAAAA8AAAAAAAAAAAAAAAAAmAIAAGRy&#10;cy9kb3ducmV2LnhtbFBLBQYAAAAABAAEAPUAAACM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30" o:spid="_x0000_s1131" style="position:absolute;left:6182;top:973;width:124;height:510" coordorigin="6182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1" o:spid="_x0000_s1132" style="position:absolute;left:6182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wtsYA&#10;AADdAAAADwAAAGRycy9kb3ducmV2LnhtbESPT2vCQBDF7wW/wzJCb3VThWijq4gglP5BtIIeh+yY&#10;Dc3OhuxW47fvHAq9zfDevPebxar3jbpSF+vABp5HGSjiMtiaKwPHr+3TDFRMyBabwGTgThFWy8HD&#10;Agsbbryn6yFVSkI4FmjApdQWWsfSkcc4Ci2xaJfQeUyydpW2Hd4k3Dd6nGW59lizNDhsaeOo/D78&#10;eAMf0xe9L9lOT+3J3XfnPv98n7wZ8zjs13NQifr0b/67frWCP8m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iwtsYAAADdAAAADwAAAAAAAAAAAAAAAACYAgAAZHJz&#10;L2Rvd25yZXYueG1sUEsFBgAAAAAEAAQA9QAAAIsDAAAAAA=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32" o:spid="_x0000_s1133" style="position:absolute;left:5811;top:973;width:495;height:510" coordorigin="5811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3" o:spid="_x0000_s1134" style="position:absolute;left:5811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2usQA&#10;AADdAAAADwAAAGRycy9kb3ducmV2LnhtbERPS2vCQBC+F/wPywi9iG5UiJK6iloKeij46KHHITtN&#10;gtnZsLuN0V/vFoTe5uN7zmLVmVq05HxlWcF4lIAgzq2uuFDwdf4YzkH4gKyxtkwKbuRhtey9LDDT&#10;9spHak+hEDGEfYYKyhCaTEqfl2TQj2xDHLkf6wyGCF0htcNrDDe1nCRJKg1WHBtKbGhbUn45/RoF&#10;fNmMj9/7rXfJ4P5p0oNrw/tMqdd+t34DEagL/+Kne6fj/Gk6gb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trr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34" o:spid="_x0000_s1135" style="position:absolute;left:5811;top:973;width:495;height:124" coordorigin="5811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5" o:spid="_x0000_s1136" style="position:absolute;left:5811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bsQA&#10;AADdAAAADwAAAGRycy9kb3ducmV2LnhtbERPTWvCQBC9C/6HZYTedGMrWqOrBEGolB7UgngbsmMS&#10;zM6G7FTT/vpuoeBtHu9zluvO1epGbag8GxiPElDEubcVFwY+j9vhK6ggyBZrz2TgmwKsV/3eElPr&#10;77yn20EKFUM4pGigFGlSrUNeksMw8g1x5C6+dSgRtoW2Ld5juKv1c5JMtcOKY0OJDW1Kyq+HL2fg&#10;Z3LejPPTx/6925Ge7zKZZVsx5mnQZQtQQp08xP/uNxvnv0wn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27EAAAA3QAAAA8AAAAAAAAAAAAAAAAAmAIAAGRycy9k&#10;b3ducmV2LnhtbFBLBQYAAAAABAAEAPUAAACJAwAAAAA=&#10;" path="m,124r371,l495,e" filled="f">
                    <v:path arrowok="t" o:connecttype="custom" o:connectlocs="0,1097;371,1097;495,973" o:connectangles="0,0,0"/>
                  </v:shape>
                </v:group>
                <v:group id="Group 136" o:spid="_x0000_s1137" style="position:absolute;left:6182;top:1097;width:2;height:386" coordorigin="6182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7" o:spid="_x0000_s1138" style="position:absolute;left:6182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Qe8YA&#10;AADdAAAADwAAAGRycy9kb3ducmV2LnhtbERP32vCMBB+H+x/CCf4MjTdZGVWo4zBUPYwmBPBt6M5&#10;m2pzKUlsu/31y2Cwt/v4ft5yPdhGdORD7VjB/TQDQVw6XXOlYP/5OnkCESKyxsYxKfiiAOvV7c0S&#10;C+16/qBuFyuRQjgUqMDE2BZShtKQxTB1LXHiTs5bjAn6SmqPfQq3jXzIslxarDk1GGzpxVB52V2t&#10;gnZ+eD8++m/qzenydt501znu75Qaj4bnBYhIQ/wX/7m3Os2f5Tn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Qe8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38" o:spid="_x0000_s1139" style="position:absolute;left:6182;top:972;width:495;height:510" coordorigin="6182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9" o:spid="_x0000_s1140" style="position:absolute;left:6182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eUMUA&#10;AADdAAAADwAAAGRycy9kb3ducmV2LnhtbESPQUvDQBCF74L/YZmCN7upQrCx21KFqtCTaYvXITvd&#10;hGZnw+7axH/vHARvM7w3732z2ky+V1eKqQtsYDEvQBE3wXbsDBwPu/snUCkjW+wDk4EfSrBZ396s&#10;sLJh5E+61tkpCeFUoYE256HSOjUteUzzMBCLdg7RY5Y1Om0jjhLue/1QFKX22LE0tDjQa0vNpf72&#10;Br7KaVd7d7i8Fe7lPS73cTztozF3s2n7DCrTlP/Nf9cfVvAfS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15QxQAAAN0AAAAPAAAAAAAAAAAAAAAAAJgCAABkcnMv&#10;ZG93bnJldi54bWxQSwUGAAAAAAQABAD1AAAAigMAAAAA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140" o:spid="_x0000_s1141" style="position:absolute;left:6182;top:972;width:495;height:124" coordorigin="6182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1" o:spid="_x0000_s1142" style="position:absolute;left:6182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YNscA&#10;AADdAAAADwAAAGRycy9kb3ducmV2LnhtbESPQWvCQBCF70L/wzJCL6IbW2glukoNFHppoVrodcyO&#10;2Wh2NmTXGPvrO4dCbzO8N+99s9oMvlE9dbEObGA+y0ARl8HWXBn42r9OF6BiQrbYBCYDN4qwWd+N&#10;VpjbcOVP6nepUhLCMUcDLqU21zqWjjzGWWiJRTuGzmOStau07fAq4b7RD1n2pD3WLA0OWyoclefd&#10;xRvYb53F86l8//7oL0OxOBR28nMz5n48vCxBJRrSv/nv+s0K/uOz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FWDbHAAAA3QAAAA8AAAAAAAAAAAAAAAAAmAIAAGRy&#10;cy9kb3ducmV2LnhtbFBLBQYAAAAABAAEAPUAAACMAwAAAAA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142" o:spid="_x0000_s1143" style="position:absolute;left:6553;top:972;width:124;height:510" coordorigin="6553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3" o:spid="_x0000_s1144" style="position:absolute;left:6553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dh8QA&#10;AADdAAAADwAAAGRycy9kb3ducmV2LnhtbERP22rCQBB9L/gPywh9qxsTMBpdpRQE6QXxAvo4ZMds&#10;MDsbsluNf98tFPo2h3Odxaq3jbhR52vHCsajBARx6XTNlYLjYf0yBeEDssbGMSl4kIfVcvC0wEK7&#10;O+/otg+ViCHsC1RgQmgLKX1pyKIfuZY4chfXWQwRdpXUHd5juG1kmiQTabHm2GCwpTdD5XX/bRV8&#10;5jO5K1nnp/ZkHttzP/n6yN6Veh72r3MQgfrwL/5zb3Scn+U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YfEAAAA3QAAAA8AAAAAAAAAAAAAAAAAmAIAAGRycy9k&#10;b3ducmV2LnhtbFBLBQYAAAAABAAEAPUAAACJAwAAAAA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144" o:spid="_x0000_s1145" style="position:absolute;left:6182;top:972;width:495;height:510" coordorigin="6182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5" o:spid="_x0000_s1146" style="position:absolute;left:6182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diMQA&#10;AADdAAAADwAAAGRycy9kb3ducmV2LnhtbERPS2sCMRC+F/wPYQQvRbNaUVmN4oNCeyj4OngcNuPu&#10;4mayJHHd9tc3BaG3+fies1i1phINOV9aVjAcJCCIM6tLzhWcT+/9GQgfkDVWlknBN3lYLTsvC0y1&#10;ffCBmmPIRQxhn6KCIoQ6ldJnBRn0A1sTR+5qncEQoculdviI4aaSoySZSIMlx4YCa9oWlN2Od6OA&#10;b5vh4fK59S55/fkyk71rwm6qVK/brucgArXhX/x0f+g4/206hr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oHYj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146" o:spid="_x0000_s1147" style="position:absolute;left:6182;top:972;width:495;height:124" coordorigin="6182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7" o:spid="_x0000_s1148" style="position:absolute;left:6182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aX8QA&#10;AADdAAAADwAAAGRycy9kb3ducmV2LnhtbERPTWvCQBC9C/6HZYTedGNbtEZXCYJQKT2oBfE2ZMck&#10;mJ0N2amm/fXdguBtHu9zFqvO1epKbag8GxiPElDEubcVFwa+DpvhG6ggyBZrz2TghwKslv3eAlPr&#10;b7yj614KFUM4pGigFGlSrUNeksMw8g1x5M6+dSgRtoW2Ld5iuKv1c5JMtMOKY0OJDa1Lyi/7b2fg&#10;9/W0HufHz91HtyU922YyzTZizNOgy+aghDp5iO/udxvnv0wn8P9NP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ml/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148" o:spid="_x0000_s1149" style="position:absolute;left:6553;top:1096;width:2;height:386" coordorigin="6553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49" o:spid="_x0000_s1150" style="position:absolute;left:6553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3T8gA&#10;AADdAAAADwAAAGRycy9kb3ducmV2LnhtbESPQUsDMRCF74L/IYzgRWy2itWuTUsRRPFQaC2Ct2Ez&#10;3azdTJYk3V399c5B8DbDe/PeN4vV6FvVU0xNYAPTSQGKuAq24drA/v35+gFUysgW28Bk4JsSrJbn&#10;ZwssbRh4S/0u10pCOJVowOXclVqnypHHNAkdsWiHED1mWWOtbcRBwn2rb4pipj02LA0OO3pyVB13&#10;J2+gm39sPu/iDw3ucHz7eulPc9xfGXN5Ma4fQWUa87/57/rVCv7tve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PdPyAAAAN0AAAAPAAAAAAAAAAAAAAAAAJgCAABk&#10;cnMvZG93bnJldi54bWxQSwUGAAAAAAQABAD1AAAAjQMAAAAA&#10;" path="m,l,386e" filled="f">
                    <v:path arrowok="t" o:connecttype="custom" o:connectlocs="0,1096;0,1482" o:connectangles="0,0"/>
                  </v:shape>
                </v:group>
                <v:group id="Group 150" o:spid="_x0000_s1151" style="position:absolute;left:4034;top:1361;width:664;height:2" coordorigin="4034,1361" coordsize="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51" o:spid="_x0000_s1152" style="position:absolute;left:4034;top:1361;width:664;height:2;visibility:visible;mso-wrap-style:square;v-text-anchor:top" coordsize="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iscgA&#10;AADdAAAADwAAAGRycy9kb3ducmV2LnhtbESPT0vDQBDF74LfYRnBm92otYTYbYmKfw5FaNpCj0N2&#10;zAazsyG7bVM/vXMQvM3w3rz3m/ly9J060hDbwAZuJxko4jrYlhsD283rTQ4qJmSLXWAycKYIy8Xl&#10;xRwLG068pmOVGiUhHAs04FLqC61j7chjnISeWLSvMHhMsg6NtgOeJNx3+i7LZtpjy9LgsKdnR/V3&#10;dfAG3g5Pqa/c7uX98wFnfrUvp5uf0pjrq7F8BJVoTP/mv+sPK/j3u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uKxyAAAAN0AAAAPAAAAAAAAAAAAAAAAAJgCAABk&#10;cnMvZG93bnJldi54bWxQSwUGAAAAAAQABAD1AAAAjQMAAAAA&#10;" path="m,l664,e" filled="f">
                    <v:stroke dashstyle="dash"/>
                    <v:path arrowok="t" o:connecttype="custom" o:connectlocs="0,0;664,0" o:connectangles="0,0"/>
                  </v:shape>
                </v:group>
                <v:group id="Group 152" o:spid="_x0000_s1153" style="position:absolute;left:3911;top:1484;width:796;height:2" coordorigin="3911,1484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53" o:spid="_x0000_s1154" style="position:absolute;left:3911;top:1484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NfcEA&#10;AADdAAAADwAAAGRycy9kb3ducmV2LnhtbERPTYvCMBC9C/sfwgh700QFkWosiyAsgodVQXIbmtm2&#10;tJmUJmr995sFwds83uds8sG14k59qD1rmE0VCOLC25pLDZfzfrICESKyxdYzaXhSgHz7MdpgZv2D&#10;f+h+iqVIIRwy1FDF2GVShqIih2HqO+LE/freYUywL6Xt8ZHCXSvnSi2lw5pTQ4Ud7SoqmtPNabCX&#10;g5oZY+x1b258NK65clBaf46HrzWISEN8i1/ub5vmL1Zz+P8mn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fDX3BAAAA3QAAAA8AAAAAAAAAAAAAAAAAmAIAAGRycy9kb3du&#10;cmV2LnhtbFBLBQYAAAAABAAEAPUAAACGAwAAAAA=&#10;" path="m,l796,e" filled="f">
                    <v:stroke dashstyle="dash"/>
                    <v:path arrowok="t" o:connecttype="custom" o:connectlocs="0,0;796,0" o:connectangles="0,0"/>
                  </v:shape>
                </v:group>
                <v:group id="Group 154" o:spid="_x0000_s1155" style="position:absolute;left:4031;top:974;width:823;height:2" coordorigin="4031,974" coordsize="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55" o:spid="_x0000_s1156" style="position:absolute;left:4031;top:974;width:823;height:2;visibility:visible;mso-wrap-style:square;v-text-anchor:top" coordsize="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U8cQA&#10;AADdAAAADwAAAGRycy9kb3ducmV2LnhtbERPTWvCQBC9F/oflin0VjdWKRqzSim0CD0UjSLehuyY&#10;BLOzITuN8d+7hYK3ebzPyVaDa1RPXag9GxiPElDEhbc1lwZ2+efLDFQQZIuNZzJwpQCr5eNDhqn1&#10;F95Qv5VSxRAOKRqoRNpU61BU5DCMfEscuZPvHEqEXalth5cY7hr9miRv2mHNsaHClj4qKs7bX2fg&#10;ezNHkck6z/fX5OswP47LH9wb8/w0vC9ACQ1yF/+71zbOn8ym8PdNPE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1PHEAAAA3QAAAA8AAAAAAAAAAAAAAAAAmAIAAGRycy9k&#10;b3ducmV2LnhtbFBLBQYAAAAABAAEAPUAAACJAwAAAAA=&#10;" path="m,l823,e" filled="f">
                    <v:stroke dashstyle="dash"/>
                    <v:path arrowok="t" o:connecttype="custom" o:connectlocs="0,0;823,0" o:connectangles="0,0"/>
                  </v:shape>
                </v:group>
                <v:group id="Group 156" o:spid="_x0000_s1157" style="position:absolute;left:3911;top:1094;width:796;height:2" coordorigin="3911,1094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57" o:spid="_x0000_s1158" style="position:absolute;left:3911;top:1094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LfsIA&#10;AADdAAAADwAAAGRycy9kb3ducmV2LnhtbERP32vCMBB+F/wfwg1808QJpVSjjIEgAx/WCZK3o7m1&#10;xeZSmmjrf78MBnu7j+/n7Q6T68SDhtB61rBeKRDElbct1xouX8dlDiJEZIudZ9LwpACH/Xy2w8L6&#10;kT/pUcZapBAOBWpoYuwLKUPVkMOw8j1x4r794DAmONTSDjimcNfJV6Uy6bDl1NBgT+8NVbfy7jTY&#10;y4daG2Ps9WjufDbuduWgtF68TG9bEJGm+C/+c59smr/JM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At+wgAAAN0AAAAPAAAAAAAAAAAAAAAAAJgCAABkcnMvZG93&#10;bnJldi54bWxQSwUGAAAAAAQABAD1AAAAhwMAAAAA&#10;" path="m,l796,e" filled="f">
                    <v:stroke dashstyle="dash"/>
                    <v:path arrowok="t" o:connecttype="custom" o:connectlocs="0,0;796,0" o:connectangles="0,0"/>
                  </v:shape>
                </v:group>
                <w10:wrap anchorx="page"/>
              </v:group>
            </w:pict>
          </mc:Fallback>
        </mc:AlternateContent>
      </w:r>
      <w:r w:rsidR="002A28BE">
        <w:rPr>
          <w:spacing w:val="1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an</w:t>
      </w:r>
      <w:r w:rsidR="002A28BE">
        <w:rPr>
          <w:spacing w:val="45"/>
        </w:rPr>
        <w:t xml:space="preserve"> </w:t>
      </w:r>
      <w:r w:rsidR="002A28BE">
        <w:t>o</w:t>
      </w:r>
      <w:r w:rsidR="002A28BE">
        <w:rPr>
          <w:spacing w:val="48"/>
        </w:rPr>
        <w:t xml:space="preserve"> </w:t>
      </w:r>
      <w:r w:rsidR="002A28BE">
        <w:t>o</w:t>
      </w:r>
      <w:r w:rsidR="002A28BE">
        <w:rPr>
          <w:spacing w:val="-1"/>
        </w:rPr>
        <w:t>b</w:t>
      </w:r>
      <w:r w:rsidR="002A28BE">
        <w:rPr>
          <w:spacing w:val="1"/>
        </w:rPr>
        <w:t>j</w:t>
      </w:r>
      <w:r w:rsidR="002A28BE">
        <w:t>ęt</w:t>
      </w:r>
      <w:r w:rsidR="002A28BE">
        <w:rPr>
          <w:spacing w:val="-1"/>
        </w:rPr>
        <w:t>o</w:t>
      </w:r>
      <w:r w:rsidR="002A28BE">
        <w:rPr>
          <w:spacing w:val="1"/>
        </w:rPr>
        <w:t>śc</w:t>
      </w:r>
      <w:r w:rsidR="002A28BE">
        <w:t>i</w:t>
      </w:r>
      <w:r w:rsidR="002A28BE">
        <w:rPr>
          <w:spacing w:val="46"/>
        </w:rPr>
        <w:t xml:space="preserve"> </w:t>
      </w:r>
      <w:r w:rsidR="002A28BE">
        <w:t>1</w:t>
      </w:r>
      <w:r w:rsidR="002A28BE">
        <w:rPr>
          <w:spacing w:val="46"/>
        </w:rPr>
        <w:t xml:space="preserve"> </w:t>
      </w:r>
      <w:r w:rsidR="002A28BE">
        <w:rPr>
          <w:spacing w:val="7"/>
        </w:rPr>
        <w:t>m</w:t>
      </w:r>
      <w:r w:rsidR="002A28BE">
        <w:rPr>
          <w:rFonts w:cs="Arial"/>
          <w:position w:val="10"/>
          <w:sz w:val="13"/>
          <w:szCs w:val="13"/>
        </w:rPr>
        <w:t xml:space="preserve">3 </w:t>
      </w:r>
      <w:r w:rsidR="002A28BE">
        <w:rPr>
          <w:rFonts w:cs="Arial"/>
          <w:spacing w:val="30"/>
          <w:position w:val="10"/>
          <w:sz w:val="13"/>
          <w:szCs w:val="13"/>
        </w:rPr>
        <w:t xml:space="preserve"> </w:t>
      </w:r>
      <w:r w:rsidR="002A28BE">
        <w:t>r</w:t>
      </w:r>
      <w:r w:rsidR="002A28BE">
        <w:rPr>
          <w:spacing w:val="1"/>
        </w:rPr>
        <w:t>o</w:t>
      </w:r>
      <w:r w:rsidR="002A28BE">
        <w:rPr>
          <w:spacing w:val="-5"/>
        </w:rPr>
        <w:t>z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ę</w:t>
      </w:r>
      <w:r w:rsidR="002A28BE">
        <w:rPr>
          <w:spacing w:val="1"/>
        </w:rPr>
        <w:t>t</w:t>
      </w:r>
      <w:r w:rsidR="002A28BE">
        <w:t>o</w:t>
      </w:r>
      <w:r w:rsidR="002A28BE">
        <w:rPr>
          <w:spacing w:val="47"/>
        </w:rPr>
        <w:t xml:space="preserve"> </w:t>
      </w:r>
      <w:r w:rsidR="002A28BE">
        <w:t>na</w:t>
      </w:r>
      <w:r w:rsidR="002A28BE">
        <w:rPr>
          <w:spacing w:val="45"/>
        </w:rPr>
        <w:t xml:space="preserve"> </w:t>
      </w:r>
      <w:r w:rsidR="002A28BE">
        <w:rPr>
          <w:spacing w:val="3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rPr>
          <w:spacing w:val="1"/>
        </w:rPr>
        <w:t>an</w:t>
      </w:r>
      <w:r w:rsidR="002A28BE">
        <w:t>y</w:t>
      </w:r>
      <w:r w:rsidR="002A28BE">
        <w:rPr>
          <w:spacing w:val="44"/>
        </w:rPr>
        <w:t xml:space="preserve"> </w:t>
      </w:r>
      <w:r w:rsidR="002A28BE">
        <w:t>o</w:t>
      </w:r>
      <w:r w:rsidR="002A28BE">
        <w:rPr>
          <w:spacing w:val="48"/>
        </w:rPr>
        <w:t xml:space="preserve"> </w:t>
      </w:r>
      <w:r w:rsidR="002A28BE">
        <w:rPr>
          <w:spacing w:val="1"/>
        </w:rPr>
        <w:t>k</w:t>
      </w:r>
      <w:r w:rsidR="002A28BE">
        <w:t>ra</w:t>
      </w:r>
      <w:r w:rsidR="002A28BE">
        <w:rPr>
          <w:spacing w:val="-3"/>
        </w:rPr>
        <w:t>w</w:t>
      </w:r>
      <w:r w:rsidR="002A28BE">
        <w:rPr>
          <w:spacing w:val="1"/>
        </w:rPr>
        <w:t>ęd</w:t>
      </w:r>
      <w:r w:rsidR="002A28BE">
        <w:rPr>
          <w:spacing w:val="-2"/>
        </w:rPr>
        <w:t>z</w:t>
      </w:r>
      <w:r w:rsidR="002A28BE">
        <w:t>i</w:t>
      </w:r>
      <w:r w:rsidR="002A28BE">
        <w:rPr>
          <w:spacing w:val="46"/>
        </w:rPr>
        <w:t xml:space="preserve"> </w:t>
      </w:r>
      <w:r w:rsidR="002A28BE">
        <w:t>1</w:t>
      </w:r>
      <w:r w:rsidR="002A28BE">
        <w:rPr>
          <w:spacing w:val="46"/>
        </w:rPr>
        <w:t xml:space="preserve"> </w:t>
      </w:r>
      <w:r w:rsidR="002A28BE">
        <w:rPr>
          <w:spacing w:val="1"/>
        </w:rPr>
        <w:t>c</w:t>
      </w:r>
      <w:r w:rsidR="002A28BE">
        <w:rPr>
          <w:spacing w:val="4"/>
        </w:rPr>
        <w:t>m</w:t>
      </w:r>
      <w:r w:rsidR="002A28BE">
        <w:t>.</w:t>
      </w:r>
      <w:r w:rsidR="002A28BE">
        <w:rPr>
          <w:spacing w:val="47"/>
        </w:rPr>
        <w:t xml:space="preserve"> </w:t>
      </w:r>
      <w:r w:rsidR="002A28BE">
        <w:t>G</w:t>
      </w:r>
      <w:r w:rsidR="002A28BE">
        <w:rPr>
          <w:spacing w:val="1"/>
        </w:rPr>
        <w:t>d</w:t>
      </w:r>
      <w:r w:rsidR="002A28BE">
        <w:rPr>
          <w:spacing w:val="-7"/>
        </w:rPr>
        <w:t>y</w:t>
      </w:r>
      <w:r w:rsidR="002A28BE">
        <w:rPr>
          <w:spacing w:val="4"/>
        </w:rPr>
        <w:t>b</w:t>
      </w:r>
      <w:r w:rsidR="002A28BE">
        <w:t>y</w:t>
      </w:r>
      <w:r w:rsidR="002A28BE">
        <w:rPr>
          <w:spacing w:val="45"/>
        </w:rPr>
        <w:t xml:space="preserve"> </w:t>
      </w:r>
      <w:r w:rsidR="002A28BE">
        <w:rPr>
          <w:spacing w:val="-3"/>
        </w:rPr>
        <w:t>w</w:t>
      </w:r>
      <w:r w:rsidR="002A28BE">
        <w:rPr>
          <w:spacing w:val="3"/>
        </w:rPr>
        <w:t>s</w:t>
      </w:r>
      <w:r w:rsidR="002A28BE">
        <w:rPr>
          <w:spacing w:val="1"/>
        </w:rPr>
        <w:t>z</w:t>
      </w:r>
      <w:r w:rsidR="002A28BE">
        <w:rPr>
          <w:spacing w:val="-5"/>
        </w:rPr>
        <w:t>y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3"/>
        </w:rPr>
        <w:t>k</w:t>
      </w:r>
      <w:r w:rsidR="002A28BE">
        <w:rPr>
          <w:spacing w:val="-1"/>
        </w:rPr>
        <w:t>i</w:t>
      </w:r>
      <w:r w:rsidR="002A28BE">
        <w:t>e</w:t>
      </w:r>
      <w:r w:rsidR="002A28BE">
        <w:rPr>
          <w:spacing w:val="47"/>
        </w:rPr>
        <w:t xml:space="preserve"> </w:t>
      </w:r>
      <w:r w:rsidR="00620E33">
        <w:rPr>
          <w:spacing w:val="47"/>
        </w:rPr>
        <w:t xml:space="preserve">  </w:t>
      </w:r>
    </w:p>
    <w:p w:rsidR="002A28BE" w:rsidRDefault="00620E33" w:rsidP="002A28BE">
      <w:pPr>
        <w:pStyle w:val="Tekstpodstawowy"/>
      </w:pPr>
      <w:r>
        <w:rPr>
          <w:spacing w:val="47"/>
        </w:rPr>
        <w:t xml:space="preserve">    </w:t>
      </w:r>
      <w:r w:rsidR="002A28BE">
        <w:t>ot</w:t>
      </w:r>
      <w:r w:rsidR="002A28BE">
        <w:rPr>
          <w:spacing w:val="2"/>
        </w:rPr>
        <w:t>r</w:t>
      </w:r>
      <w:r w:rsidR="002A28BE">
        <w:rPr>
          <w:spacing w:val="1"/>
        </w:rPr>
        <w:t>z</w:t>
      </w:r>
      <w:r w:rsidR="002A28BE">
        <w:rPr>
          <w:spacing w:val="-7"/>
        </w:rPr>
        <w:t>y</w:t>
      </w:r>
      <w:r w:rsidR="002A28BE">
        <w:rPr>
          <w:spacing w:val="4"/>
        </w:rPr>
        <w:t>m</w:t>
      </w:r>
      <w:r w:rsidR="002A28BE">
        <w:t>a</w:t>
      </w:r>
      <w:r w:rsidR="002A28BE">
        <w:rPr>
          <w:spacing w:val="-1"/>
        </w:rPr>
        <w:t>n</w:t>
      </w:r>
      <w:r w:rsidR="002A28BE">
        <w:t>e</w:t>
      </w:r>
      <w:r w:rsidR="002A28BE">
        <w:rPr>
          <w:w w:val="99"/>
        </w:rPr>
        <w:t xml:space="preserve"> </w:t>
      </w:r>
      <w:r w:rsidR="002A28BE">
        <w:rPr>
          <w:spacing w:val="1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</w:t>
      </w:r>
      <w:r w:rsidR="002A28BE">
        <w:rPr>
          <w:spacing w:val="4"/>
        </w:rPr>
        <w:t>n</w:t>
      </w:r>
      <w:r w:rsidR="002A28BE">
        <w:t>y</w:t>
      </w:r>
      <w:r w:rsidR="002A28BE">
        <w:rPr>
          <w:spacing w:val="-11"/>
        </w:rPr>
        <w:t xml:space="preserve"> </w:t>
      </w:r>
      <w:r w:rsidR="002A28BE">
        <w:t>us</w:t>
      </w:r>
      <w:r w:rsidR="002A28BE">
        <w:rPr>
          <w:spacing w:val="2"/>
        </w:rPr>
        <w:t>t</w:t>
      </w:r>
      <w:r w:rsidR="002A28BE">
        <w:rPr>
          <w:spacing w:val="1"/>
        </w:rPr>
        <w:t>a</w:t>
      </w:r>
      <w:r w:rsidR="002A28BE">
        <w:rPr>
          <w:spacing w:val="-3"/>
        </w:rPr>
        <w:t>w</w:t>
      </w:r>
      <w:r w:rsidR="002A28BE">
        <w:rPr>
          <w:spacing w:val="1"/>
        </w:rPr>
        <w:t>i</w:t>
      </w:r>
      <w:r w:rsidR="002A28BE">
        <w:t>o</w:t>
      </w:r>
      <w:r w:rsidR="002A28BE">
        <w:rPr>
          <w:spacing w:val="-1"/>
        </w:rPr>
        <w:t>n</w:t>
      </w:r>
      <w:r w:rsidR="002A28BE">
        <w:t>o</w:t>
      </w:r>
      <w:r w:rsidR="002A28BE">
        <w:rPr>
          <w:spacing w:val="-7"/>
        </w:rPr>
        <w:t xml:space="preserve"> </w:t>
      </w:r>
      <w:r w:rsidR="002A28BE">
        <w:t>j</w:t>
      </w:r>
      <w:r w:rsidR="002A28BE">
        <w:rPr>
          <w:spacing w:val="1"/>
        </w:rPr>
        <w:t>e</w:t>
      </w:r>
      <w:r w:rsidR="002A28BE">
        <w:t>d</w:t>
      </w:r>
      <w:r w:rsidR="002A28BE">
        <w:rPr>
          <w:spacing w:val="-1"/>
        </w:rPr>
        <w:t>e</w:t>
      </w:r>
      <w:r w:rsidR="002A28BE">
        <w:t>n</w:t>
      </w:r>
      <w:r w:rsidR="002A28BE">
        <w:rPr>
          <w:spacing w:val="-4"/>
        </w:rPr>
        <w:t xml:space="preserve"> </w:t>
      </w:r>
      <w:r w:rsidR="002A28BE">
        <w:rPr>
          <w:spacing w:val="-2"/>
        </w:rPr>
        <w:t>z</w:t>
      </w:r>
      <w:r w:rsidR="002A28BE">
        <w:t>a</w:t>
      </w:r>
      <w:r w:rsidR="002A28BE">
        <w:rPr>
          <w:spacing w:val="-6"/>
        </w:rPr>
        <w:t xml:space="preserve"> </w:t>
      </w:r>
      <w:r w:rsidR="002A28BE">
        <w:t>drug</w:t>
      </w:r>
      <w:r w:rsidR="002A28BE">
        <w:rPr>
          <w:spacing w:val="-2"/>
        </w:rPr>
        <w:t>i</w:t>
      </w:r>
      <w:r w:rsidR="002A28BE">
        <w:rPr>
          <w:spacing w:val="4"/>
        </w:rPr>
        <w:t>m</w:t>
      </w:r>
      <w:r w:rsidR="002A28BE">
        <w:t>,</w:t>
      </w:r>
      <w:r w:rsidR="002A28BE">
        <w:rPr>
          <w:spacing w:val="-7"/>
        </w:rPr>
        <w:t xml:space="preserve"> </w:t>
      </w:r>
      <w:r w:rsidR="002A28BE">
        <w:t>t</w:t>
      </w:r>
      <w:r w:rsidR="002A28BE">
        <w:rPr>
          <w:spacing w:val="-1"/>
        </w:rPr>
        <w:t>a</w:t>
      </w:r>
      <w:r w:rsidR="002A28BE">
        <w:t>k</w:t>
      </w:r>
      <w:r w:rsidR="002A28BE">
        <w:rPr>
          <w:spacing w:val="-4"/>
        </w:rPr>
        <w:t xml:space="preserve"> </w:t>
      </w:r>
      <w:r w:rsidR="002A28BE">
        <w:rPr>
          <w:spacing w:val="1"/>
        </w:rPr>
        <w:t>j</w:t>
      </w:r>
      <w:r w:rsidR="002A28BE">
        <w:rPr>
          <w:spacing w:val="-3"/>
        </w:rPr>
        <w:t>a</w:t>
      </w:r>
      <w:r w:rsidR="002A28BE">
        <w:t>k</w:t>
      </w:r>
      <w:r w:rsidR="002A28BE">
        <w:rPr>
          <w:spacing w:val="-4"/>
        </w:rPr>
        <w:t xml:space="preserve"> </w:t>
      </w:r>
      <w:r w:rsidR="002A28BE">
        <w:t>na</w:t>
      </w:r>
      <w:r w:rsidR="002A28BE">
        <w:rPr>
          <w:spacing w:val="-7"/>
        </w:rPr>
        <w:t xml:space="preserve"> </w:t>
      </w:r>
      <w:r w:rsidR="002A28BE">
        <w:rPr>
          <w:spacing w:val="3"/>
        </w:rPr>
        <w:t>r</w:t>
      </w:r>
      <w:r w:rsidR="002A28BE">
        <w:rPr>
          <w:spacing w:val="-7"/>
        </w:rPr>
        <w:t>y</w:t>
      </w:r>
      <w:r w:rsidR="002A28BE">
        <w:rPr>
          <w:spacing w:val="3"/>
        </w:rPr>
        <w:t>s</w:t>
      </w:r>
      <w:r w:rsidR="002A28BE">
        <w:t>u</w:t>
      </w:r>
      <w:r w:rsidR="002A28BE">
        <w:rPr>
          <w:spacing w:val="1"/>
        </w:rPr>
        <w:t>n</w:t>
      </w:r>
      <w:r w:rsidR="002A28BE">
        <w:rPr>
          <w:spacing w:val="3"/>
        </w:rPr>
        <w:t>k</w:t>
      </w:r>
      <w:r w:rsidR="002A28BE">
        <w:t>u,</w:t>
      </w:r>
      <w:r w:rsidR="002A28BE">
        <w:rPr>
          <w:spacing w:val="-8"/>
        </w:rPr>
        <w:t xml:space="preserve"> </w:t>
      </w:r>
      <w:r w:rsidR="002A28BE">
        <w:t>to</w:t>
      </w:r>
      <w:r w:rsidR="002A28BE">
        <w:rPr>
          <w:spacing w:val="-7"/>
        </w:rPr>
        <w:t xml:space="preserve"> </w:t>
      </w:r>
      <w:r w:rsidR="002A28BE">
        <w:t>p</w:t>
      </w:r>
      <w:r w:rsidR="002A28BE">
        <w:rPr>
          <w:spacing w:val="1"/>
        </w:rPr>
        <w:t>o</w:t>
      </w:r>
      <w:r w:rsidR="002A28BE">
        <w:rPr>
          <w:spacing w:val="-3"/>
        </w:rPr>
        <w:t>w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1"/>
        </w:rPr>
        <w:t>a</w:t>
      </w:r>
      <w:r w:rsidR="002A28BE">
        <w:rPr>
          <w:spacing w:val="-1"/>
        </w:rPr>
        <w:t>ł</w:t>
      </w:r>
      <w:r w:rsidR="002A28BE">
        <w:rPr>
          <w:spacing w:val="4"/>
        </w:rPr>
        <w:t>b</w:t>
      </w:r>
      <w:r w:rsidR="002A28BE">
        <w:t>y</w:t>
      </w:r>
      <w:r w:rsidR="002A28BE">
        <w:rPr>
          <w:spacing w:val="-10"/>
        </w:rPr>
        <w:t xml:space="preserve"> </w:t>
      </w:r>
      <w:r w:rsidR="002A28BE">
        <w:t>pro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1"/>
        </w:rPr>
        <w:t>o</w:t>
      </w:r>
      <w:r w:rsidR="002A28BE">
        <w:t>p</w:t>
      </w:r>
      <w:r w:rsidR="002A28BE">
        <w:rPr>
          <w:spacing w:val="-1"/>
        </w:rPr>
        <w:t>a</w:t>
      </w:r>
      <w:r w:rsidR="002A28BE">
        <w:rPr>
          <w:spacing w:val="1"/>
        </w:rPr>
        <w:t>dł</w:t>
      </w:r>
      <w:r w:rsidR="002A28BE">
        <w:t>oś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</w:t>
      </w:r>
      <w:r w:rsidR="002A28BE">
        <w:rPr>
          <w:spacing w:val="-1"/>
        </w:rPr>
        <w:t>n</w:t>
      </w:r>
      <w:r w:rsidR="002A28BE">
        <w:t>.</w:t>
      </w:r>
    </w:p>
    <w:p w:rsidR="002A28BE" w:rsidRDefault="002A28BE" w:rsidP="002A28BE">
      <w:pPr>
        <w:spacing w:before="6" w:line="160" w:lineRule="exact"/>
        <w:rPr>
          <w:sz w:val="16"/>
          <w:szCs w:val="16"/>
        </w:rPr>
      </w:pPr>
    </w:p>
    <w:p w:rsidR="002A28BE" w:rsidRDefault="002A28BE" w:rsidP="002A28BE">
      <w:pPr>
        <w:spacing w:line="200" w:lineRule="exact"/>
        <w:rPr>
          <w:sz w:val="20"/>
          <w:szCs w:val="20"/>
        </w:rPr>
      </w:pPr>
    </w:p>
    <w:p w:rsidR="002A28BE" w:rsidRDefault="002A28BE" w:rsidP="002A28B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2"/>
        <w:gridCol w:w="624"/>
        <w:gridCol w:w="624"/>
      </w:tblGrid>
      <w:tr w:rsidR="002A28BE" w:rsidTr="001164FE">
        <w:trPr>
          <w:trHeight w:hRule="exact" w:val="360"/>
        </w:trPr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na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ra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ęd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po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go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ab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ć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10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.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4" w:lineRule="exact"/>
              <w:ind w:left="219" w:right="2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4" w:lineRule="exact"/>
              <w:ind w:left="223" w:right="2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</w:p>
        </w:tc>
      </w:tr>
      <w:tr w:rsidR="002A28BE" w:rsidTr="001164FE">
        <w:trPr>
          <w:trHeight w:hRule="exact" w:val="591"/>
        </w:trPr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Default="002A28BE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Objęt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ć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0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0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2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od</w:t>
            </w:r>
            <w:r w:rsidRPr="00F20ADD">
              <w:rPr>
                <w:rFonts w:ascii="Arial" w:eastAsia="Arial" w:hAnsi="Arial" w:cs="Arial"/>
                <w:spacing w:val="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śc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eg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u.</w:t>
            </w: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Pr="005B3BEA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u w:val="single"/>
                <w:lang w:val="pl-PL"/>
              </w:rPr>
            </w:pP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8BE" w:rsidRPr="00F20ADD" w:rsidRDefault="002A28BE" w:rsidP="001164FE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A28BE" w:rsidRPr="00F20ADD" w:rsidRDefault="002A28BE" w:rsidP="001164FE">
            <w:pPr>
              <w:pStyle w:val="TableParagraph"/>
              <w:ind w:left="219" w:right="2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8BE" w:rsidRPr="00F20ADD" w:rsidRDefault="002A28BE" w:rsidP="001164FE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A28BE" w:rsidRDefault="002A28BE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Pr="00F20ADD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53234" w:rsidRDefault="00453234" w:rsidP="00BB2A30">
      <w:pPr>
        <w:pStyle w:val="nopad"/>
        <w:spacing w:after="240" w:line="360" w:lineRule="auto"/>
        <w:rPr>
          <w:rStyle w:val="odpkang"/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6EC295C1" wp14:editId="39F7F544">
            <wp:simplePos x="0" y="0"/>
            <wp:positionH relativeFrom="margin">
              <wp:align>left</wp:align>
            </wp:positionH>
            <wp:positionV relativeFrom="paragraph">
              <wp:posOffset>206392</wp:posOffset>
            </wp:positionV>
            <wp:extent cx="5762625" cy="6076950"/>
            <wp:effectExtent l="0" t="0" r="9525" b="0"/>
            <wp:wrapThrough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AF">
        <w:rPr>
          <w:rStyle w:val="odpkang"/>
          <w:rFonts w:eastAsia="Calibri"/>
        </w:rPr>
        <w:t xml:space="preserve">Zad. </w:t>
      </w:r>
      <w:r w:rsidR="008A436F">
        <w:rPr>
          <w:rStyle w:val="odpkang"/>
          <w:rFonts w:eastAsia="Calibri"/>
        </w:rPr>
        <w:t>22</w:t>
      </w:r>
      <w:r w:rsidR="00620E33">
        <w:rPr>
          <w:rStyle w:val="odpkang"/>
          <w:rFonts w:eastAsia="Calibri"/>
        </w:rPr>
        <w:t>1</w:t>
      </w:r>
    </w:p>
    <w:p w:rsidR="00453234" w:rsidRDefault="00453234" w:rsidP="00BB2A30">
      <w:pPr>
        <w:pStyle w:val="nopad"/>
        <w:spacing w:after="240" w:line="360" w:lineRule="auto"/>
        <w:rPr>
          <w:rStyle w:val="odpkang"/>
          <w:rFonts w:eastAsia="Calibri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C5BAF" w:rsidRDefault="004C5BAF" w:rsidP="00A13B39">
      <w:pPr>
        <w:spacing w:after="0"/>
        <w:rPr>
          <w:rFonts w:eastAsia="Times New Roman"/>
          <w:b/>
          <w:u w:val="single"/>
        </w:rPr>
      </w:pPr>
    </w:p>
    <w:p w:rsidR="00453234" w:rsidRPr="00211F9D" w:rsidRDefault="00453234" w:rsidP="00211F9D">
      <w:pPr>
        <w:spacing w:after="0" w:line="240" w:lineRule="auto"/>
        <w:rPr>
          <w:rFonts w:eastAsia="Times New Roman"/>
          <w:b/>
          <w:sz w:val="6"/>
          <w:u w:val="single"/>
        </w:rPr>
      </w:pPr>
    </w:p>
    <w:p w:rsidR="00F80513" w:rsidRDefault="00F80513" w:rsidP="00A13B39">
      <w:pPr>
        <w:spacing w:after="0"/>
        <w:rPr>
          <w:rFonts w:eastAsia="Times New Roman"/>
          <w:b/>
          <w:u w:val="single"/>
        </w:rPr>
      </w:pPr>
    </w:p>
    <w:p w:rsidR="00620E33" w:rsidRPr="00F20ADD" w:rsidRDefault="00F8051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222</w:t>
      </w:r>
      <w:r w:rsidRPr="00F20ADD">
        <w:rPr>
          <w:rFonts w:eastAsia="Times New Roman"/>
        </w:rPr>
        <w:t xml:space="preserve">    </w:t>
      </w:r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Akwarium w kształcie prostopadłościanu o wymiarach podstawy </w:t>
      </w:r>
      <m:oMath>
        <m:r>
          <w:rPr>
            <w:rFonts w:ascii="Cambria Math" w:eastAsia="Times New Roman" w:hAnsi="Cambria Math"/>
            <w:sz w:val="24"/>
            <w:szCs w:val="24"/>
          </w:rPr>
          <m:t>60 cm i 25 cm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ma wysokość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60 cm.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Woda zwykle sięga do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wysokości. Przed czyszczeniem wypuszczono </w:t>
      </w:r>
      <m:oMath>
        <m:r>
          <w:rPr>
            <w:rFonts w:ascii="Cambria Math" w:eastAsia="Times New Roman" w:hAnsi="Cambria Math"/>
            <w:sz w:val="24"/>
            <w:szCs w:val="24"/>
          </w:rPr>
          <m:t>45 litrów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wody.</w:t>
      </w:r>
    </w:p>
    <w:p w:rsidR="00620E33" w:rsidRDefault="00620E33" w:rsidP="00F80513">
      <w:pPr>
        <w:spacing w:after="0" w:line="240" w:lineRule="auto"/>
        <w:rPr>
          <w:rFonts w:eastAsia="Times New Roman"/>
        </w:rPr>
      </w:pPr>
      <w:r w:rsidRPr="00115D3A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20DAD9A" wp14:editId="61C9AC55">
            <wp:extent cx="4667250" cy="1314450"/>
            <wp:effectExtent l="0" t="0" r="0" b="0"/>
            <wp:docPr id="500" name="Obraz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6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620E33">
      <w:pPr>
        <w:spacing w:after="0"/>
      </w:pP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lastRenderedPageBreak/>
        <w:t>Zad. 223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t xml:space="preserve">Na rysunku przedstawiono prostopadłościenny klocek o wymiarach 8 cm, 7 cm i 3 cm oraz sposób, </w:t>
      </w:r>
    </w:p>
    <w:p w:rsidR="00620E33" w:rsidRDefault="00620E33" w:rsidP="00620E33">
      <w:pPr>
        <w:spacing w:after="0"/>
      </w:pPr>
      <w:r>
        <w:t xml:space="preserve">           w  jaki rozcięto go na cztery części: sześcian (I) i trzy prostopadłościany (II, III, IV).</w:t>
      </w:r>
    </w:p>
    <w:p w:rsidR="00620E33" w:rsidRPr="008A436F" w:rsidRDefault="00620E33" w:rsidP="00620E33">
      <w:pPr>
        <w:rPr>
          <w:sz w:val="32"/>
        </w:rPr>
      </w:pPr>
      <w:r>
        <w:rPr>
          <w:noProof/>
          <w:sz w:val="32"/>
          <w:lang w:eastAsia="pl-PL"/>
        </w:rPr>
        <w:drawing>
          <wp:anchor distT="0" distB="0" distL="114300" distR="114300" simplePos="0" relativeHeight="251989504" behindDoc="0" locked="0" layoutInCell="1" allowOverlap="1" wp14:anchorId="0B5A4D52" wp14:editId="2254F19F">
            <wp:simplePos x="0" y="0"/>
            <wp:positionH relativeFrom="column">
              <wp:posOffset>907415</wp:posOffset>
            </wp:positionH>
            <wp:positionV relativeFrom="paragraph">
              <wp:posOffset>7620</wp:posOffset>
            </wp:positionV>
            <wp:extent cx="5314950" cy="1383450"/>
            <wp:effectExtent l="0" t="0" r="0" b="7620"/>
            <wp:wrapThrough wrapText="bothSides">
              <wp:wrapPolygon edited="0">
                <wp:start x="0" y="0"/>
                <wp:lineTo x="0" y="21421"/>
                <wp:lineTo x="21523" y="21421"/>
                <wp:lineTo x="21523" y="0"/>
                <wp:lineTo x="0" y="0"/>
              </wp:wrapPolygon>
            </wp:wrapThrough>
            <wp:docPr id="1446" name="Obraz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3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33" w:rsidRDefault="00620E3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620E33" w:rsidRDefault="00620E3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BC43D0" w:rsidRPr="00F20ADD" w:rsidRDefault="00620E33" w:rsidP="00620E33">
      <w:pPr>
        <w:spacing w:after="0" w:line="360" w:lineRule="auto"/>
        <w:rPr>
          <w:rFonts w:eastAsia="Times New Roman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8560" behindDoc="0" locked="0" layoutInCell="1" allowOverlap="1" wp14:anchorId="4A440582" wp14:editId="2E9429AA">
            <wp:simplePos x="0" y="0"/>
            <wp:positionH relativeFrom="column">
              <wp:posOffset>4174490</wp:posOffset>
            </wp:positionH>
            <wp:positionV relativeFrom="paragraph">
              <wp:posOffset>5080</wp:posOffset>
            </wp:positionV>
            <wp:extent cx="2009775" cy="939165"/>
            <wp:effectExtent l="0" t="0" r="9525" b="0"/>
            <wp:wrapThrough wrapText="bothSides">
              <wp:wrapPolygon edited="0">
                <wp:start x="0" y="0"/>
                <wp:lineTo x="0" y="21030"/>
                <wp:lineTo x="21498" y="21030"/>
                <wp:lineTo x="21498" y="0"/>
                <wp:lineTo x="0" y="0"/>
              </wp:wrapPolygon>
            </wp:wrapThrough>
            <wp:docPr id="1419" name="Obraz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224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="004443EF">
        <w:rPr>
          <w:rFonts w:ascii="Times New Roman" w:eastAsia="Times New Roman" w:hAnsi="Times New Roman"/>
          <w:sz w:val="24"/>
          <w:szCs w:val="24"/>
        </w:rPr>
        <w:t>N</w:t>
      </w:r>
      <w:r w:rsidR="00F80513">
        <w:rPr>
          <w:sz w:val="24"/>
          <w:lang w:eastAsia="pl-PL"/>
        </w:rPr>
        <w:t xml:space="preserve">a rysunku przedstawiono fragment siatki </w:t>
      </w:r>
      <w:r w:rsidR="00BC43D0" w:rsidRPr="00F20ADD">
        <w:rPr>
          <w:rFonts w:eastAsia="Times New Roman"/>
        </w:rPr>
        <w:t xml:space="preserve">                                 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ostrosłupa prostego. Wszystkie jego krawędzie 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boczne są  przystające.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9584" behindDoc="0" locked="0" layoutInCell="1" allowOverlap="1" wp14:anchorId="431C88BE" wp14:editId="38B6B47F">
            <wp:simplePos x="0" y="0"/>
            <wp:positionH relativeFrom="margin">
              <wp:posOffset>0</wp:posOffset>
            </wp:positionH>
            <wp:positionV relativeFrom="paragraph">
              <wp:posOffset>82550</wp:posOffset>
            </wp:positionV>
            <wp:extent cx="4010025" cy="701754"/>
            <wp:effectExtent l="0" t="0" r="0" b="3175"/>
            <wp:wrapThrough wrapText="bothSides">
              <wp:wrapPolygon edited="0">
                <wp:start x="0" y="0"/>
                <wp:lineTo x="0" y="21111"/>
                <wp:lineTo x="21446" y="21111"/>
                <wp:lineTo x="21446" y="0"/>
                <wp:lineTo x="0" y="0"/>
              </wp:wrapPolygon>
            </wp:wrapThrough>
            <wp:docPr id="1420" name="Obraz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0D" w:rsidRDefault="00620E33" w:rsidP="001E2A0D">
      <w:pPr>
        <w:spacing w:after="0"/>
        <w:rPr>
          <w:sz w:val="24"/>
          <w:lang w:eastAsia="pl-PL"/>
        </w:rPr>
      </w:pPr>
      <w:r w:rsidRPr="00214A73">
        <w:rPr>
          <w:rFonts w:ascii="Times New Roman" w:hAnsi="Times New Roman"/>
          <w:noProof/>
          <w:sz w:val="28"/>
          <w:lang w:eastAsia="pl-PL"/>
        </w:rPr>
        <w:drawing>
          <wp:anchor distT="0" distB="0" distL="114300" distR="114300" simplePos="0" relativeHeight="251953664" behindDoc="0" locked="0" layoutInCell="1" allowOverlap="1" wp14:anchorId="5B76B9DA" wp14:editId="74C4C4BF">
            <wp:simplePos x="0" y="0"/>
            <wp:positionH relativeFrom="column">
              <wp:posOffset>4486275</wp:posOffset>
            </wp:positionH>
            <wp:positionV relativeFrom="paragraph">
              <wp:posOffset>201295</wp:posOffset>
            </wp:positionV>
            <wp:extent cx="1743075" cy="1508125"/>
            <wp:effectExtent l="0" t="0" r="9525" b="0"/>
            <wp:wrapThrough wrapText="bothSides">
              <wp:wrapPolygon edited="0">
                <wp:start x="0" y="0"/>
                <wp:lineTo x="0" y="21282"/>
                <wp:lineTo x="21482" y="21282"/>
                <wp:lineTo x="21482" y="0"/>
                <wp:lineTo x="0" y="0"/>
              </wp:wrapPolygon>
            </wp:wrapThrough>
            <wp:docPr id="1416" name="Obraz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0D" w:rsidRDefault="001E2A0D" w:rsidP="001E2A0D">
      <w:pPr>
        <w:spacing w:after="0"/>
        <w:rPr>
          <w:sz w:val="24"/>
          <w:lang w:eastAsia="pl-PL"/>
        </w:rPr>
      </w:pPr>
    </w:p>
    <w:p w:rsidR="00214A73" w:rsidRDefault="00216C78" w:rsidP="00620E3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435DF">
        <w:rPr>
          <w:u w:val="single"/>
        </w:rPr>
        <w:t xml:space="preserve">Zad. </w:t>
      </w:r>
      <w:r w:rsidR="008A436F">
        <w:rPr>
          <w:u w:val="single"/>
        </w:rPr>
        <w:t>22</w:t>
      </w:r>
      <w:r w:rsidR="0010583A">
        <w:rPr>
          <w:u w:val="single"/>
        </w:rPr>
        <w:t>5</w:t>
      </w:r>
      <w:r w:rsidRPr="00C15162">
        <w:t xml:space="preserve">  </w:t>
      </w:r>
      <w:r w:rsidR="00214A73">
        <w:t xml:space="preserve"> </w:t>
      </w:r>
      <w:r w:rsidR="00214A73" w:rsidRPr="00214A73">
        <w:rPr>
          <w:rFonts w:ascii="Times New Roman" w:hAnsi="Times New Roman"/>
          <w:sz w:val="24"/>
        </w:rPr>
        <w:t xml:space="preserve">Prostokąt ABCD jest podstawą ostrosłupa ABCDS, punkt </w:t>
      </w:r>
    </w:p>
    <w:p w:rsid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214A73">
        <w:rPr>
          <w:rFonts w:ascii="Times New Roman" w:hAnsi="Times New Roman"/>
          <w:sz w:val="24"/>
        </w:rPr>
        <w:t xml:space="preserve">M </w:t>
      </w:r>
      <w:r>
        <w:rPr>
          <w:rFonts w:ascii="Times New Roman" w:hAnsi="Times New Roman"/>
          <w:sz w:val="24"/>
        </w:rPr>
        <w:t xml:space="preserve">jest </w:t>
      </w:r>
      <w:r w:rsidRPr="00214A73">
        <w:rPr>
          <w:rFonts w:ascii="Times New Roman" w:hAnsi="Times New Roman"/>
          <w:sz w:val="24"/>
        </w:rPr>
        <w:t xml:space="preserve">środkiem krawędzi AD, odcinek MS jest wysokością </w:t>
      </w:r>
      <w:r>
        <w:rPr>
          <w:rFonts w:ascii="Times New Roman" w:hAnsi="Times New Roman"/>
          <w:sz w:val="24"/>
        </w:rPr>
        <w:t xml:space="preserve"> </w:t>
      </w:r>
    </w:p>
    <w:p w:rsid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ostrosłupa. Dane są </w:t>
      </w:r>
      <w:r w:rsidRPr="00214A73">
        <w:rPr>
          <w:rFonts w:ascii="Times New Roman" w:hAnsi="Times New Roman"/>
          <w:sz w:val="24"/>
        </w:rPr>
        <w:t xml:space="preserve">następujące długości krawędzi: AD =10 cm, </w:t>
      </w:r>
      <w:r>
        <w:rPr>
          <w:rFonts w:ascii="Times New Roman" w:hAnsi="Times New Roman"/>
          <w:sz w:val="24"/>
        </w:rPr>
        <w:t xml:space="preserve"> </w:t>
      </w:r>
    </w:p>
    <w:p w:rsidR="00214A73" w:rsidRP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214A73">
        <w:rPr>
          <w:rFonts w:ascii="Times New Roman" w:hAnsi="Times New Roman"/>
          <w:sz w:val="24"/>
        </w:rPr>
        <w:t xml:space="preserve">AS = 13 cm oraz AB = 20 cm. </w:t>
      </w:r>
    </w:p>
    <w:p w:rsidR="00214A73" w:rsidRPr="00214A73" w:rsidRDefault="00214A73" w:rsidP="00214A73">
      <w:pPr>
        <w:spacing w:after="0"/>
        <w:rPr>
          <w:rFonts w:ascii="Times New Roman" w:hAnsi="Times New Roman"/>
          <w:sz w:val="24"/>
        </w:rPr>
      </w:pPr>
      <w:r w:rsidRPr="00214A73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</w:t>
      </w:r>
      <w:r w:rsidRPr="00214A73">
        <w:rPr>
          <w:rFonts w:ascii="Times New Roman" w:hAnsi="Times New Roman"/>
          <w:sz w:val="24"/>
        </w:rPr>
        <w:t xml:space="preserve">    Oblicz objętość ostrosłupa.</w:t>
      </w:r>
    </w:p>
    <w:p w:rsidR="00214A73" w:rsidRDefault="00214A73" w:rsidP="00214A73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0583A" w:rsidRDefault="0010583A" w:rsidP="00BB2A30">
      <w:pPr>
        <w:pStyle w:val="Tekstpodstawowy"/>
        <w:widowControl w:val="0"/>
        <w:tabs>
          <w:tab w:val="left" w:pos="654"/>
        </w:tabs>
        <w:spacing w:line="360" w:lineRule="auto"/>
        <w:rPr>
          <w:rFonts w:ascii="Arial" w:eastAsia="Arial" w:hAnsi="Arial" w:cs="Arial"/>
          <w:w w:val="99"/>
        </w:rPr>
      </w:pPr>
      <w:r w:rsidRPr="008A7CDF">
        <w:rPr>
          <w:u w:val="single"/>
        </w:rPr>
        <w:t xml:space="preserve">Zad. </w:t>
      </w:r>
      <w:r w:rsidR="008A436F">
        <w:rPr>
          <w:u w:val="single"/>
        </w:rPr>
        <w:t>22</w:t>
      </w:r>
      <w:r>
        <w:rPr>
          <w:u w:val="single"/>
        </w:rPr>
        <w:t>6</w:t>
      </w:r>
      <w:r>
        <w:t xml:space="preserve">  </w:t>
      </w:r>
      <w:r w:rsidRPr="008A7CDF">
        <w:rPr>
          <w:spacing w:val="-1"/>
        </w:rPr>
        <w:t>P</w:t>
      </w:r>
      <w:r w:rsidRPr="008A7CDF">
        <w:t>ole</w:t>
      </w:r>
      <w:r>
        <w:rPr>
          <w:spacing w:val="6"/>
        </w:rPr>
        <w:t xml:space="preserve"> </w:t>
      </w:r>
      <w:r>
        <w:t>po</w:t>
      </w:r>
      <w:r>
        <w:rPr>
          <w:spacing w:val="3"/>
        </w:rPr>
        <w:t>w</w:t>
      </w:r>
      <w:r>
        <w:t>ie</w:t>
      </w:r>
      <w:r>
        <w:rPr>
          <w:spacing w:val="-2"/>
        </w:rPr>
        <w:t>r</w:t>
      </w:r>
      <w:r>
        <w:rPr>
          <w:spacing w:val="1"/>
        </w:rPr>
        <w:t>z</w:t>
      </w:r>
      <w:r>
        <w:t>chni</w:t>
      </w:r>
      <w:r>
        <w:rPr>
          <w:spacing w:val="8"/>
        </w:rPr>
        <w:t xml:space="preserve"> </w:t>
      </w:r>
      <w:r>
        <w:t>c</w:t>
      </w:r>
      <w:r>
        <w:rPr>
          <w:spacing w:val="-1"/>
        </w:rPr>
        <w:t>a</w:t>
      </w:r>
      <w:r>
        <w:t>łko</w:t>
      </w:r>
      <w:r>
        <w:rPr>
          <w:spacing w:val="3"/>
        </w:rPr>
        <w:t>w</w:t>
      </w:r>
      <w:r>
        <w:t>itej</w:t>
      </w:r>
      <w:r>
        <w:rPr>
          <w:spacing w:val="6"/>
        </w:rPr>
        <w:t xml:space="preserve"> </w:t>
      </w:r>
      <w:r>
        <w:t>g</w:t>
      </w:r>
      <w:r>
        <w:rPr>
          <w:spacing w:val="-1"/>
        </w:rPr>
        <w:t>r</w:t>
      </w:r>
      <w:r>
        <w:t>aniasto</w:t>
      </w:r>
      <w:r>
        <w:rPr>
          <w:spacing w:val="1"/>
        </w:rPr>
        <w:t>s</w:t>
      </w:r>
      <w:r>
        <w:t>łu</w:t>
      </w:r>
      <w:r>
        <w:rPr>
          <w:spacing w:val="1"/>
        </w:rPr>
        <w:t>p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a</w:t>
      </w:r>
      <w:r>
        <w:rPr>
          <w:spacing w:val="2"/>
        </w:rPr>
        <w:t>w</w:t>
      </w:r>
      <w:r>
        <w:t>idło</w:t>
      </w:r>
      <w:r>
        <w:rPr>
          <w:spacing w:val="3"/>
        </w:rPr>
        <w:t>w</w:t>
      </w:r>
      <w:r>
        <w:t>ego</w:t>
      </w:r>
      <w:r>
        <w:rPr>
          <w:spacing w:val="8"/>
        </w:rPr>
        <w:t xml:space="preserve"> </w:t>
      </w:r>
      <w:r>
        <w:t>c</w:t>
      </w:r>
      <w:r>
        <w:rPr>
          <w:spacing w:val="-2"/>
        </w:rPr>
        <w:t>z</w:t>
      </w:r>
      <w:r>
        <w:rPr>
          <w:spacing w:val="3"/>
        </w:rPr>
        <w:t>w</w:t>
      </w:r>
      <w:r>
        <w:t>o</w:t>
      </w:r>
      <w:r>
        <w:rPr>
          <w:spacing w:val="-1"/>
        </w:rPr>
        <w:t>r</w:t>
      </w:r>
      <w:r>
        <w:t>ok</w:t>
      </w:r>
      <w:r>
        <w:rPr>
          <w:spacing w:val="-1"/>
        </w:rPr>
        <w:t>ą</w:t>
      </w:r>
      <w:r>
        <w:t>tnego</w:t>
      </w:r>
      <w:r>
        <w:rPr>
          <w:spacing w:val="7"/>
        </w:rPr>
        <w:t xml:space="preserve"> </w:t>
      </w:r>
      <w:r>
        <w:t>je</w:t>
      </w:r>
      <w:r>
        <w:rPr>
          <w:spacing w:val="-1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t>ó</w:t>
      </w:r>
      <w:r>
        <w:rPr>
          <w:spacing w:val="3"/>
        </w:rPr>
        <w:t>w</w:t>
      </w:r>
      <w:r>
        <w:t>ne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>6</w:t>
      </w:r>
      <w:r>
        <w:t>4</w:t>
      </w:r>
      <w:r>
        <w:rPr>
          <w:spacing w:val="7"/>
        </w:rPr>
        <w:t xml:space="preserve"> </w:t>
      </w:r>
      <w:r>
        <w:t>c</w:t>
      </w:r>
      <w:r>
        <w:rPr>
          <w:spacing w:val="10"/>
        </w:rPr>
        <w:t>m</w:t>
      </w:r>
      <w:r>
        <w:rPr>
          <w:rFonts w:ascii="Arial" w:eastAsia="Arial" w:hAnsi="Arial" w:cs="Arial"/>
          <w:spacing w:val="-1"/>
          <w:position w:val="10"/>
          <w:sz w:val="13"/>
          <w:szCs w:val="13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w w:val="99"/>
        </w:rPr>
        <w:t xml:space="preserve">   </w:t>
      </w:r>
    </w:p>
    <w:p w:rsidR="0010583A" w:rsidRDefault="004443EF" w:rsidP="00620E33">
      <w:pPr>
        <w:pStyle w:val="Tekstpodstawowy"/>
        <w:widowControl w:val="0"/>
        <w:tabs>
          <w:tab w:val="left" w:pos="654"/>
        </w:tabs>
        <w:spacing w:after="240" w:line="360" w:lineRule="auto"/>
      </w:pPr>
      <w:r>
        <w:rPr>
          <w:noProof/>
        </w:rPr>
        <w:drawing>
          <wp:anchor distT="0" distB="0" distL="114300" distR="114300" simplePos="0" relativeHeight="251991552" behindDoc="0" locked="0" layoutInCell="1" allowOverlap="1" wp14:anchorId="78209A03" wp14:editId="15C16E70">
            <wp:simplePos x="0" y="0"/>
            <wp:positionH relativeFrom="column">
              <wp:posOffset>4981575</wp:posOffset>
            </wp:positionH>
            <wp:positionV relativeFrom="paragraph">
              <wp:posOffset>332105</wp:posOffset>
            </wp:positionV>
            <wp:extent cx="1304925" cy="1399540"/>
            <wp:effectExtent l="0" t="0" r="9525" b="0"/>
            <wp:wrapThrough wrapText="bothSides">
              <wp:wrapPolygon edited="0">
                <wp:start x="0" y="0"/>
                <wp:lineTo x="0" y="21169"/>
                <wp:lineTo x="21442" y="21169"/>
                <wp:lineTo x="21442" y="0"/>
                <wp:lineTo x="0" y="0"/>
              </wp:wrapPolygon>
            </wp:wrapThrough>
            <wp:docPr id="1405" name="Obraz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3A">
        <w:rPr>
          <w:rFonts w:ascii="Arial" w:eastAsia="Arial" w:hAnsi="Arial" w:cs="Arial"/>
          <w:w w:val="99"/>
        </w:rPr>
        <w:t xml:space="preserve">     </w:t>
      </w:r>
      <w:r w:rsidR="0010583A">
        <w:rPr>
          <w:spacing w:val="-1"/>
        </w:rPr>
        <w:t>P</w:t>
      </w:r>
      <w:r w:rsidR="0010583A">
        <w:t>ole</w:t>
      </w:r>
      <w:r w:rsidR="0010583A">
        <w:rPr>
          <w:spacing w:val="-1"/>
        </w:rPr>
        <w:t xml:space="preserve"> </w:t>
      </w:r>
      <w:r w:rsidR="0010583A">
        <w:t>podsta</w:t>
      </w:r>
      <w:r w:rsidR="0010583A">
        <w:rPr>
          <w:spacing w:val="3"/>
        </w:rPr>
        <w:t>w</w:t>
      </w:r>
      <w:r w:rsidR="0010583A">
        <w:t>y</w:t>
      </w:r>
      <w:r w:rsidR="0010583A">
        <w:rPr>
          <w:spacing w:val="-3"/>
        </w:rPr>
        <w:t xml:space="preserve"> </w:t>
      </w:r>
      <w:r w:rsidR="0010583A">
        <w:t>t</w:t>
      </w:r>
      <w:r w:rsidR="0010583A">
        <w:rPr>
          <w:spacing w:val="1"/>
        </w:rPr>
        <w:t>e</w:t>
      </w:r>
      <w:r w:rsidR="0010583A">
        <w:t>j b</w:t>
      </w:r>
      <w:r w:rsidR="0010583A">
        <w:rPr>
          <w:spacing w:val="1"/>
        </w:rPr>
        <w:t>r</w:t>
      </w:r>
      <w:r w:rsidR="0010583A">
        <w:rPr>
          <w:spacing w:val="-3"/>
        </w:rPr>
        <w:t>y</w:t>
      </w:r>
      <w:r w:rsidR="0010583A">
        <w:rPr>
          <w:spacing w:val="2"/>
        </w:rPr>
        <w:t>ł</w:t>
      </w:r>
      <w:r w:rsidR="0010583A">
        <w:t>y</w:t>
      </w:r>
      <w:r w:rsidR="0010583A">
        <w:rPr>
          <w:spacing w:val="2"/>
        </w:rPr>
        <w:t xml:space="preserve"> </w:t>
      </w:r>
      <w:r w:rsidR="0010583A">
        <w:rPr>
          <w:spacing w:val="1"/>
        </w:rPr>
        <w:t>s</w:t>
      </w:r>
      <w:r w:rsidR="0010583A">
        <w:t>tano</w:t>
      </w:r>
      <w:r w:rsidR="0010583A">
        <w:rPr>
          <w:spacing w:val="3"/>
        </w:rPr>
        <w:t>w</w:t>
      </w:r>
      <w:r w:rsidR="0010583A">
        <w:t>i 7</w:t>
      </w:r>
      <w:r w:rsidR="0010583A">
        <w:rPr>
          <w:spacing w:val="-1"/>
        </w:rPr>
        <w:t>5</w:t>
      </w:r>
      <w:r w:rsidR="0010583A">
        <w:t>%</w:t>
      </w:r>
      <w:r w:rsidR="0010583A">
        <w:rPr>
          <w:spacing w:val="-2"/>
        </w:rPr>
        <w:t xml:space="preserve"> </w:t>
      </w:r>
      <w:r w:rsidR="0010583A">
        <w:t>pola po</w:t>
      </w:r>
      <w:r w:rsidR="0010583A">
        <w:rPr>
          <w:spacing w:val="3"/>
        </w:rPr>
        <w:t>w</w:t>
      </w:r>
      <w:r w:rsidR="0010583A">
        <w:t>ie</w:t>
      </w:r>
      <w:r w:rsidR="0010583A">
        <w:rPr>
          <w:spacing w:val="-2"/>
        </w:rPr>
        <w:t>r</w:t>
      </w:r>
      <w:r w:rsidR="0010583A">
        <w:rPr>
          <w:spacing w:val="1"/>
        </w:rPr>
        <w:t>z</w:t>
      </w:r>
      <w:r w:rsidR="0010583A">
        <w:t>chni jednej</w:t>
      </w:r>
      <w:r w:rsidR="0010583A">
        <w:rPr>
          <w:spacing w:val="-1"/>
        </w:rPr>
        <w:t xml:space="preserve"> </w:t>
      </w:r>
      <w:r w:rsidR="0010583A">
        <w:rPr>
          <w:spacing w:val="1"/>
        </w:rPr>
        <w:t>ś</w:t>
      </w:r>
      <w:r w:rsidR="0010583A">
        <w:t>ci</w:t>
      </w:r>
      <w:r w:rsidR="0010583A">
        <w:rPr>
          <w:spacing w:val="-1"/>
        </w:rPr>
        <w:t>a</w:t>
      </w:r>
      <w:r w:rsidR="0010583A">
        <w:rPr>
          <w:spacing w:val="3"/>
        </w:rPr>
        <w:t>n</w:t>
      </w:r>
      <w:r w:rsidR="0010583A">
        <w:t>y</w:t>
      </w:r>
      <w:r w:rsidR="0010583A">
        <w:rPr>
          <w:spacing w:val="-3"/>
        </w:rPr>
        <w:t xml:space="preserve"> </w:t>
      </w:r>
      <w:r w:rsidR="0010583A">
        <w:t>b</w:t>
      </w:r>
      <w:r w:rsidR="0010583A">
        <w:rPr>
          <w:spacing w:val="3"/>
        </w:rPr>
        <w:t>o</w:t>
      </w:r>
      <w:r w:rsidR="0010583A">
        <w:t>cznej.</w:t>
      </w:r>
      <w:r w:rsidR="0010583A">
        <w:rPr>
          <w:spacing w:val="-1"/>
        </w:rPr>
        <w:t xml:space="preserve"> </w:t>
      </w:r>
      <w:r w:rsidR="0010583A">
        <w:t>Obli</w:t>
      </w:r>
      <w:r w:rsidR="0010583A">
        <w:rPr>
          <w:spacing w:val="-1"/>
        </w:rPr>
        <w:t>c</w:t>
      </w:r>
      <w:r w:rsidR="0010583A">
        <w:t>z</w:t>
      </w:r>
      <w:r w:rsidR="0010583A">
        <w:rPr>
          <w:spacing w:val="1"/>
        </w:rPr>
        <w:t xml:space="preserve"> </w:t>
      </w:r>
      <w:r w:rsidR="0010583A">
        <w:rPr>
          <w:spacing w:val="3"/>
        </w:rPr>
        <w:t>w</w:t>
      </w:r>
      <w:r w:rsidR="0010583A">
        <w:rPr>
          <w:spacing w:val="-3"/>
        </w:rPr>
        <w:t>y</w:t>
      </w:r>
      <w:r w:rsidR="0010583A">
        <w:t>sok</w:t>
      </w:r>
      <w:r w:rsidR="0010583A">
        <w:rPr>
          <w:spacing w:val="2"/>
        </w:rPr>
        <w:t>o</w:t>
      </w:r>
      <w:r w:rsidR="0010583A">
        <w:t>ść</w:t>
      </w:r>
      <w:r w:rsidR="0010583A">
        <w:rPr>
          <w:w w:val="99"/>
        </w:rPr>
        <w:t xml:space="preserve"> </w:t>
      </w:r>
      <w:r w:rsidR="0010583A">
        <w:t>b</w:t>
      </w:r>
      <w:r w:rsidR="0010583A">
        <w:rPr>
          <w:spacing w:val="1"/>
        </w:rPr>
        <w:t>r</w:t>
      </w:r>
      <w:r w:rsidR="0010583A">
        <w:rPr>
          <w:spacing w:val="-3"/>
        </w:rPr>
        <w:t>y</w:t>
      </w:r>
      <w:r w:rsidR="0010583A">
        <w:rPr>
          <w:spacing w:val="2"/>
        </w:rPr>
        <w:t>ł</w:t>
      </w:r>
      <w:r w:rsidR="0010583A">
        <w:rPr>
          <w:spacing w:val="-3"/>
        </w:rPr>
        <w:t>y</w:t>
      </w:r>
      <w:r w:rsidR="0010583A">
        <w:t>.</w:t>
      </w:r>
    </w:p>
    <w:p w:rsidR="0010583A" w:rsidRPr="00F80513" w:rsidRDefault="0010583A" w:rsidP="00D15A4E">
      <w:pPr>
        <w:pStyle w:val="Tekstpodstawowy"/>
        <w:rPr>
          <w:spacing w:val="1"/>
          <w:sz w:val="4"/>
          <w:u w:val="single"/>
        </w:rPr>
      </w:pPr>
    </w:p>
    <w:p w:rsidR="0010583A" w:rsidRPr="00BF2517" w:rsidRDefault="0010583A" w:rsidP="00D15A4E">
      <w:pPr>
        <w:pStyle w:val="Tekstpodstawowy"/>
        <w:rPr>
          <w:spacing w:val="1"/>
          <w:sz w:val="16"/>
          <w:u w:val="single"/>
        </w:rPr>
      </w:pPr>
    </w:p>
    <w:p w:rsidR="004443EF" w:rsidRDefault="00CE5CAD" w:rsidP="004443EF">
      <w:pPr>
        <w:tabs>
          <w:tab w:val="left" w:pos="1080"/>
        </w:tabs>
        <w:spacing w:after="0" w:line="480" w:lineRule="auto"/>
        <w:rPr>
          <w:sz w:val="24"/>
          <w:lang w:eastAsia="pl-PL"/>
        </w:rPr>
      </w:pPr>
      <w:r w:rsidRPr="003D45F6">
        <w:rPr>
          <w:sz w:val="24"/>
          <w:u w:val="single"/>
        </w:rPr>
        <w:t xml:space="preserve">Zad. </w:t>
      </w:r>
      <w:r w:rsidR="008A436F">
        <w:rPr>
          <w:sz w:val="24"/>
          <w:u w:val="single"/>
        </w:rPr>
        <w:t>227</w:t>
      </w:r>
      <w:r w:rsidRPr="003D45F6">
        <w:rPr>
          <w:sz w:val="24"/>
        </w:rPr>
        <w:t xml:space="preserve">  </w:t>
      </w:r>
      <w:r w:rsidR="004443EF">
        <w:rPr>
          <w:sz w:val="24"/>
          <w:lang w:eastAsia="pl-PL"/>
        </w:rPr>
        <w:t xml:space="preserve">Trójkąt na rysunku jest ścianą boczną ostrosłupa    </w:t>
      </w:r>
    </w:p>
    <w:p w:rsidR="004443EF" w:rsidRDefault="004443EF" w:rsidP="004443EF">
      <w:pPr>
        <w:tabs>
          <w:tab w:val="left" w:pos="1080"/>
        </w:tabs>
        <w:spacing w:after="0" w:line="48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prawidłowego trójkątnego. Oblicz sumę długości krawędzi tego   </w:t>
      </w:r>
    </w:p>
    <w:p w:rsidR="004443EF" w:rsidRDefault="004443EF" w:rsidP="004443E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ostrosłupa, oraz pole podstawy.</w:t>
      </w:r>
    </w:p>
    <w:p w:rsidR="00A2131D" w:rsidRPr="003D45F6" w:rsidRDefault="00A2131D" w:rsidP="004443EF">
      <w:pPr>
        <w:spacing w:after="0"/>
        <w:rPr>
          <w:sz w:val="24"/>
        </w:rPr>
      </w:pPr>
    </w:p>
    <w:p w:rsidR="00373439" w:rsidRPr="002F61E3" w:rsidRDefault="00373439" w:rsidP="008A360C">
      <w:pPr>
        <w:spacing w:after="0"/>
        <w:rPr>
          <w:sz w:val="2"/>
          <w:u w:val="single"/>
        </w:rPr>
      </w:pPr>
    </w:p>
    <w:p w:rsidR="001B12DC" w:rsidRPr="00216C78" w:rsidRDefault="001B12DC" w:rsidP="001B12DC">
      <w:pPr>
        <w:pStyle w:val="Akapitzlist"/>
        <w:spacing w:after="0" w:line="240" w:lineRule="auto"/>
        <w:ind w:left="3192"/>
        <w:rPr>
          <w:rFonts w:ascii="Times New Roman" w:eastAsia="Times New Roman" w:hAnsi="Times New Roman"/>
          <w:sz w:val="6"/>
          <w:szCs w:val="30"/>
          <w:lang w:eastAsia="pl-PL"/>
        </w:rPr>
      </w:pPr>
    </w:p>
    <w:p w:rsidR="00E64F46" w:rsidRPr="00E64F46" w:rsidRDefault="00E64F46" w:rsidP="00E64F4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E64F46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228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>Kartonowe opakowanie ma kształt prostopadłościanu o wysokości 2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413744" w:rsidRPr="00E64F46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 i objętości 144 dm</w:t>
      </w:r>
      <w:r>
        <w:rPr>
          <w:rFonts w:ascii="Times New Roman" w:eastAsia="Times New Roman" w:hAnsi="Times New Roman"/>
          <w:sz w:val="24"/>
          <w:szCs w:val="30"/>
          <w:vertAlign w:val="superscript"/>
          <w:lang w:eastAsia="pl-PL"/>
        </w:rPr>
        <w:t>3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</w:p>
    <w:p w:rsidR="00E64F46" w:rsidRPr="00E64F46" w:rsidRDefault="008A436F" w:rsidP="00E64F4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="00E64F46"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Jakie wymiary może mieć podstawa tego prostopadłościanu? </w:t>
      </w:r>
    </w:p>
    <w:p w:rsidR="00E64F46" w:rsidRPr="002F61E3" w:rsidRDefault="00E64F46" w:rsidP="00511821">
      <w:pPr>
        <w:pStyle w:val="Akapitzlist"/>
        <w:numPr>
          <w:ilvl w:val="0"/>
          <w:numId w:val="26"/>
        </w:num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a = 12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12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="002F61E3"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  <w:r w:rsid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 B.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6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18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</w:p>
    <w:p w:rsidR="00E64F46" w:rsidRPr="002F61E3" w:rsidRDefault="00E64F46" w:rsidP="00620E33">
      <w:pPr>
        <w:pStyle w:val="Akapitzlist"/>
        <w:numPr>
          <w:ilvl w:val="0"/>
          <w:numId w:val="26"/>
        </w:numPr>
        <w:rPr>
          <w:rFonts w:ascii="Times New Roman" w:eastAsia="Times New Roman" w:hAnsi="Times New Roman"/>
          <w:sz w:val="24"/>
          <w:szCs w:val="30"/>
          <w:lang w:eastAsia="pl-PL"/>
        </w:rPr>
      </w:pP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4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16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="002F61E3"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     D.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8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9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</w:p>
    <w:p w:rsidR="003A534B" w:rsidRPr="00C15236" w:rsidRDefault="003A534B" w:rsidP="003A534B">
      <w:pPr>
        <w:spacing w:after="0"/>
        <w:rPr>
          <w:rFonts w:ascii="Times New Roman" w:eastAsia="Times New Roman" w:hAnsi="Times New Roman"/>
          <w:sz w:val="16"/>
          <w:szCs w:val="30"/>
          <w:lang w:eastAsia="pl-PL"/>
        </w:rPr>
      </w:pPr>
    </w:p>
    <w:p w:rsidR="00B812AB" w:rsidRPr="00C15236" w:rsidRDefault="00B812AB" w:rsidP="00391036">
      <w:pPr>
        <w:spacing w:after="0"/>
        <w:rPr>
          <w:rFonts w:ascii="Times New Roman" w:eastAsia="Times New Roman" w:hAnsi="Times New Roman"/>
          <w:sz w:val="2"/>
          <w:szCs w:val="30"/>
          <w:u w:val="single"/>
          <w:lang w:eastAsia="pl-PL"/>
        </w:rPr>
      </w:pPr>
    </w:p>
    <w:p w:rsidR="00DD28C3" w:rsidRDefault="00DD28C3" w:rsidP="00F8051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 w:rsidRPr="00413A6C">
        <w:rPr>
          <w:noProof/>
          <w:sz w:val="24"/>
          <w:u w:val="single"/>
          <w:lang w:eastAsia="pl-PL"/>
        </w:rPr>
        <w:lastRenderedPageBreak/>
        <w:drawing>
          <wp:anchor distT="0" distB="0" distL="114300" distR="114300" simplePos="0" relativeHeight="251783680" behindDoc="0" locked="0" layoutInCell="1" allowOverlap="1" wp14:anchorId="1011695B" wp14:editId="07037E03">
            <wp:simplePos x="0" y="0"/>
            <wp:positionH relativeFrom="column">
              <wp:posOffset>5457825</wp:posOffset>
            </wp:positionH>
            <wp:positionV relativeFrom="paragraph">
              <wp:posOffset>0</wp:posOffset>
            </wp:positionV>
            <wp:extent cx="738548" cy="1260390"/>
            <wp:effectExtent l="0" t="0" r="4445" b="0"/>
            <wp:wrapThrough wrapText="bothSides">
              <wp:wrapPolygon edited="0">
                <wp:start x="0" y="0"/>
                <wp:lineTo x="0" y="21230"/>
                <wp:lineTo x="21173" y="21230"/>
                <wp:lineTo x="21173" y="0"/>
                <wp:lineTo x="0" y="0"/>
              </wp:wrapPolygon>
            </wp:wrapThrough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48" cy="12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EC" w:rsidRPr="00B136EC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229</w:t>
      </w:r>
      <w:r w:rsidR="00B136EC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>
        <w:rPr>
          <w:sz w:val="24"/>
          <w:lang w:eastAsia="pl-PL"/>
        </w:rPr>
        <w:t xml:space="preserve">Układamy na sobie sześciany o krawędzi </w:t>
      </w:r>
      <m:oMath>
        <m:r>
          <w:rPr>
            <w:rFonts w:ascii="Cambria Math" w:hAnsi="Cambria Math"/>
            <w:sz w:val="24"/>
            <w:lang w:eastAsia="pl-PL"/>
          </w:rPr>
          <m:t>1</m:t>
        </m:r>
      </m:oMath>
      <w:r>
        <w:rPr>
          <w:sz w:val="24"/>
          <w:lang w:eastAsia="pl-PL"/>
        </w:rPr>
        <w:t>, jak na rysunku.</w:t>
      </w:r>
    </w:p>
    <w:p w:rsidR="00DD28C3" w:rsidRDefault="00BF1BE0" w:rsidP="00F8051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>Jaką długość ma p</w:t>
      </w:r>
      <w:r w:rsidR="00DD28C3">
        <w:rPr>
          <w:sz w:val="24"/>
          <w:lang w:eastAsia="pl-PL"/>
        </w:rPr>
        <w:t>rzekątna prostopadłościanu zb</w:t>
      </w:r>
      <w:r>
        <w:rPr>
          <w:sz w:val="24"/>
          <w:lang w:eastAsia="pl-PL"/>
        </w:rPr>
        <w:t>udowanego z dwóch sześcianów</w:t>
      </w:r>
      <w:r w:rsidR="00DD28C3">
        <w:rPr>
          <w:sz w:val="24"/>
          <w:lang w:eastAsia="pl-PL"/>
        </w:rPr>
        <w:t xml:space="preserve">  ?</w:t>
      </w:r>
    </w:p>
    <w:p w:rsidR="00DD28C3" w:rsidRDefault="00DD28C3" w:rsidP="00F80513">
      <w:pPr>
        <w:tabs>
          <w:tab w:val="left" w:pos="1080"/>
        </w:tabs>
        <w:spacing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Długość przekątnej bryły powstałej z ułożenia </w:t>
      </w:r>
      <m:oMath>
        <m:r>
          <w:rPr>
            <w:rFonts w:ascii="Cambria Math" w:hAnsi="Cambria Math"/>
            <w:sz w:val="24"/>
            <w:lang w:eastAsia="pl-PL"/>
          </w:rPr>
          <m:t>n</m:t>
        </m:r>
      </m:oMath>
      <w:r>
        <w:rPr>
          <w:sz w:val="24"/>
          <w:lang w:eastAsia="pl-PL"/>
        </w:rPr>
        <w:t xml:space="preserve"> sześcianów można obliczyć ze wzoru:</w:t>
      </w:r>
    </w:p>
    <w:p w:rsidR="00DD28C3" w:rsidRPr="001C0F97" w:rsidRDefault="00DD28C3" w:rsidP="00DD28C3">
      <w:pPr>
        <w:pStyle w:val="Akapitzlist"/>
        <w:numPr>
          <w:ilvl w:val="0"/>
          <w:numId w:val="37"/>
        </w:numPr>
        <w:tabs>
          <w:tab w:val="left" w:pos="1080"/>
        </w:tabs>
        <w:rPr>
          <w:sz w:val="24"/>
          <w:lang w:eastAsia="pl-PL"/>
        </w:rPr>
      </w:pPr>
      <m:oMath>
        <m:r>
          <w:rPr>
            <w:rFonts w:ascii="Cambria Math" w:hAnsi="Cambria Math"/>
            <w:sz w:val="24"/>
            <w:lang w:eastAsia="pl-PL"/>
          </w:rPr>
          <m:t>n+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3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B.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n+2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    C.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eastAsia="pl-PL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lang w:eastAsia="pl-PL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eastAsia="pl-PL"/>
              </w:rPr>
              <m:t>+2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 D.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eastAsia="pl-PL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lang w:eastAsia="pl-PL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eastAsia="pl-PL"/>
              </w:rPr>
              <m:t>+1</m:t>
            </m:r>
          </m:e>
        </m:rad>
      </m:oMath>
    </w:p>
    <w:p w:rsidR="00BF1BE0" w:rsidRDefault="00BF1BE0" w:rsidP="00DD28C3">
      <w:pPr>
        <w:spacing w:line="480" w:lineRule="auto"/>
        <w:rPr>
          <w:u w:val="single"/>
        </w:rPr>
      </w:pPr>
    </w:p>
    <w:p w:rsidR="00DD28C3" w:rsidRDefault="00DD28C3" w:rsidP="004443EF">
      <w:pPr>
        <w:spacing w:after="0"/>
        <w:rPr>
          <w:sz w:val="24"/>
          <w:lang w:eastAsia="pl-PL"/>
        </w:rPr>
      </w:pPr>
      <w:r w:rsidRPr="00413A6C">
        <w:rPr>
          <w:noProof/>
          <w:sz w:val="24"/>
          <w:u w:val="single"/>
          <w:lang w:eastAsia="pl-PL"/>
        </w:rPr>
        <w:drawing>
          <wp:anchor distT="0" distB="0" distL="114300" distR="114300" simplePos="0" relativeHeight="251787776" behindDoc="0" locked="0" layoutInCell="1" allowOverlap="1" wp14:anchorId="40BDC0E9" wp14:editId="4A9E8CF3">
            <wp:simplePos x="0" y="0"/>
            <wp:positionH relativeFrom="column">
              <wp:posOffset>4514850</wp:posOffset>
            </wp:positionH>
            <wp:positionV relativeFrom="paragraph">
              <wp:posOffset>8255</wp:posOffset>
            </wp:positionV>
            <wp:extent cx="1752600" cy="1084640"/>
            <wp:effectExtent l="0" t="0" r="0" b="1270"/>
            <wp:wrapThrough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hrough>
            <wp:docPr id="1403" name="Obraz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 xml:space="preserve">Zad. </w:t>
      </w:r>
      <w:r w:rsidR="008A436F">
        <w:rPr>
          <w:u w:val="single"/>
        </w:rPr>
        <w:t>230</w:t>
      </w:r>
      <w:r>
        <w:rPr>
          <w:u w:val="single"/>
        </w:rPr>
        <w:t xml:space="preserve"> </w:t>
      </w:r>
      <w:r>
        <w:t xml:space="preserve">  </w:t>
      </w:r>
      <w:r w:rsidR="004443EF">
        <w:t xml:space="preserve"> </w:t>
      </w:r>
      <w:r>
        <w:rPr>
          <w:sz w:val="24"/>
          <w:lang w:eastAsia="pl-PL"/>
        </w:rPr>
        <w:t xml:space="preserve">Z modelu prostopadłościanu wycięto sześcian o krawędzi </w:t>
      </w:r>
      <m:oMath>
        <m:r>
          <w:rPr>
            <w:rFonts w:ascii="Cambria Math" w:hAnsi="Cambria Math"/>
            <w:sz w:val="24"/>
            <w:lang w:eastAsia="pl-PL"/>
          </w:rPr>
          <m:t xml:space="preserve">        1 dm</m:t>
        </m:r>
      </m:oMath>
      <w:r>
        <w:rPr>
          <w:sz w:val="24"/>
          <w:lang w:eastAsia="pl-PL"/>
        </w:rPr>
        <w:t xml:space="preserve"> jak na rysunku. Pole powierzchni całkowitej powstałego     </w:t>
      </w:r>
    </w:p>
    <w:p w:rsidR="00DD28C3" w:rsidRDefault="00DD28C3" w:rsidP="004443EF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graniastosłupa jest  mniejsze od pola powierzchni   </w:t>
      </w:r>
    </w:p>
    <w:p w:rsidR="00620E33" w:rsidRDefault="00DD28C3" w:rsidP="004443EF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prostopadłościanu o :   </w:t>
      </w:r>
      <w:r w:rsidR="00620E33">
        <w:rPr>
          <w:sz w:val="24"/>
          <w:lang w:eastAsia="pl-PL"/>
        </w:rPr>
        <w:t xml:space="preserve">            </w:t>
      </w:r>
    </w:p>
    <w:p w:rsidR="00DD28C3" w:rsidRDefault="00620E33" w:rsidP="00BF1BE0">
      <w:pPr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A. 2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B.  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C. 6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D.  9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</w:p>
    <w:p w:rsidR="007423E9" w:rsidRPr="004443EF" w:rsidRDefault="007423E9" w:rsidP="00080049">
      <w:pPr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4443EF">
        <w:rPr>
          <w:rFonts w:ascii="Times New Roman" w:hAnsi="Times New Roman"/>
          <w:sz w:val="24"/>
          <w:szCs w:val="24"/>
        </w:rPr>
        <w:t xml:space="preserve">Zad. </w:t>
      </w:r>
      <w:r w:rsidR="008A436F" w:rsidRPr="004443EF">
        <w:rPr>
          <w:rFonts w:ascii="Times New Roman" w:hAnsi="Times New Roman"/>
          <w:sz w:val="24"/>
          <w:szCs w:val="24"/>
        </w:rPr>
        <w:t>231</w:t>
      </w:r>
      <w:r w:rsidRPr="004443EF">
        <w:rPr>
          <w:rFonts w:ascii="Times New Roman" w:hAnsi="Times New Roman"/>
          <w:sz w:val="24"/>
          <w:szCs w:val="24"/>
        </w:rPr>
        <w:t xml:space="preserve"> </w:t>
      </w:r>
      <w:r w:rsidR="004443EF">
        <w:rPr>
          <w:rFonts w:ascii="Times New Roman" w:hAnsi="Times New Roman"/>
          <w:sz w:val="24"/>
          <w:szCs w:val="24"/>
        </w:rPr>
        <w:t xml:space="preserve">  </w:t>
      </w:r>
      <w:r w:rsidR="00DD28C3" w:rsidRPr="004443EF">
        <w:rPr>
          <w:rFonts w:ascii="Times New Roman" w:hAnsi="Times New Roman"/>
          <w:sz w:val="24"/>
          <w:szCs w:val="24"/>
        </w:rPr>
        <w:t xml:space="preserve"> </w:t>
      </w:r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Czy z drutu o długości </w:t>
      </w:r>
      <m:oMath>
        <m:r>
          <w:rPr>
            <w:rFonts w:ascii="Cambria Math" w:hAnsi="Cambria Math"/>
            <w:sz w:val="24"/>
            <w:szCs w:val="24"/>
            <w:lang w:eastAsia="pl-PL"/>
          </w:rPr>
          <m:t>75 cm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 można wykonać szkielet ostrosłupa prawidłowego trójkątnego </w:t>
      </w:r>
    </w:p>
    <w:p w:rsidR="00080049" w:rsidRPr="004443EF" w:rsidRDefault="007423E9" w:rsidP="00BF1BE0">
      <w:pPr>
        <w:spacing w:line="360" w:lineRule="auto"/>
        <w:rPr>
          <w:rFonts w:ascii="Times New Roman" w:hAnsi="Times New Roman"/>
          <w:sz w:val="24"/>
          <w:szCs w:val="24"/>
          <w:lang w:eastAsia="pl-PL"/>
        </w:rPr>
      </w:pPr>
      <w:r w:rsidRPr="004443EF">
        <w:rPr>
          <w:rFonts w:ascii="Times New Roman" w:hAnsi="Times New Roman"/>
          <w:sz w:val="24"/>
          <w:szCs w:val="24"/>
          <w:lang w:eastAsia="pl-PL"/>
        </w:rPr>
        <w:t xml:space="preserve">        </w:t>
      </w:r>
      <w:r w:rsidR="004443EF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4443EF">
        <w:rPr>
          <w:rFonts w:ascii="Times New Roman" w:hAnsi="Times New Roman"/>
          <w:sz w:val="24"/>
          <w:szCs w:val="24"/>
          <w:lang w:eastAsia="pl-PL"/>
        </w:rPr>
        <w:t xml:space="preserve">  </w:t>
      </w:r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o krawędzi  podstawy </w:t>
      </w:r>
      <m:oMath>
        <m:r>
          <w:rPr>
            <w:rFonts w:ascii="Cambria Math" w:hAnsi="Cambria Math"/>
            <w:sz w:val="24"/>
            <w:szCs w:val="24"/>
            <w:lang w:eastAsia="pl-PL"/>
          </w:rPr>
          <m:t>15 cm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 i wysokości </w:t>
      </w:r>
      <m:oMath>
        <m:r>
          <w:rPr>
            <w:rFonts w:ascii="Cambria Math" w:hAnsi="Cambria Math"/>
            <w:sz w:val="24"/>
            <w:szCs w:val="24"/>
            <w:lang w:eastAsia="pl-PL"/>
          </w:rPr>
          <m:t xml:space="preserve">10 cm 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>?     Odpowiedź uzasadnij.</w:t>
      </w:r>
    </w:p>
    <w:p w:rsidR="008A436F" w:rsidRDefault="00211F9D" w:rsidP="008A436F">
      <w:pPr>
        <w:pStyle w:val="Tekstpodstawowy"/>
        <w:widowControl w:val="0"/>
        <w:tabs>
          <w:tab w:val="left" w:pos="654"/>
        </w:tabs>
        <w:spacing w:before="240"/>
      </w:pPr>
      <w:r w:rsidRPr="0010583A">
        <w:rPr>
          <w:noProof/>
        </w:rPr>
        <w:drawing>
          <wp:anchor distT="0" distB="0" distL="114300" distR="114300" simplePos="0" relativeHeight="251735552" behindDoc="1" locked="0" layoutInCell="1" allowOverlap="1" wp14:anchorId="732BC1D0" wp14:editId="70B750DB">
            <wp:simplePos x="0" y="0"/>
            <wp:positionH relativeFrom="margin">
              <wp:posOffset>3686175</wp:posOffset>
            </wp:positionH>
            <wp:positionV relativeFrom="paragraph">
              <wp:posOffset>26670</wp:posOffset>
            </wp:positionV>
            <wp:extent cx="2524125" cy="1053465"/>
            <wp:effectExtent l="0" t="0" r="9525" b="0"/>
            <wp:wrapThrough wrapText="bothSides">
              <wp:wrapPolygon edited="0">
                <wp:start x="0" y="0"/>
                <wp:lineTo x="0" y="21092"/>
                <wp:lineTo x="21518" y="21092"/>
                <wp:lineTo x="21518" y="0"/>
                <wp:lineTo x="0" y="0"/>
              </wp:wrapPolygon>
            </wp:wrapThrough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6F">
        <w:rPr>
          <w:u w:val="single"/>
        </w:rPr>
        <w:t xml:space="preserve">Zad. </w:t>
      </w:r>
      <w:r w:rsidR="008A436F" w:rsidRPr="008A436F">
        <w:t>232</w:t>
      </w:r>
      <w:r w:rsidR="008A436F">
        <w:t xml:space="preserve">  </w:t>
      </w:r>
      <w:r w:rsidR="00C15236" w:rsidRPr="008A436F">
        <w:t>Ostrosłup</w:t>
      </w:r>
      <w:r w:rsidR="00C15236" w:rsidRPr="0010583A">
        <w:t xml:space="preserve"> prawidłowy czworokątny i sześcian </w:t>
      </w:r>
      <w:r w:rsidR="008A436F">
        <w:t xml:space="preserve">  </w:t>
      </w:r>
    </w:p>
    <w:p w:rsidR="008A436F" w:rsidRDefault="008A436F" w:rsidP="008A436F">
      <w:pPr>
        <w:pStyle w:val="Tekstpodstawowy"/>
        <w:widowControl w:val="0"/>
        <w:tabs>
          <w:tab w:val="left" w:pos="654"/>
        </w:tabs>
        <w:spacing w:before="240"/>
      </w:pPr>
      <w:r>
        <w:t xml:space="preserve">      </w:t>
      </w:r>
      <w:r w:rsidR="00C15236" w:rsidRPr="0010583A">
        <w:t xml:space="preserve">mają jednakowe podstawy i równe wysokości, a suma </w:t>
      </w:r>
      <w:r w:rsidR="00413A6C">
        <w:t xml:space="preserve"> </w:t>
      </w:r>
      <w:r>
        <w:t xml:space="preserve">  </w:t>
      </w:r>
    </w:p>
    <w:p w:rsidR="00C15236" w:rsidRPr="0010583A" w:rsidRDefault="008A436F" w:rsidP="008A436F">
      <w:pPr>
        <w:pStyle w:val="Tekstpodstawowy"/>
        <w:widowControl w:val="0"/>
        <w:tabs>
          <w:tab w:val="left" w:pos="654"/>
        </w:tabs>
        <w:spacing w:before="240"/>
      </w:pPr>
      <w:r>
        <w:t xml:space="preserve">       </w:t>
      </w:r>
      <w:r w:rsidR="00C15236" w:rsidRPr="0010583A">
        <w:t xml:space="preserve">objętości tych brył to </w:t>
      </w:r>
      <m:oMath>
        <m:r>
          <w:rPr>
            <w:rFonts w:ascii="Cambria Math" w:hAnsi="Cambria Math"/>
          </w:rPr>
          <m:t xml:space="preserve">36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.</m:t>
        </m:r>
      </m:oMath>
    </w:p>
    <w:p w:rsidR="00C15236" w:rsidRPr="0010583A" w:rsidRDefault="00C15236" w:rsidP="008A436F">
      <w:pPr>
        <w:pStyle w:val="Tekstpodstawowy"/>
        <w:widowControl w:val="0"/>
        <w:tabs>
          <w:tab w:val="left" w:pos="654"/>
        </w:tabs>
        <w:rPr>
          <w:sz w:val="28"/>
        </w:rPr>
      </w:pPr>
    </w:p>
    <w:p w:rsidR="00BF2517" w:rsidRDefault="00BF2517" w:rsidP="004443EF">
      <w:pPr>
        <w:pStyle w:val="Tekstpodstawowy"/>
        <w:widowControl w:val="0"/>
        <w:tabs>
          <w:tab w:val="left" w:pos="654"/>
        </w:tabs>
      </w:pPr>
    </w:p>
    <w:p w:rsidR="00BF1BE0" w:rsidRPr="008A436F" w:rsidRDefault="00BF1BE0" w:rsidP="00C15236">
      <w:pPr>
        <w:pStyle w:val="Tekstpodstawowy"/>
        <w:widowControl w:val="0"/>
        <w:tabs>
          <w:tab w:val="left" w:pos="654"/>
        </w:tabs>
        <w:spacing w:line="276" w:lineRule="auto"/>
        <w:rPr>
          <w:sz w:val="12"/>
        </w:rPr>
      </w:pPr>
    </w:p>
    <w:tbl>
      <w:tblPr>
        <w:tblW w:w="7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0"/>
        <w:gridCol w:w="960"/>
        <w:gridCol w:w="960"/>
      </w:tblGrid>
      <w:tr w:rsidR="00C15236" w:rsidRPr="004077D5" w:rsidTr="00511821">
        <w:trPr>
          <w:trHeight w:val="300"/>
        </w:trPr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236" w:rsidRPr="004077D5" w:rsidRDefault="00C15236" w:rsidP="00511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Objętość sześcianu jest trzy razy większa od objętości ostrosłupa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C15236" w:rsidRPr="004077D5" w:rsidTr="00511821">
        <w:trPr>
          <w:trHeight w:val="300"/>
        </w:trPr>
        <w:tc>
          <w:tcPr>
            <w:tcW w:w="5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236" w:rsidRPr="004077D5" w:rsidRDefault="00C15236" w:rsidP="00511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Krawędź sześcianu ma długość 3 cm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3D45F6" w:rsidRDefault="003D45F6" w:rsidP="003A534B">
      <w:pPr>
        <w:spacing w:after="0" w:line="240" w:lineRule="auto"/>
        <w:rPr>
          <w:rFonts w:ascii="Times New Roman" w:eastAsia="Times New Roman" w:hAnsi="Times New Roman"/>
          <w:sz w:val="24"/>
          <w:szCs w:val="30"/>
          <w:u w:val="single"/>
          <w:lang w:eastAsia="pl-PL"/>
        </w:rPr>
      </w:pPr>
    </w:p>
    <w:p w:rsidR="00CE4A62" w:rsidRDefault="00CE4A62" w:rsidP="003A534B">
      <w:pPr>
        <w:spacing w:after="0" w:line="240" w:lineRule="auto"/>
        <w:rPr>
          <w:rFonts w:ascii="Times New Roman" w:eastAsia="Times New Roman" w:hAnsi="Times New Roman"/>
          <w:sz w:val="24"/>
          <w:szCs w:val="30"/>
          <w:u w:val="single"/>
          <w:lang w:eastAsia="pl-PL"/>
        </w:rPr>
      </w:pPr>
    </w:p>
    <w:p w:rsidR="004443EF" w:rsidRDefault="007677DE" w:rsidP="004443EF">
      <w:pPr>
        <w:tabs>
          <w:tab w:val="left" w:pos="1080"/>
        </w:tabs>
        <w:rPr>
          <w:sz w:val="24"/>
          <w:lang w:eastAsia="pl-PL"/>
        </w:rPr>
      </w:pPr>
      <w:bookmarkStart w:id="0" w:name="_GoBack"/>
      <w:r w:rsidRPr="007677DE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233</w:t>
      </w:r>
      <w:r w:rsidR="00C1523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4443EF">
        <w:rPr>
          <w:sz w:val="24"/>
          <w:lang w:eastAsia="pl-PL"/>
        </w:rPr>
        <w:t xml:space="preserve">Zad.  Klocek w kształcie sześcianu o krawędzi </w:t>
      </w:r>
      <m:oMath>
        <m:r>
          <w:rPr>
            <w:rFonts w:ascii="Cambria Math" w:hAnsi="Cambria Math"/>
            <w:sz w:val="24"/>
            <w:lang w:eastAsia="pl-PL"/>
          </w:rPr>
          <m:t>8 cm</m:t>
        </m:r>
      </m:oMath>
      <w:r w:rsidR="004443EF">
        <w:rPr>
          <w:sz w:val="24"/>
          <w:lang w:eastAsia="pl-PL"/>
        </w:rPr>
        <w:t xml:space="preserve"> wykonany jest z drewna, którego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4443EF">
        <w:rPr>
          <w:sz w:val="24"/>
          <w:lang w:eastAsia="pl-PL"/>
        </w:rPr>
        <w:t xml:space="preserve">waży </w:t>
      </w:r>
      <m:oMath>
        <m:r>
          <w:rPr>
            <w:rFonts w:ascii="Cambria Math" w:hAnsi="Cambria Math"/>
            <w:sz w:val="24"/>
            <w:lang w:eastAsia="pl-PL"/>
          </w:rPr>
          <m:t>0,75 g.</m:t>
        </m:r>
      </m:oMath>
      <w:r w:rsidR="004443EF">
        <w:rPr>
          <w:sz w:val="24"/>
          <w:lang w:eastAsia="pl-PL"/>
        </w:rPr>
        <w:t xml:space="preserve"> Maciej zważył klocek, otrzymując wynik </w:t>
      </w:r>
      <m:oMath>
        <m:r>
          <w:rPr>
            <w:rFonts w:ascii="Cambria Math" w:hAnsi="Cambria Math"/>
            <w:sz w:val="24"/>
            <w:lang w:eastAsia="pl-PL"/>
          </w:rPr>
          <m:t>288 g.</m:t>
        </m:r>
      </m:oMath>
      <w:r w:rsidR="004443EF">
        <w:rPr>
          <w:sz w:val="24"/>
          <w:lang w:eastAsia="pl-PL"/>
        </w:rPr>
        <w:t xml:space="preserve"> Stwierdził na tej podstawie, że wnętrze klocka jest częściowo puste. Uzasadnij za pomocą obliczeń, że przypuszczenie Macieja może być prawdziwe.</w:t>
      </w:r>
    </w:p>
    <w:bookmarkEnd w:id="0"/>
    <w:p w:rsidR="00AE4F5C" w:rsidRDefault="00AE4F5C" w:rsidP="004443EF">
      <w:pPr>
        <w:spacing w:after="0" w:line="240" w:lineRule="auto"/>
      </w:pPr>
    </w:p>
    <w:p w:rsidR="004C5BAF" w:rsidRPr="00F20ADD" w:rsidRDefault="004C5BAF" w:rsidP="00D15A4E">
      <w:pPr>
        <w:pStyle w:val="Tekstpodstawowy"/>
        <w:widowControl w:val="0"/>
        <w:tabs>
          <w:tab w:val="left" w:pos="654"/>
        </w:tabs>
      </w:pPr>
    </w:p>
    <w:p w:rsidR="00413A6C" w:rsidRPr="000F07F7" w:rsidRDefault="00BF2517" w:rsidP="00BF2517">
      <w:pPr>
        <w:tabs>
          <w:tab w:val="left" w:pos="1080"/>
        </w:tabs>
        <w:spacing w:after="0"/>
        <w:rPr>
          <w:sz w:val="24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9648" behindDoc="1" locked="0" layoutInCell="1" allowOverlap="1" wp14:anchorId="79AC3D17" wp14:editId="5FB092B7">
            <wp:simplePos x="0" y="0"/>
            <wp:positionH relativeFrom="column">
              <wp:posOffset>3479165</wp:posOffset>
            </wp:positionH>
            <wp:positionV relativeFrom="paragraph">
              <wp:posOffset>187325</wp:posOffset>
            </wp:positionV>
            <wp:extent cx="2714625" cy="1047115"/>
            <wp:effectExtent l="0" t="0" r="9525" b="635"/>
            <wp:wrapThrough wrapText="bothSides">
              <wp:wrapPolygon edited="0">
                <wp:start x="0" y="0"/>
                <wp:lineTo x="0" y="21220"/>
                <wp:lineTo x="21524" y="21220"/>
                <wp:lineTo x="21524" y="0"/>
                <wp:lineTo x="0" y="0"/>
              </wp:wrapPolygon>
            </wp:wrapThrough>
            <wp:docPr id="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6C" w:rsidRPr="000F07F7">
        <w:rPr>
          <w:sz w:val="24"/>
          <w:u w:val="single"/>
          <w:lang w:eastAsia="pl-PL"/>
        </w:rPr>
        <w:t xml:space="preserve">Zad. </w:t>
      </w:r>
      <w:r w:rsidR="008A436F">
        <w:rPr>
          <w:sz w:val="24"/>
          <w:u w:val="single"/>
          <w:lang w:eastAsia="pl-PL"/>
        </w:rPr>
        <w:t>234</w:t>
      </w:r>
    </w:p>
    <w:p w:rsidR="00413A6C" w:rsidRDefault="00413A6C" w:rsidP="00413A6C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Sześcienną kostkę o krawędzi </w:t>
      </w:r>
      <m:oMath>
        <m:r>
          <w:rPr>
            <w:rFonts w:ascii="Cambria Math" w:hAnsi="Cambria Math"/>
            <w:sz w:val="24"/>
            <w:lang w:eastAsia="pl-PL"/>
          </w:rPr>
          <m:t>15 cm</m:t>
        </m:r>
      </m:oMath>
      <w:r>
        <w:rPr>
          <w:sz w:val="24"/>
          <w:lang w:eastAsia="pl-PL"/>
        </w:rPr>
        <w:t xml:space="preserve"> przecięto na trzy jednakowe części, które następnie sklejono jak na rysunku. Oblicz pole powierzchni i objętość otrzymanej bryły.</w:t>
      </w:r>
    </w:p>
    <w:p w:rsidR="008A436F" w:rsidRDefault="008A436F" w:rsidP="00413A6C">
      <w:pPr>
        <w:tabs>
          <w:tab w:val="left" w:pos="1080"/>
        </w:tabs>
        <w:rPr>
          <w:sz w:val="24"/>
          <w:lang w:eastAsia="pl-PL"/>
        </w:rPr>
      </w:pPr>
    </w:p>
    <w:p w:rsidR="004443EF" w:rsidRDefault="004443EF" w:rsidP="00413A6C">
      <w:pPr>
        <w:tabs>
          <w:tab w:val="left" w:pos="1080"/>
        </w:tabs>
        <w:rPr>
          <w:sz w:val="24"/>
          <w:lang w:eastAsia="pl-PL"/>
        </w:rPr>
      </w:pPr>
    </w:p>
    <w:p w:rsidR="00482274" w:rsidRDefault="00CC0DA1" w:rsidP="00CC0DA1">
      <w:pPr>
        <w:tabs>
          <w:tab w:val="left" w:pos="1080"/>
        </w:tabs>
        <w:spacing w:after="0"/>
        <w:rPr>
          <w:sz w:val="24"/>
          <w:lang w:eastAsia="pl-PL"/>
        </w:rPr>
      </w:pPr>
      <w:r w:rsidRPr="00CC0DA1">
        <w:rPr>
          <w:sz w:val="24"/>
          <w:u w:val="single"/>
          <w:lang w:eastAsia="pl-PL"/>
        </w:rPr>
        <w:lastRenderedPageBreak/>
        <w:t xml:space="preserve">Zad. </w:t>
      </w:r>
      <w:r w:rsidR="008A436F">
        <w:rPr>
          <w:sz w:val="24"/>
          <w:u w:val="single"/>
          <w:lang w:eastAsia="pl-PL"/>
        </w:rPr>
        <w:t>235</w:t>
      </w:r>
      <w:r>
        <w:rPr>
          <w:sz w:val="24"/>
          <w:lang w:eastAsia="pl-PL"/>
        </w:rPr>
        <w:t xml:space="preserve">  Prostopadłościan o wymiarach </w:t>
      </w:r>
      <m:oMath>
        <m:r>
          <w:rPr>
            <w:rFonts w:ascii="Cambria Math" w:hAnsi="Cambria Math"/>
            <w:sz w:val="24"/>
            <w:lang w:eastAsia="pl-PL"/>
          </w:rPr>
          <m:t>6 cm×15 cm×18 cm</m:t>
        </m:r>
      </m:oMath>
      <w:r>
        <w:rPr>
          <w:sz w:val="24"/>
          <w:lang w:eastAsia="pl-PL"/>
        </w:rPr>
        <w:t xml:space="preserve"> napełniono częściowo wodą i szczelnie </w:t>
      </w:r>
      <w:r w:rsidR="00482274">
        <w:rPr>
          <w:sz w:val="24"/>
          <w:lang w:eastAsia="pl-PL"/>
        </w:rPr>
        <w:t xml:space="preserve">  </w:t>
      </w:r>
    </w:p>
    <w:p w:rsidR="00482274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CC0DA1">
        <w:rPr>
          <w:sz w:val="24"/>
          <w:lang w:eastAsia="pl-PL"/>
        </w:rPr>
        <w:t xml:space="preserve">zamknięto. Następnie postawiono na jego ścianie o największej powierzchni i wtedy woda sięgała do </w:t>
      </w:r>
      <w:r>
        <w:rPr>
          <w:sz w:val="24"/>
          <w:lang w:eastAsia="pl-PL"/>
        </w:rPr>
        <w:t xml:space="preserve">  </w:t>
      </w:r>
    </w:p>
    <w:p w:rsidR="00482274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CC0DA1">
        <w:rPr>
          <w:sz w:val="24"/>
          <w:lang w:eastAsia="pl-PL"/>
        </w:rPr>
        <w:t xml:space="preserve">wysokości </w:t>
      </w:r>
      <m:oMath>
        <m:r>
          <w:rPr>
            <w:rFonts w:ascii="Cambria Math" w:hAnsi="Cambria Math"/>
            <w:sz w:val="24"/>
            <w:lang w:eastAsia="pl-PL"/>
          </w:rPr>
          <m:t>4 cm.</m:t>
        </m:r>
      </m:oMath>
      <w:r w:rsidR="00CC0DA1">
        <w:rPr>
          <w:sz w:val="24"/>
          <w:lang w:eastAsia="pl-PL"/>
        </w:rPr>
        <w:t xml:space="preserve"> Kiedy naczynie postawiono na ścianie o najmniejszej powierzchni, to woda sięgała do </w:t>
      </w:r>
      <w:r>
        <w:rPr>
          <w:sz w:val="24"/>
          <w:lang w:eastAsia="pl-PL"/>
        </w:rPr>
        <w:t xml:space="preserve"> </w:t>
      </w:r>
    </w:p>
    <w:p w:rsidR="00797F97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CC0DA1">
        <w:rPr>
          <w:sz w:val="24"/>
          <w:lang w:eastAsia="pl-PL"/>
        </w:rPr>
        <w:t>wysokości:</w:t>
      </w:r>
    </w:p>
    <w:p w:rsidR="00CC0DA1" w:rsidRPr="00211F9D" w:rsidRDefault="0073275B" w:rsidP="00FE7517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8 cm           B.  10 cm            C.  12 cm         D.  16 cm</m:t>
          </m:r>
        </m:oMath>
      </m:oMathPara>
    </w:p>
    <w:p w:rsidR="004443EF" w:rsidRPr="00DC2B38" w:rsidRDefault="0036461D" w:rsidP="004443EF">
      <w:pPr>
        <w:tabs>
          <w:tab w:val="left" w:pos="1080"/>
        </w:tabs>
        <w:spacing w:after="0" w:line="48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sz w:val="24"/>
          <w:lang w:eastAsia="pl-PL"/>
        </w:rPr>
        <w:t xml:space="preserve">Zad. </w:t>
      </w:r>
      <w:r w:rsidR="008A436F">
        <w:rPr>
          <w:sz w:val="24"/>
          <w:lang w:eastAsia="pl-PL"/>
        </w:rPr>
        <w:t>237</w:t>
      </w:r>
      <w:r>
        <w:rPr>
          <w:sz w:val="24"/>
          <w:lang w:eastAsia="pl-PL"/>
        </w:rPr>
        <w:t xml:space="preserve">  </w:t>
      </w:r>
      <w:r w:rsidR="004443EF">
        <w:rPr>
          <w:rFonts w:ascii="Times New Roman" w:eastAsia="Times New Roman" w:hAnsi="Times New Roman"/>
          <w:sz w:val="24"/>
          <w:szCs w:val="30"/>
          <w:lang w:eastAsia="pl-PL"/>
        </w:rPr>
        <w:t xml:space="preserve">Dwa szklane naczynia mają kształt prostopadłościanu. Pierwsze z nich ma wymiary </w:t>
      </w:r>
    </w:p>
    <w:p w:rsidR="004443EF" w:rsidRDefault="004443EF" w:rsidP="004443EF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>20 cm×15cm ×30 cm</m:t>
        </m:r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i jest napełnione wodą do </w:t>
      </w:r>
      <m:oMath>
        <m:f>
          <m:fPr>
            <m:type m:val="skw"/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30"/>
            <w:lang w:eastAsia="pl-PL"/>
          </w:rPr>
          <m:t xml:space="preserve">  </m:t>
        </m:r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wysokości. W drugim naczyniu jest jeden   </w:t>
      </w:r>
    </w:p>
    <w:p w:rsidR="004443EF" w:rsidRPr="007677DE" w:rsidRDefault="004443EF" w:rsidP="004443EF">
      <w:pPr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litr wody, a jego wymiary to: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>8cm×12cm×90cm.</m:t>
        </m:r>
      </m:oMath>
    </w:p>
    <w:tbl>
      <w:tblPr>
        <w:tblW w:w="9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120"/>
        <w:gridCol w:w="960"/>
        <w:gridCol w:w="960"/>
      </w:tblGrid>
      <w:tr w:rsidR="004443EF" w:rsidRPr="00D57049" w:rsidTr="00677FCD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W  I  naczyniu jest 6 litrów wody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Woda z  I  naczynia nie zmieści się w  II  naczyniu po jej dolaniu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Do  II  naczynia zmieści się woda z  I  naczynia i jeszcze można dolać trzy litry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D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II  naczynie ma pojemność ponad  8,5 litra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4443EF" w:rsidRDefault="004443EF" w:rsidP="004443EF">
      <w:pPr>
        <w:pStyle w:val="Tekstpodstawowy"/>
        <w:widowControl w:val="0"/>
        <w:tabs>
          <w:tab w:val="left" w:pos="654"/>
        </w:tabs>
      </w:pPr>
    </w:p>
    <w:p w:rsidR="004443EF" w:rsidRDefault="004443EF" w:rsidP="004443EF">
      <w:pPr>
        <w:spacing w:after="0"/>
        <w:rPr>
          <w:rFonts w:eastAsia="Times New Roman"/>
        </w:rPr>
      </w:pPr>
      <w:r w:rsidRPr="00BE1B20">
        <w:rPr>
          <w:sz w:val="24"/>
          <w:u w:val="single"/>
          <w:lang w:eastAsia="pl-PL"/>
        </w:rPr>
        <w:t>Z</w:t>
      </w:r>
      <w:r>
        <w:rPr>
          <w:sz w:val="24"/>
          <w:u w:val="single"/>
          <w:lang w:eastAsia="pl-PL"/>
        </w:rPr>
        <w:t xml:space="preserve">ad. 236 </w:t>
      </w:r>
      <w:r>
        <w:rPr>
          <w:sz w:val="24"/>
          <w:lang w:eastAsia="pl-PL"/>
        </w:rPr>
        <w:t xml:space="preserve">  </w:t>
      </w:r>
      <w:r w:rsidRPr="00F20ADD">
        <w:rPr>
          <w:rFonts w:eastAsia="Times New Roman"/>
        </w:rPr>
        <w:t xml:space="preserve">Do trzech naczyń, każde o pojemności </w:t>
      </w:r>
      <m:oMath>
        <m:r>
          <w:rPr>
            <w:rFonts w:ascii="Cambria Math" w:eastAsia="Times New Roman" w:hAnsi="Cambria Math"/>
          </w:rPr>
          <m:t>300 ml,</m:t>
        </m:r>
      </m:oMath>
      <w:r w:rsidRPr="00F20ADD">
        <w:rPr>
          <w:rFonts w:eastAsia="Times New Roman"/>
        </w:rPr>
        <w:t xml:space="preserve"> wlano do pełna wodę. Następnie z każdego z tych </w:t>
      </w:r>
      <w:r>
        <w:rPr>
          <w:rFonts w:eastAsia="Times New Roman"/>
        </w:rPr>
        <w:t xml:space="preserve"> </w:t>
      </w:r>
    </w:p>
    <w:p w:rsidR="004443EF" w:rsidRPr="00F20ADD" w:rsidRDefault="004443EF" w:rsidP="004443EF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Pr="00F20ADD">
        <w:rPr>
          <w:rFonts w:eastAsia="Times New Roman"/>
        </w:rPr>
        <w:t xml:space="preserve">naczyń    odlano </w:t>
      </w:r>
      <m:oMath>
        <m:r>
          <w:rPr>
            <w:rFonts w:ascii="Cambria Math" w:eastAsia="Times New Roman" w:hAnsi="Cambria Math"/>
          </w:rPr>
          <m:t>150 ml</m:t>
        </m:r>
      </m:oMath>
      <w:r w:rsidRPr="00F20ADD">
        <w:rPr>
          <w:rFonts w:eastAsia="Times New Roman"/>
        </w:rPr>
        <w:t xml:space="preserve"> wody. Które z poniższych zdań będzie prawdziwe ?</w:t>
      </w:r>
    </w:p>
    <w:p w:rsidR="004443EF" w:rsidRPr="00F20ADD" w:rsidRDefault="004443EF" w:rsidP="004443EF">
      <w:pPr>
        <w:spacing w:after="0" w:line="240" w:lineRule="auto"/>
        <w:rPr>
          <w:rFonts w:eastAsia="Times New Roman"/>
        </w:rPr>
      </w:pPr>
    </w:p>
    <w:p w:rsidR="004443EF" w:rsidRPr="00F20ADD" w:rsidRDefault="004443EF" w:rsidP="004443EF">
      <w:pPr>
        <w:spacing w:after="0" w:line="240" w:lineRule="auto"/>
        <w:rPr>
          <w:rFonts w:eastAsia="Times New Roman"/>
        </w:rPr>
      </w:pPr>
      <w:r w:rsidRPr="00115D3A">
        <w:rPr>
          <w:rFonts w:eastAsia="Times New Roman"/>
          <w:noProof/>
          <w:lang w:eastAsia="pl-PL"/>
        </w:rPr>
        <w:drawing>
          <wp:inline distT="0" distB="0" distL="0" distR="0" wp14:anchorId="4BE4D918" wp14:editId="25694DA1">
            <wp:extent cx="3476625" cy="1123950"/>
            <wp:effectExtent l="0" t="0" r="0" b="0"/>
            <wp:docPr id="53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powyżej połowy, w III poniżej połowy</w:t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poniżej połowy wysokości, w II poniżej połowy, w III powyżej połowy</w:t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poniżej połowy, w III powyżej połowy</w:t>
      </w:r>
    </w:p>
    <w:p w:rsidR="004443EF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powyżej połowy, w III poniżej połowy</w:t>
      </w:r>
    </w:p>
    <w:p w:rsidR="004443EF" w:rsidRDefault="004443EF" w:rsidP="004443EF">
      <w:pPr>
        <w:spacing w:after="0"/>
        <w:rPr>
          <w:sz w:val="24"/>
        </w:rPr>
      </w:pPr>
      <w:r w:rsidRPr="003D45F6">
        <w:rPr>
          <w:sz w:val="24"/>
        </w:rPr>
        <w:t xml:space="preserve">Pewien graniastosłup ma dwa razy więcej wierzchołków niż pewien ostrosłup. O ile więcej </w:t>
      </w:r>
      <w:r>
        <w:rPr>
          <w:sz w:val="24"/>
        </w:rPr>
        <w:t xml:space="preserve">   </w:t>
      </w:r>
    </w:p>
    <w:p w:rsidR="004443EF" w:rsidRPr="003D45F6" w:rsidRDefault="004443EF" w:rsidP="004443EF">
      <w:pPr>
        <w:rPr>
          <w:sz w:val="24"/>
        </w:rPr>
      </w:pPr>
      <w:r>
        <w:rPr>
          <w:sz w:val="24"/>
        </w:rPr>
        <w:t xml:space="preserve">           </w:t>
      </w:r>
      <w:r w:rsidRPr="003D45F6">
        <w:rPr>
          <w:sz w:val="24"/>
        </w:rPr>
        <w:t>ścian ma ten  graniastosłup niż ostrosłup ?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 w:rsidRPr="002170DC">
        <w:rPr>
          <w:sz w:val="24"/>
          <w:szCs w:val="24"/>
        </w:rPr>
        <w:t xml:space="preserve">Zad.1  </w:t>
      </w:r>
      <w:r>
        <w:rPr>
          <w:sz w:val="24"/>
          <w:szCs w:val="24"/>
        </w:rPr>
        <w:t>Która z podanych liczb jest najmniejsza ?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A.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      B.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C.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12</m:t>
            </m:r>
          </m:sup>
        </m:sSup>
        <m:r>
          <w:rPr>
            <w:rFonts w:ascii="Cambria Math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    D.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</m:oMath>
    </w:p>
    <w:p w:rsidR="00146A5E" w:rsidRDefault="00146A5E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Sir Isaac Newton, wielki fizyk, matematyk, astronom urodził się w roku 1643, a zmarł </w:t>
      </w:r>
    </w:p>
    <w:p w:rsidR="00146A5E" w:rsidRPr="007F55E0" w:rsidRDefault="00146A5E" w:rsidP="00146A5E">
      <w:pPr>
        <w:spacing w:after="0" w:line="36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          w 1727. </w:t>
      </w:r>
      <w:r>
        <w:rPr>
          <w:i/>
          <w:sz w:val="24"/>
          <w:szCs w:val="24"/>
        </w:rPr>
        <w:t xml:space="preserve"> </w:t>
      </w:r>
      <w:r w:rsidRPr="007F55E0">
        <w:rPr>
          <w:i/>
          <w:sz w:val="24"/>
          <w:szCs w:val="24"/>
        </w:rPr>
        <w:t>Oceń poniższe zdania podkreślając właściwą odpowiedź.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a)  uczony żył na przełomie XVI  i XVII  wieku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 xml:space="preserve">PRAWDA </w:t>
      </w:r>
      <w:r>
        <w:t xml:space="preserve">  </w:t>
      </w:r>
      <w:r w:rsidRPr="00C73215">
        <w:t xml:space="preserve"> FAŁSZ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b)  wiek osiemnastu lat osiągnął w roku MDCLXI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 xml:space="preserve">PRAWDA </w:t>
      </w:r>
      <w:r>
        <w:t xml:space="preserve">  </w:t>
      </w:r>
      <w:r w:rsidRPr="00C73215">
        <w:t xml:space="preserve"> FAŁSZ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c)  przeżył  84 lata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>PRAWDA</w:t>
      </w:r>
      <w:r>
        <w:t xml:space="preserve">  </w:t>
      </w:r>
      <w:r w:rsidRPr="00C73215">
        <w:t xml:space="preserve">  FAŁSZ</w:t>
      </w:r>
    </w:p>
    <w:p w:rsidR="00146A5E" w:rsidRDefault="00146A5E" w:rsidP="00146A5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d) zmarł w roku MDCCLVII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>PRAWDA</w:t>
      </w:r>
      <w:r>
        <w:t xml:space="preserve">  </w:t>
      </w:r>
      <w:r w:rsidRPr="00C73215">
        <w:t xml:space="preserve">  FAŁSZ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Zad.2   Które z obliczeń wykonano błędnie ?</w:t>
      </w:r>
    </w:p>
    <w:p w:rsidR="005A4C6C" w:rsidRDefault="005A4C6C" w:rsidP="005A4C6C">
      <w:pPr>
        <w:spacing w:line="600" w:lineRule="auto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                 A.  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                      B.   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g>
            <m:e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g>
            <m:e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=-3</m:t>
          </m:r>
        </m:oMath>
      </m:oMathPara>
    </w:p>
    <w:p w:rsidR="005A4C6C" w:rsidRDefault="005A4C6C" w:rsidP="005A4C6C">
      <w:pPr>
        <w:spacing w:line="60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2704" behindDoc="0" locked="0" layoutInCell="1" allowOverlap="1" wp14:anchorId="242B2EDC" wp14:editId="27B1733B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3272155" cy="1543050"/>
            <wp:effectExtent l="0" t="0" r="4445" b="0"/>
            <wp:wrapThrough wrapText="bothSides">
              <wp:wrapPolygon edited="0">
                <wp:start x="0" y="0"/>
                <wp:lineTo x="0" y="21333"/>
                <wp:lineTo x="21504" y="21333"/>
                <wp:lineTo x="21504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    </w:t>
      </w:r>
      <m:oMath>
        <m:r>
          <w:rPr>
            <w:rFonts w:ascii="Cambria Math" w:hAnsi="Cambria Math"/>
            <w:sz w:val="24"/>
            <w:szCs w:val="24"/>
          </w:rPr>
          <m:t xml:space="preserve">C. 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 :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16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                      D.  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25-9</m:t>
            </m:r>
          </m:e>
        </m:rad>
        <m:r>
          <w:rPr>
            <w:rFonts w:ascii="Cambria Math" w:hAnsi="Cambria Math"/>
            <w:sz w:val="24"/>
            <w:szCs w:val="24"/>
          </w:rPr>
          <m:t>=2</m:t>
        </m:r>
      </m:oMath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Zad.5   </w:t>
      </w:r>
      <w:r w:rsidRPr="00EF3170">
        <w:rPr>
          <w:i/>
          <w:sz w:val="24"/>
          <w:szCs w:val="24"/>
        </w:rPr>
        <w:t xml:space="preserve">Uczeń patrząc na rysunki </w:t>
      </w:r>
      <w:r>
        <w:rPr>
          <w:i/>
          <w:sz w:val="24"/>
          <w:szCs w:val="24"/>
        </w:rPr>
        <w:t>stwierdził</w:t>
      </w:r>
      <w:r w:rsidRPr="00EF3170">
        <w:rPr>
          <w:i/>
          <w:sz w:val="24"/>
          <w:szCs w:val="24"/>
        </w:rPr>
        <w:t xml:space="preserve">, </w:t>
      </w:r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I – </w:t>
      </w:r>
      <w:r w:rsidRPr="00D7385C">
        <w:rPr>
          <w:i/>
          <w:sz w:val="24"/>
          <w:szCs w:val="24"/>
        </w:rPr>
        <w:t xml:space="preserve"> promień okręgu na  pierwszym z nich  </w:t>
      </w:r>
      <w:r>
        <w:rPr>
          <w:i/>
          <w:sz w:val="24"/>
          <w:szCs w:val="24"/>
        </w:rPr>
        <w:t xml:space="preserve">   </w:t>
      </w:r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  <w:r w:rsidRPr="00D7385C">
        <w:rPr>
          <w:i/>
          <w:sz w:val="24"/>
          <w:szCs w:val="24"/>
        </w:rPr>
        <w:t xml:space="preserve">ma </w:t>
      </w:r>
      <w:r>
        <w:rPr>
          <w:i/>
          <w:sz w:val="24"/>
          <w:szCs w:val="24"/>
        </w:rPr>
        <w:t xml:space="preserve"> </w:t>
      </w:r>
      <w:r w:rsidRPr="00EF3170">
        <w:rPr>
          <w:i/>
          <w:sz w:val="24"/>
          <w:szCs w:val="24"/>
        </w:rPr>
        <w:t xml:space="preserve">długość </w:t>
      </w:r>
      <m:oMath>
        <m:r>
          <w:rPr>
            <w:rFonts w:ascii="Cambria Math" w:hAnsi="Cambria Math"/>
            <w:sz w:val="24"/>
            <w:szCs w:val="24"/>
          </w:rPr>
          <m:t>3,</m:t>
        </m:r>
      </m:oMath>
      <w:r w:rsidRPr="00EF3170">
        <w:rPr>
          <w:i/>
          <w:sz w:val="24"/>
          <w:szCs w:val="24"/>
        </w:rPr>
        <w:t xml:space="preserve">  </w:t>
      </w:r>
    </w:p>
    <w:p w:rsidR="005A4C6C" w:rsidRDefault="005A4C6C" w:rsidP="005A4C6C">
      <w:pPr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II – </w:t>
      </w:r>
      <w:r w:rsidRPr="00EF3170">
        <w:rPr>
          <w:i/>
          <w:sz w:val="24"/>
          <w:szCs w:val="24"/>
        </w:rPr>
        <w:t>obwód okręgu na drugim</w:t>
      </w:r>
      <w:r>
        <w:rPr>
          <w:i/>
          <w:sz w:val="24"/>
          <w:szCs w:val="24"/>
        </w:rPr>
        <w:t xml:space="preserve"> </w:t>
      </w:r>
      <w:r w:rsidRPr="00EF3170">
        <w:rPr>
          <w:i/>
          <w:sz w:val="24"/>
          <w:szCs w:val="24"/>
        </w:rPr>
        <w:t xml:space="preserve">wynosi </w:t>
      </w:r>
      <m:oMath>
        <m:r>
          <w:rPr>
            <w:rFonts w:ascii="Cambria Math" w:hAnsi="Cambria Math"/>
            <w:sz w:val="24"/>
            <w:szCs w:val="24"/>
          </w:rPr>
          <m:t xml:space="preserve"> 6π</m:t>
        </m:r>
      </m:oMath>
      <w:r w:rsidRPr="00EF3170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  </w:t>
      </w:r>
    </w:p>
    <w:p w:rsidR="005A4C6C" w:rsidRDefault="005A4C6C" w:rsidP="005A4C6C">
      <w:pPr>
        <w:spacing w:after="0" w:line="48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Pr="00EF3170">
        <w:rPr>
          <w:i/>
          <w:sz w:val="24"/>
          <w:szCs w:val="24"/>
        </w:rPr>
        <w:t>Oceń wypowiedzi tego ucznia</w:t>
      </w:r>
      <w:r>
        <w:rPr>
          <w:sz w:val="24"/>
          <w:szCs w:val="24"/>
        </w:rPr>
        <w:t>.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A.  pierwsze zdanie prawdziwe, drugie fałszywe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B.  pierwsze zdanie fałszywe , drugie prawdziwe 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C.  oba zdania prawdziwe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D.  oba zdania fałszywe</w:t>
      </w:r>
    </w:p>
    <w:p w:rsidR="005A4C6C" w:rsidRPr="00596316" w:rsidRDefault="005A4C6C" w:rsidP="005A4C6C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Zad. 8   </w:t>
      </w:r>
      <w:r w:rsidRPr="00596316">
        <w:rPr>
          <w:color w:val="auto"/>
        </w:rPr>
        <w:t xml:space="preserve">Do pięciu różnych naczyń rozlano 6 litrów wody. </w:t>
      </w:r>
    </w:p>
    <w:p w:rsidR="005A4C6C" w:rsidRPr="00596316" w:rsidRDefault="005A4C6C" w:rsidP="005A4C6C">
      <w:pPr>
        <w:pStyle w:val="Default"/>
        <w:spacing w:line="480" w:lineRule="auto"/>
        <w:rPr>
          <w:i/>
          <w:color w:val="auto"/>
        </w:rPr>
      </w:pPr>
      <w:r>
        <w:rPr>
          <w:bCs/>
          <w:i/>
          <w:color w:val="auto"/>
        </w:rPr>
        <w:t xml:space="preserve">  </w:t>
      </w:r>
      <w:r w:rsidRPr="00596316">
        <w:rPr>
          <w:bCs/>
          <w:i/>
          <w:color w:val="auto"/>
        </w:rPr>
        <w:t xml:space="preserve">Dokończ poniższe zdanie, wybierając odpowiedź spośród podanych. </w:t>
      </w:r>
    </w:p>
    <w:p w:rsidR="005A4C6C" w:rsidRPr="00596316" w:rsidRDefault="005A4C6C" w:rsidP="005A4C6C">
      <w:pPr>
        <w:pStyle w:val="Default"/>
        <w:spacing w:after="240" w:line="360" w:lineRule="auto"/>
        <w:rPr>
          <w:color w:val="auto"/>
        </w:rPr>
      </w:pPr>
      <w:r>
        <w:rPr>
          <w:color w:val="auto"/>
        </w:rPr>
        <w:t xml:space="preserve">  </w:t>
      </w:r>
      <w:r w:rsidRPr="00596316">
        <w:rPr>
          <w:color w:val="auto"/>
        </w:rPr>
        <w:t xml:space="preserve">Średnia arytmetyczna ilości wody w tych naczyniach </w:t>
      </w:r>
      <w:r w:rsidRPr="008C68AA">
        <w:rPr>
          <w:color w:val="auto"/>
          <w:u w:val="single"/>
        </w:rPr>
        <w:t>zmieni się</w:t>
      </w:r>
      <w:r w:rsidRPr="00596316">
        <w:rPr>
          <w:color w:val="auto"/>
        </w:rPr>
        <w:t>, gdy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jedno naczynie opróżnimy, przelewając jego zawartość do pozostałych naczyń. </w:t>
      </w:r>
    </w:p>
    <w:p w:rsidR="005A4C6C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B. </w:t>
      </w:r>
      <w:r w:rsidRPr="00596316">
        <w:rPr>
          <w:color w:val="auto"/>
        </w:rPr>
        <w:t xml:space="preserve">poprzelewamy wodę z jednego naczynia do drugiego, tak by w każdym naczyniu było jej </w:t>
      </w:r>
      <w:r>
        <w:rPr>
          <w:color w:val="auto"/>
        </w:rPr>
        <w:t xml:space="preserve">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       </w:t>
      </w:r>
      <w:r w:rsidRPr="00596316">
        <w:rPr>
          <w:color w:val="auto"/>
        </w:rPr>
        <w:t xml:space="preserve">tyle samo.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z czterech naczyń odlejemy trochę wody do piątego naczynia. 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596316">
        <w:rPr>
          <w:b/>
          <w:bCs/>
          <w:sz w:val="24"/>
          <w:szCs w:val="24"/>
        </w:rPr>
        <w:t xml:space="preserve">D. </w:t>
      </w:r>
      <w:r w:rsidRPr="00596316">
        <w:rPr>
          <w:sz w:val="24"/>
          <w:szCs w:val="24"/>
        </w:rPr>
        <w:t>do każdego naczynia dolejemy taką samą ilość wody.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Zad. 9  Na rysunkach przedstawiono osie liczbowe, a na każdej z nich kropkami zaznaczono   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    trzy liczby. Na którym rysunku jedna z tych liczb jest sumą dwóch pozostałych ?</w:t>
      </w:r>
    </w:p>
    <w:p w:rsidR="005A4C6C" w:rsidRDefault="005A4C6C" w:rsidP="005A4C6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B3C01DC" wp14:editId="78203FEB">
            <wp:extent cx="5657850" cy="1276350"/>
            <wp:effectExtent l="0" t="0" r="0" b="0"/>
            <wp:docPr id="1418" name="Obraz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47" w:rsidRDefault="00850547" w:rsidP="005A4C6C">
      <w:pPr>
        <w:rPr>
          <w:sz w:val="24"/>
          <w:szCs w:val="24"/>
        </w:rPr>
      </w:pP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Zad.13   Poniżej zapisano związki między długościami boków w pewnych trójkątach  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           prostokątnych. Który zapis jest nieprawidłowy ?</w:t>
      </w:r>
    </w:p>
    <w:p w:rsidR="005A4C6C" w:rsidRPr="0070694F" w:rsidRDefault="005A4C6C" w:rsidP="00146A5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4752" behindDoc="0" locked="0" layoutInCell="1" allowOverlap="1" wp14:anchorId="4E6C856A" wp14:editId="344712BE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3105150" cy="1555115"/>
            <wp:effectExtent l="0" t="0" r="0" b="0"/>
            <wp:wrapThrough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hrough>
            <wp:docPr id="14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 A.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B.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C.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e+m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Pr="0070694F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D.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146A5E" w:rsidRDefault="00146A5E" w:rsidP="005A4C6C">
      <w:pPr>
        <w:jc w:val="both"/>
        <w:rPr>
          <w:sz w:val="24"/>
          <w:szCs w:val="24"/>
        </w:rPr>
      </w:pPr>
    </w:p>
    <w:p w:rsidR="005A4C6C" w:rsidRDefault="005A4C6C" w:rsidP="005A4C6C">
      <w:pPr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Zad.18 </w:t>
      </w:r>
      <w:r>
        <w:rPr>
          <w:color w:val="000000"/>
          <w:sz w:val="24"/>
        </w:rPr>
        <w:t xml:space="preserve">   Z przedstawionych na rysunkach siatek sklejono sześciany. W którym</w:t>
      </w:r>
    </w:p>
    <w:p w:rsidR="005A4C6C" w:rsidRDefault="005A4C6C" w:rsidP="005A4C6C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z sześcianów  naprzeciwko ściany oznaczonej literą </w:t>
      </w:r>
      <m:oMath>
        <m:r>
          <w:rPr>
            <w:rFonts w:ascii="Cambria Math" w:hAnsi="Cambria Math"/>
            <w:color w:val="000000"/>
            <w:sz w:val="24"/>
          </w:rPr>
          <m:t>x</m:t>
        </m:r>
      </m:oMath>
      <w:r>
        <w:rPr>
          <w:color w:val="000000"/>
          <w:sz w:val="24"/>
        </w:rPr>
        <w:t xml:space="preserve"> nie znajdzie się ściana z literą </w:t>
      </w:r>
      <m:oMath>
        <m:r>
          <w:rPr>
            <w:rFonts w:ascii="Cambria Math" w:hAnsi="Cambria Math"/>
            <w:color w:val="000000"/>
            <w:sz w:val="24"/>
          </w:rPr>
          <m:t>a</m:t>
        </m:r>
      </m:oMath>
      <w:r>
        <w:rPr>
          <w:color w:val="000000"/>
          <w:sz w:val="24"/>
        </w:rPr>
        <w:t xml:space="preserve"> ?</w:t>
      </w:r>
    </w:p>
    <w:tbl>
      <w:tblPr>
        <w:tblpPr w:leftFromText="141" w:rightFromText="141" w:vertAnchor="text" w:horzAnchor="margin" w:tblpXSpec="right" w:tblpY="50"/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146A5E" w:rsidRPr="00635D3C" w:rsidTr="00146A5E">
        <w:trPr>
          <w:trHeight w:val="28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 xml:space="preserve">  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28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i/>
                <w:iCs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</w:tbl>
    <w:p w:rsidR="005A4C6C" w:rsidRDefault="005A4C6C" w:rsidP="005A4C6C">
      <w:pPr>
        <w:jc w:val="both"/>
        <w:rPr>
          <w:color w:val="000000"/>
          <w:sz w:val="24"/>
        </w:rPr>
      </w:pPr>
    </w:p>
    <w:p w:rsidR="005A4C6C" w:rsidRDefault="005A4C6C" w:rsidP="005A4C6C">
      <w:pPr>
        <w:tabs>
          <w:tab w:val="num" w:pos="420"/>
        </w:tabs>
        <w:spacing w:line="360" w:lineRule="auto"/>
        <w:ind w:left="420" w:hanging="360"/>
        <w:jc w:val="both"/>
        <w:rPr>
          <w:color w:val="000000"/>
          <w:sz w:val="24"/>
        </w:rPr>
      </w:pPr>
    </w:p>
    <w:p w:rsidR="005A4C6C" w:rsidRDefault="005A4C6C" w:rsidP="005A4C6C">
      <w:pPr>
        <w:tabs>
          <w:tab w:val="num" w:pos="420"/>
        </w:tabs>
        <w:spacing w:line="360" w:lineRule="auto"/>
        <w:ind w:left="420" w:hanging="360"/>
        <w:jc w:val="both"/>
        <w:rPr>
          <w:color w:val="000000"/>
          <w:sz w:val="24"/>
        </w:rPr>
      </w:pPr>
    </w:p>
    <w:p w:rsidR="005A4C6C" w:rsidRDefault="005A4C6C" w:rsidP="005A4C6C">
      <w:pPr>
        <w:rPr>
          <w:sz w:val="24"/>
          <w:szCs w:val="24"/>
        </w:rPr>
      </w:pPr>
    </w:p>
    <w:p w:rsidR="005A4C6C" w:rsidRDefault="005A4C6C" w:rsidP="005A4C6C">
      <w:pPr>
        <w:rPr>
          <w:sz w:val="24"/>
          <w:szCs w:val="24"/>
        </w:rPr>
      </w:pPr>
    </w:p>
    <w:p w:rsidR="005A4C6C" w:rsidRDefault="004D5220" w:rsidP="005A4C6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6800" behindDoc="0" locked="0" layoutInCell="1" allowOverlap="1" wp14:anchorId="2C4A51F1" wp14:editId="3A365122">
            <wp:simplePos x="0" y="0"/>
            <wp:positionH relativeFrom="column">
              <wp:posOffset>3005455</wp:posOffset>
            </wp:positionH>
            <wp:positionV relativeFrom="paragraph">
              <wp:posOffset>23495</wp:posOffset>
            </wp:positionV>
            <wp:extent cx="3181350" cy="956310"/>
            <wp:effectExtent l="19050" t="0" r="0" b="0"/>
            <wp:wrapThrough wrapText="bothSides">
              <wp:wrapPolygon edited="0">
                <wp:start x="-129" y="0"/>
                <wp:lineTo x="-129" y="21084"/>
                <wp:lineTo x="21600" y="21084"/>
                <wp:lineTo x="21600" y="0"/>
                <wp:lineTo x="-129" y="0"/>
              </wp:wrapPolygon>
            </wp:wrapThrough>
            <wp:docPr id="142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C6C">
        <w:rPr>
          <w:sz w:val="24"/>
          <w:szCs w:val="24"/>
        </w:rPr>
        <w:t xml:space="preserve">Zad. 26  Korzystając z rysunków trójkąta i kwadratu oceń prawdziwość zdań. </w:t>
      </w:r>
    </w:p>
    <w:p w:rsidR="005A4C6C" w:rsidRPr="006F7998" w:rsidRDefault="005A4C6C" w:rsidP="005A4C6C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F7998">
        <w:rPr>
          <w:i/>
          <w:sz w:val="24"/>
          <w:szCs w:val="24"/>
        </w:rPr>
        <w:t>Otocz kółkiem właściwą odpowiedź.</w:t>
      </w:r>
    </w:p>
    <w:p w:rsidR="005A4C6C" w:rsidRPr="0070694F" w:rsidRDefault="005A4C6C" w:rsidP="005A4C6C">
      <w:pPr>
        <w:spacing w:after="0"/>
        <w:rPr>
          <w:sz w:val="24"/>
          <w:szCs w:val="24"/>
        </w:rPr>
      </w:pPr>
    </w:p>
    <w:p w:rsidR="005A4C6C" w:rsidRPr="00256CAB" w:rsidRDefault="005A4C6C" w:rsidP="004D5220">
      <w:pPr>
        <w:spacing w:after="0"/>
        <w:ind w:firstLine="708"/>
        <w:rPr>
          <w:szCs w:val="24"/>
        </w:rPr>
      </w:pPr>
      <w:r>
        <w:rPr>
          <w:sz w:val="24"/>
          <w:szCs w:val="24"/>
        </w:rPr>
        <w:t xml:space="preserve">A. obwód trójkąta ma długość </w:t>
      </w:r>
      <m:oMath>
        <m:r>
          <w:rPr>
            <w:rFonts w:ascii="Cambria Math" w:hAnsi="Cambria Math"/>
            <w:sz w:val="24"/>
            <w:szCs w:val="24"/>
          </w:rPr>
          <m:t>16+8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Pr="0070694F" w:rsidRDefault="005A4C6C" w:rsidP="004D522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B. pole trójkąta wynosi </w:t>
      </w:r>
      <m:oMath>
        <m:r>
          <w:rPr>
            <w:rFonts w:ascii="Cambria Math" w:hAnsi="Cambria Math"/>
            <w:sz w:val="24"/>
            <w:szCs w:val="24"/>
          </w:rPr>
          <m:t>8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Default="005A4C6C" w:rsidP="004D522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C. przekątna kwadratu ma długość </w:t>
      </w:r>
      <m:oMath>
        <m:r>
          <w:rPr>
            <w:rFonts w:ascii="Cambria Math" w:hAnsi="Cambria Math"/>
            <w:sz w:val="24"/>
            <w:szCs w:val="24"/>
          </w:rPr>
          <m:t>10</m:t>
        </m:r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Default="005A4C6C" w:rsidP="004D5220">
      <w:pPr>
        <w:spacing w:after="0"/>
        <w:ind w:firstLine="708"/>
        <w:rPr>
          <w:szCs w:val="24"/>
        </w:rPr>
      </w:pPr>
      <w:r>
        <w:rPr>
          <w:sz w:val="24"/>
          <w:szCs w:val="24"/>
        </w:rPr>
        <w:t xml:space="preserve">D. pole kwadratu wynosi </w:t>
      </w:r>
      <m:oMath>
        <m:r>
          <w:rPr>
            <w:rFonts w:ascii="Cambria Math" w:hAnsi="Cambria Math"/>
            <w:sz w:val="24"/>
            <w:szCs w:val="24"/>
          </w:rPr>
          <m:t>20</m:t>
        </m:r>
      </m:oMath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BE54D2" w:rsidRDefault="00BE54D2" w:rsidP="00BE54D2">
      <w:pPr>
        <w:spacing w:before="240" w:after="0"/>
        <w:rPr>
          <w:sz w:val="24"/>
        </w:rPr>
      </w:pPr>
      <w:r>
        <w:rPr>
          <w:sz w:val="24"/>
        </w:rPr>
        <w:t xml:space="preserve">Sklep muzyczny kupił w hurtowni 120 płyt zespołu PINK PANTHER po 13 zł za jedną płytę. </w:t>
      </w:r>
    </w:p>
    <w:p w:rsidR="00BE54D2" w:rsidRDefault="00BE54D2" w:rsidP="00BE54D2">
      <w:pPr>
        <w:spacing w:after="0"/>
        <w:rPr>
          <w:sz w:val="24"/>
        </w:rPr>
      </w:pPr>
      <w:r>
        <w:rPr>
          <w:sz w:val="24"/>
        </w:rPr>
        <w:t xml:space="preserve">     Następnie sprzedał wszystkie płyty uzyskując ze sprzedaży 2160 zł. Którym z poniższych   </w:t>
      </w:r>
    </w:p>
    <w:p w:rsidR="00BE54D2" w:rsidRDefault="00BE54D2" w:rsidP="00BE54D2">
      <w:pPr>
        <w:spacing w:after="0"/>
        <w:rPr>
          <w:sz w:val="24"/>
        </w:rPr>
      </w:pPr>
      <w:r>
        <w:rPr>
          <w:sz w:val="24"/>
        </w:rPr>
        <w:t xml:space="preserve">     zapisów można obliczyć całkowity zysk księgarni ? </w:t>
      </w:r>
    </w:p>
    <w:p w:rsidR="00BE54D2" w:rsidRDefault="00BE54D2" w:rsidP="00BE54D2">
      <w:pPr>
        <w:spacing w:after="0"/>
        <w:rPr>
          <w:sz w:val="24"/>
          <w:szCs w:val="24"/>
        </w:rPr>
      </w:pPr>
    </w:p>
    <w:p w:rsidR="00BE54D2" w:rsidRDefault="00BE54D2" w:rsidP="00BE54D2">
      <w:pPr>
        <w:rPr>
          <w:sz w:val="24"/>
        </w:rPr>
      </w:pPr>
      <w:r>
        <w:rPr>
          <w:sz w:val="24"/>
        </w:rPr>
        <w:t xml:space="preserve">       A. </w:t>
      </w:r>
      <w:r w:rsidRPr="0007739A">
        <w:rPr>
          <w:position w:val="-6"/>
          <w:sz w:val="24"/>
        </w:rPr>
        <w:object w:dxaOrig="1459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4.25pt" o:ole="">
            <v:imagedata r:id="rId149" o:title=""/>
          </v:shape>
          <o:OLEObject Type="Embed" ProgID="Equation.3" ShapeID="_x0000_i1025" DrawAspect="Content" ObjectID="_1647969038" r:id="rId150"/>
        </w:object>
      </w:r>
      <w:r>
        <w:rPr>
          <w:sz w:val="24"/>
        </w:rPr>
        <w:t xml:space="preserve">         B. </w:t>
      </w:r>
      <w:r w:rsidRPr="0007739A">
        <w:rPr>
          <w:position w:val="-10"/>
          <w:sz w:val="24"/>
        </w:rPr>
        <w:object w:dxaOrig="1599" w:dyaOrig="340">
          <v:shape id="_x0000_i1026" type="#_x0000_t75" style="width:80.25pt;height:17.25pt" o:ole="">
            <v:imagedata r:id="rId151" o:title=""/>
          </v:shape>
          <o:OLEObject Type="Embed" ProgID="Equation.3" ShapeID="_x0000_i1026" DrawAspect="Content" ObjectID="_1647969039" r:id="rId152"/>
        </w:object>
      </w:r>
      <w:r>
        <w:rPr>
          <w:sz w:val="24"/>
        </w:rPr>
        <w:t xml:space="preserve">       C. </w:t>
      </w:r>
      <w:r w:rsidRPr="0007739A">
        <w:rPr>
          <w:position w:val="-6"/>
          <w:sz w:val="24"/>
        </w:rPr>
        <w:object w:dxaOrig="1459" w:dyaOrig="280">
          <v:shape id="_x0000_i1027" type="#_x0000_t75" style="width:72.75pt;height:14.25pt" o:ole="">
            <v:imagedata r:id="rId153" o:title=""/>
          </v:shape>
          <o:OLEObject Type="Embed" ProgID="Equation.3" ShapeID="_x0000_i1027" DrawAspect="Content" ObjectID="_1647969040" r:id="rId154"/>
        </w:object>
      </w:r>
      <w:r>
        <w:rPr>
          <w:sz w:val="24"/>
        </w:rPr>
        <w:t xml:space="preserve">         D. </w:t>
      </w:r>
      <w:r w:rsidRPr="0007739A">
        <w:rPr>
          <w:position w:val="-6"/>
          <w:sz w:val="24"/>
        </w:rPr>
        <w:object w:dxaOrig="1480" w:dyaOrig="279">
          <v:shape id="_x0000_i1028" type="#_x0000_t75" style="width:74.25pt;height:14.25pt" o:ole="">
            <v:imagedata r:id="rId155" o:title=""/>
          </v:shape>
          <o:OLEObject Type="Embed" ProgID="Equation.3" ShapeID="_x0000_i1028" DrawAspect="Content" ObjectID="_1647969041" r:id="rId156"/>
        </w:object>
      </w:r>
    </w:p>
    <w:p w:rsidR="00BE54D2" w:rsidRDefault="00BE54D2" w:rsidP="00BE54D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0702B">
        <w:rPr>
          <w:rFonts w:ascii="Times New Roman" w:eastAsia="Times New Roman" w:hAnsi="Times New Roman"/>
          <w:sz w:val="24"/>
          <w:szCs w:val="24"/>
          <w:lang w:eastAsia="pl-PL"/>
        </w:rPr>
        <w:t>Równanie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50702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 xml:space="preserve">8 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+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2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>=0</m:t>
        </m:r>
      </m:oMath>
      <w:r>
        <w:rPr>
          <w:rFonts w:ascii="Times New Roman" w:eastAsia="Times New Roman" w:hAnsi="Times New Roman"/>
          <w:sz w:val="28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spełniają dwie liczby całkowite. </w:t>
      </w:r>
    </w:p>
    <w:p w:rsidR="00BE54D2" w:rsidRPr="0050702B" w:rsidRDefault="00BE54D2" w:rsidP="00BE54D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Wybierz te liczby  ze zbioru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-8, -4, -2,  0,  2,  4,  8</m:t>
            </m:r>
          </m:e>
        </m:d>
      </m:oMath>
    </w:p>
    <w:p w:rsidR="00E16B51" w:rsidRPr="00F20ADD" w:rsidRDefault="00E16B51" w:rsidP="00BE54D2">
      <w:pPr>
        <w:tabs>
          <w:tab w:val="left" w:pos="1080"/>
        </w:tabs>
        <w:spacing w:after="0"/>
        <w:rPr>
          <w:rFonts w:eastAsia="Times New Roman"/>
        </w:rPr>
      </w:pPr>
      <w:r w:rsidRPr="00F20ADD">
        <w:rPr>
          <w:rFonts w:eastAsia="Times New Roman"/>
        </w:rPr>
        <w:lastRenderedPageBreak/>
        <w:t xml:space="preserve">  Poczta przyjmuje do wysłania tylko te paczki, których wymiary spełniają określone warunki. Jeśli paczka ma  kształt prostopadłościanu, to spełnione muszą być trzy warunki:</w:t>
      </w:r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a) najdłuższa krawędź ( </w:t>
      </w:r>
      <m:oMath>
        <m:r>
          <w:rPr>
            <w:rFonts w:ascii="Cambria Math" w:eastAsia="Times New Roman" w:hAnsi="Cambria Math"/>
          </w:rPr>
          <m:t>d</m:t>
        </m:r>
      </m:oMath>
      <w:r w:rsidRPr="00F20ADD">
        <w:rPr>
          <w:rFonts w:eastAsia="Times New Roman"/>
        </w:rPr>
        <w:t xml:space="preserve"> ) tego prostopadłościanu nie może przekraczać  </w:t>
      </w:r>
      <m:oMath>
        <m:r>
          <w:rPr>
            <w:rFonts w:ascii="Cambria Math" w:eastAsia="Times New Roman" w:hAnsi="Cambria Math"/>
          </w:rPr>
          <m:t>150 cm</m:t>
        </m:r>
      </m:oMath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b) suma długości  </w:t>
      </w:r>
      <m:oMath>
        <m:r>
          <w:rPr>
            <w:rFonts w:ascii="Cambria Math" w:eastAsia="Times New Roman" w:hAnsi="Cambria Math"/>
          </w:rPr>
          <m:t>d</m:t>
        </m:r>
      </m:oMath>
      <w:r w:rsidRPr="00F20ADD">
        <w:rPr>
          <w:rFonts w:eastAsia="Times New Roman"/>
        </w:rPr>
        <w:t xml:space="preserve">  i obwodu ściany ograniczonej krótszymi krawędziami nie może przekraczać  </w:t>
      </w:r>
      <m:oMath>
        <m:r>
          <w:rPr>
            <w:rFonts w:ascii="Cambria Math" w:eastAsia="Times New Roman" w:hAnsi="Cambria Math"/>
          </w:rPr>
          <m:t>300 cm</m:t>
        </m:r>
      </m:oMath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c) jedna ze ścian paczki (przeznaczona do naklejenia adresu) musi mieć wymiary co najmniej </w:t>
      </w:r>
      <m:oMath>
        <m:r>
          <w:rPr>
            <w:rFonts w:ascii="Cambria Math" w:eastAsia="Times New Roman" w:hAnsi="Cambria Math"/>
          </w:rPr>
          <m:t xml:space="preserve"> 14cm x 9cm</m:t>
        </m:r>
      </m:oMath>
    </w:p>
    <w:p w:rsidR="00E16B51" w:rsidRPr="00F20ADD" w:rsidRDefault="00E16B51" w:rsidP="00E16B51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                                                                                                                            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Przygotowano paczki o wymiarach:</w:t>
      </w:r>
    </w:p>
    <w:p w:rsidR="00E16B51" w:rsidRPr="00F20ADD" w:rsidRDefault="0073275B" w:rsidP="00E16B51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41910</wp:posOffset>
                </wp:positionV>
                <wp:extent cx="1800225" cy="381000"/>
                <wp:effectExtent l="0" t="0" r="9525" b="0"/>
                <wp:wrapNone/>
                <wp:docPr id="1435" name="Sześcia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810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01D6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Sześcian 2" o:spid="_x0000_s1026" type="#_x0000_t16" style="position:absolute;margin-left:263.4pt;margin-top:3.3pt;width:141.75pt;height:3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"/>
            </w:pict>
          </mc:Fallback>
        </mc:AlternateContent>
      </w:r>
      <w:r w:rsidR="00E16B51" w:rsidRPr="00F20ADD">
        <w:rPr>
          <w:rFonts w:eastAsia="Times New Roman"/>
        </w:rPr>
        <w:t xml:space="preserve">  I.  </w:t>
      </w:r>
      <m:oMath>
        <m:r>
          <w:rPr>
            <w:rFonts w:ascii="Cambria Math" w:eastAsia="Times New Roman" w:hAnsi="Cambria Math"/>
          </w:rPr>
          <m:t>140 cm x 50 cm x 50 cm</m:t>
        </m:r>
      </m:oMath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II.  </w:t>
      </w:r>
      <m:oMath>
        <m:r>
          <w:rPr>
            <w:rFonts w:ascii="Cambria Math" w:eastAsia="Times New Roman" w:hAnsi="Cambria Math"/>
          </w:rPr>
          <m:t>9 cm x 9 cm x 10 cm</m:t>
        </m:r>
      </m:oMath>
      <w:r w:rsidRPr="00F20ADD">
        <w:rPr>
          <w:rFonts w:eastAsia="Times New Roman"/>
        </w:rPr>
        <w:t xml:space="preserve">                                                                                      d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III.   </w:t>
      </w:r>
      <m:oMath>
        <m:r>
          <w:rPr>
            <w:rFonts w:ascii="Cambria Math" w:eastAsia="Times New Roman" w:hAnsi="Cambria Math"/>
          </w:rPr>
          <m:t>15 cm x 15 cm x 150 cm</m:t>
        </m:r>
      </m:oMath>
      <w:r w:rsidRPr="00F20ADD">
        <w:rPr>
          <w:rFonts w:eastAsia="Times New Roman"/>
        </w:rPr>
        <w:t xml:space="preserve">                        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</w:t>
      </w:r>
      <w:r w:rsidRPr="00F20ADD">
        <w:rPr>
          <w:rFonts w:eastAsia="Times New Roman"/>
          <w:b/>
        </w:rPr>
        <w:t>Uzupełnij tabelę</w:t>
      </w:r>
      <w:r w:rsidRPr="00F20ADD">
        <w:rPr>
          <w:rFonts w:eastAsia="Times New Roman"/>
        </w:rPr>
        <w:t>.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2366"/>
        <w:gridCol w:w="4678"/>
      </w:tblGrid>
      <w:tr w:rsidR="00E16B51" w:rsidRPr="00596316" w:rsidTr="006D5C94">
        <w:trPr>
          <w:trHeight w:val="285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F20ADD">
              <w:rPr>
                <w:rFonts w:eastAsia="Times New Roman"/>
              </w:rPr>
              <w:t xml:space="preserve"> </w:t>
            </w:r>
            <w:r w:rsidRPr="00596316">
              <w:rPr>
                <w:rFonts w:ascii="Arial" w:eastAsia="Times New Roman" w:hAnsi="Arial" w:cs="Arial"/>
                <w:lang w:eastAsia="pl-PL"/>
              </w:rPr>
              <w:t>Nr paczki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Czy paczka zostanie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Jeśli paczka nie zostanie przyjęta do</w:t>
            </w:r>
          </w:p>
        </w:tc>
      </w:tr>
      <w:tr w:rsidR="00E16B51" w:rsidRPr="00596316" w:rsidTr="006D5C94">
        <w:trPr>
          <w:trHeight w:val="285"/>
        </w:trPr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przyjęta do wysłania ?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wysłania, podaj warunek, który nie został</w:t>
            </w:r>
          </w:p>
        </w:tc>
      </w:tr>
      <w:tr w:rsidR="00E16B51" w:rsidRPr="00596316" w:rsidTr="006D5C94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wpisz TAK  lub NIE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spełniony (wpisz literę  a, b,  lub c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</w:tbl>
    <w:p w:rsidR="00E16B51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</w:t>
      </w:r>
    </w:p>
    <w:p w:rsidR="005018AF" w:rsidRDefault="005018AF" w:rsidP="005018AF">
      <w:pPr>
        <w:rPr>
          <w:sz w:val="24"/>
          <w:szCs w:val="24"/>
        </w:rPr>
      </w:pPr>
      <w:r>
        <w:rPr>
          <w:sz w:val="24"/>
          <w:szCs w:val="24"/>
        </w:rPr>
        <w:t xml:space="preserve">Dostawca pizzy zarabia dziennie 5 zł plus 0,60 zł za każdą dowiezioną pizzę. Ile porcji </w:t>
      </w:r>
    </w:p>
    <w:p w:rsidR="005018AF" w:rsidRDefault="005018AF" w:rsidP="005018AF">
      <w:pPr>
        <w:rPr>
          <w:sz w:val="24"/>
        </w:rPr>
      </w:pPr>
      <w:r>
        <w:rPr>
          <w:sz w:val="24"/>
          <w:szCs w:val="24"/>
        </w:rPr>
        <w:t xml:space="preserve">      musi dostarczyć klientom, aby zarobić dziennie 20 zł ?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766272" behindDoc="1" locked="0" layoutInCell="1" allowOverlap="1" wp14:anchorId="5AB484B3" wp14:editId="5A539B65">
            <wp:simplePos x="0" y="0"/>
            <wp:positionH relativeFrom="column">
              <wp:posOffset>2061210</wp:posOffset>
            </wp:positionH>
            <wp:positionV relativeFrom="paragraph">
              <wp:posOffset>0</wp:posOffset>
            </wp:positionV>
            <wp:extent cx="420052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51" y="21454"/>
                <wp:lineTo x="21551" y="0"/>
                <wp:lineTo x="0" y="0"/>
              </wp:wrapPolygon>
            </wp:wrapThrough>
            <wp:docPr id="1406" name="Obraz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29.  </w:t>
      </w:r>
      <w:r w:rsidRPr="00031DB1">
        <w:rPr>
          <w:rFonts w:eastAsia="Quasi-LucidaBright"/>
          <w:sz w:val="24"/>
          <w:szCs w:val="24"/>
        </w:rPr>
        <w:t xml:space="preserve">Adam zaoszczędził 250 zł.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>Diagram przedstawia,</w:t>
      </w:r>
      <w:r>
        <w:rPr>
          <w:rFonts w:eastAsia="Quasi-LucidaBright"/>
          <w:sz w:val="24"/>
          <w:szCs w:val="24"/>
        </w:rPr>
        <w:t xml:space="preserve">  </w:t>
      </w:r>
      <w:r w:rsidRPr="00031DB1">
        <w:rPr>
          <w:rFonts w:eastAsia="Quasi-LucidaBright"/>
          <w:sz w:val="24"/>
          <w:szCs w:val="24"/>
        </w:rPr>
        <w:t xml:space="preserve">na </w:t>
      </w:r>
      <w:r>
        <w:rPr>
          <w:rFonts w:eastAsia="Quasi-LucidaBright"/>
          <w:sz w:val="24"/>
          <w:szCs w:val="24"/>
        </w:rPr>
        <w:t xml:space="preserve">co           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 xml:space="preserve">przeznaczył te oszczędności. </w:t>
      </w:r>
      <w:r>
        <w:rPr>
          <w:rFonts w:eastAsia="Quasi-LucidaBright"/>
          <w:sz w:val="24"/>
          <w:szCs w:val="24"/>
        </w:rPr>
        <w:t xml:space="preserve">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>Wykonaj</w:t>
      </w:r>
      <w:r>
        <w:rPr>
          <w:rFonts w:eastAsia="Quasi-LucidaBright"/>
          <w:sz w:val="24"/>
          <w:szCs w:val="24"/>
        </w:rPr>
        <w:t xml:space="preserve"> </w:t>
      </w:r>
      <w:r w:rsidRPr="00031DB1">
        <w:rPr>
          <w:rFonts w:eastAsia="Quasi-LucidaBright"/>
          <w:sz w:val="24"/>
          <w:szCs w:val="24"/>
        </w:rPr>
        <w:t xml:space="preserve">obliczenia </w:t>
      </w:r>
      <w:r>
        <w:rPr>
          <w:rFonts w:eastAsia="Quasi-LucidaBright"/>
          <w:sz w:val="24"/>
          <w:szCs w:val="24"/>
        </w:rPr>
        <w:t xml:space="preserve">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i u</w:t>
      </w:r>
      <w:r w:rsidRPr="00031DB1">
        <w:rPr>
          <w:rFonts w:eastAsia="Quasi-LucidaBright"/>
          <w:sz w:val="24"/>
          <w:szCs w:val="24"/>
        </w:rPr>
        <w:t>zupełnij</w:t>
      </w:r>
      <w:r>
        <w:rPr>
          <w:rFonts w:eastAsia="Quasi-LucidaBright"/>
          <w:sz w:val="24"/>
          <w:szCs w:val="24"/>
        </w:rPr>
        <w:t xml:space="preserve"> opis diagramu. </w:t>
      </w:r>
    </w:p>
    <w:p w:rsidR="009B0B61" w:rsidRDefault="009B0B61" w:rsidP="009B0B61">
      <w:pPr>
        <w:rPr>
          <w:sz w:val="24"/>
        </w:rPr>
      </w:pPr>
      <w:r>
        <w:rPr>
          <w:rFonts w:eastAsia="Quasi-LucidaBright"/>
          <w:sz w:val="24"/>
          <w:szCs w:val="24"/>
        </w:rPr>
        <w:t xml:space="preserve">        </w:t>
      </w:r>
    </w:p>
    <w:p w:rsidR="009B0B61" w:rsidRDefault="009B0B61" w:rsidP="009B0B61">
      <w:pPr>
        <w:rPr>
          <w:sz w:val="24"/>
        </w:rPr>
      </w:pPr>
    </w:p>
    <w:p w:rsidR="00F31D11" w:rsidRDefault="00F31D11" w:rsidP="009B0B61">
      <w:pPr>
        <w:rPr>
          <w:sz w:val="24"/>
        </w:rPr>
      </w:pPr>
    </w:p>
    <w:p w:rsidR="00BE54D2" w:rsidRDefault="00BE54D2" w:rsidP="009B0B61">
      <w:pPr>
        <w:rPr>
          <w:sz w:val="24"/>
        </w:rPr>
      </w:pPr>
    </w:p>
    <w:p w:rsidR="00BE54D2" w:rsidRDefault="00BE54D2" w:rsidP="00BE54D2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Suma objętości </w:t>
      </w:r>
      <m:oMath>
        <m:r>
          <w:rPr>
            <w:rFonts w:ascii="Cambria Math" w:eastAsia="Times New Roman" w:hAnsi="Cambria Math"/>
            <w:sz w:val="24"/>
            <w:szCs w:val="24"/>
          </w:rPr>
          <m:t>8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kul, z których każda ma promień </w:t>
      </w:r>
      <m:oMath>
        <m:r>
          <w:rPr>
            <w:rFonts w:ascii="Cambria Math" w:eastAsia="Times New Roman" w:hAnsi="Cambria Math"/>
            <w:sz w:val="24"/>
            <w:szCs w:val="24"/>
          </w:rPr>
          <m:t>1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>, jest taka sama jak objętość jednej kuli</w:t>
      </w:r>
    </w:p>
    <w:p w:rsidR="00BE54D2" w:rsidRDefault="00BE54D2" w:rsidP="00BE54D2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o  promieniu:</w:t>
      </w: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8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             B.  8                C.  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2 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             D. 2</m:t>
        </m:r>
      </m:oMath>
    </w:p>
    <w:p w:rsidR="00133C28" w:rsidRDefault="00133C28" w:rsidP="00BE54D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Średnia wzrostu pewnej sześcioosobowej grupy koszykarzy wynosiła </w:t>
      </w:r>
      <m:oMath>
        <m:r>
          <w:rPr>
            <w:rFonts w:ascii="Cambria Math" w:hAnsi="Cambria Math"/>
            <w:sz w:val="24"/>
            <w:lang w:eastAsia="pl-PL"/>
          </w:rPr>
          <m:t>204 cm.</m:t>
        </m:r>
      </m:oMath>
      <w:r w:rsidR="00BE54D2">
        <w:rPr>
          <w:sz w:val="24"/>
          <w:lang w:eastAsia="pl-PL"/>
        </w:rPr>
        <w:t xml:space="preserve"> Dołączono   </w:t>
      </w:r>
      <w:r>
        <w:rPr>
          <w:sz w:val="24"/>
          <w:lang w:eastAsia="pl-PL"/>
        </w:rPr>
        <w:t xml:space="preserve"> do nich czteroosobową grupę o średniej wzrostu </w:t>
      </w:r>
      <m:oMath>
        <m:r>
          <w:rPr>
            <w:rFonts w:ascii="Cambria Math" w:hAnsi="Cambria Math"/>
            <w:sz w:val="24"/>
            <w:lang w:eastAsia="pl-PL"/>
          </w:rPr>
          <m:t>189 cm.</m:t>
        </m:r>
      </m:oMath>
      <w:r>
        <w:rPr>
          <w:sz w:val="24"/>
          <w:lang w:eastAsia="pl-PL"/>
        </w:rPr>
        <w:t xml:space="preserve">  Średnia wzrostu tej  dziesięcioosobowej drużyny wynosi:</w:t>
      </w:r>
    </w:p>
    <w:p w:rsidR="00133C28" w:rsidRDefault="00133C28" w:rsidP="00133C28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195 cm                B. 196,5 cm                 C. 198 cm                D. 199,5 cm</m:t>
        </m:r>
      </m:oMath>
    </w:p>
    <w:p w:rsidR="00133C28" w:rsidRDefault="00133C28" w:rsidP="00133C28">
      <w:pPr>
        <w:spacing w:after="0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Puszki z przecierem pomidorowym mają kształt walca o średnicy podstawy  </w:t>
      </w:r>
      <m:oMath>
        <m:r>
          <m:rPr>
            <m:sty m:val="bi"/>
          </m:rPr>
          <w:rPr>
            <w:rFonts w:ascii="Cambria Math" w:eastAsia="Times New Roman" w:hAnsi="Cambria Math"/>
          </w:rPr>
          <m:t>4 cm</m:t>
        </m:r>
      </m:oMath>
      <w:r w:rsidRPr="00F20ADD">
        <w:rPr>
          <w:rFonts w:eastAsia="Times New Roman"/>
          <w:b/>
        </w:rPr>
        <w:t xml:space="preserve">  oraz wysokości  </w:t>
      </w:r>
      <w:r>
        <w:rPr>
          <w:rFonts w:eastAsia="Times New Roman"/>
          <w:b/>
        </w:rPr>
        <w:t xml:space="preserve"> </w:t>
      </w:r>
    </w:p>
    <w:p w:rsidR="00133C28" w:rsidRDefault="00133C28" w:rsidP="00133C28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m:oMath>
        <m:r>
          <m:rPr>
            <m:sty m:val="bi"/>
          </m:rPr>
          <w:rPr>
            <w:rFonts w:ascii="Cambria Math" w:eastAsia="Times New Roman" w:hAnsi="Cambria Math"/>
          </w:rPr>
          <m:t>3 cm.</m:t>
        </m:r>
      </m:oMath>
      <w:r>
        <w:rPr>
          <w:rFonts w:eastAsia="Times New Roman"/>
          <w:b/>
        </w:rPr>
        <w:t xml:space="preserve">  </w:t>
      </w:r>
      <w:r w:rsidRPr="00F20ADD">
        <w:rPr>
          <w:rFonts w:eastAsia="Times New Roman"/>
          <w:b/>
        </w:rPr>
        <w:t xml:space="preserve">Puszki te mogą być na kilka sposobów zapakowane ciasno po 4 sztuki w prostopadłościenne </w:t>
      </w:r>
      <w:r>
        <w:rPr>
          <w:rFonts w:eastAsia="Times New Roman"/>
          <w:b/>
        </w:rPr>
        <w:t xml:space="preserve">  </w:t>
      </w:r>
    </w:p>
    <w:p w:rsidR="00133C28" w:rsidRDefault="00133C28" w:rsidP="00133C28">
      <w:pPr>
        <w:spacing w:after="0"/>
        <w:rPr>
          <w:rFonts w:eastAsia="Times New Roman"/>
          <w:i/>
        </w:rPr>
      </w:pPr>
      <w:r>
        <w:rPr>
          <w:rFonts w:eastAsia="Times New Roman"/>
          <w:b/>
        </w:rPr>
        <w:t xml:space="preserve">     </w:t>
      </w:r>
      <w:r w:rsidRPr="00F20ADD">
        <w:rPr>
          <w:rFonts w:eastAsia="Times New Roman"/>
          <w:b/>
        </w:rPr>
        <w:t>tekturowe pudełka</w:t>
      </w:r>
      <w:r w:rsidRPr="00F20ADD">
        <w:rPr>
          <w:rFonts w:eastAsia="Times New Roman"/>
        </w:rPr>
        <w:t xml:space="preserve">.        </w:t>
      </w:r>
      <w:r w:rsidRPr="00F20ADD">
        <w:rPr>
          <w:rFonts w:eastAsia="Times New Roman"/>
          <w:i/>
        </w:rPr>
        <w:t xml:space="preserve">Wybierz jeden z możliwych sposobów zapakowania puszek, wykonaj odręczny rysunek </w:t>
      </w:r>
    </w:p>
    <w:p w:rsidR="00133C28" w:rsidRDefault="00133C28" w:rsidP="00133C28">
      <w:pPr>
        <w:rPr>
          <w:rFonts w:eastAsia="Times New Roman"/>
        </w:rPr>
      </w:pPr>
      <w:r>
        <w:rPr>
          <w:rFonts w:eastAsia="Times New Roman"/>
          <w:i/>
        </w:rPr>
        <w:t xml:space="preserve">      </w:t>
      </w:r>
      <w:r w:rsidRPr="00F20ADD">
        <w:rPr>
          <w:rFonts w:eastAsia="Times New Roman"/>
          <w:i/>
        </w:rPr>
        <w:t>siatki prostopadłościanu i podaj długości krawędzi  tego prostopadłościanu</w:t>
      </w:r>
      <w:r w:rsidRPr="00F20ADD">
        <w:rPr>
          <w:rFonts w:eastAsia="Times New Roman"/>
        </w:rPr>
        <w:t>.</w:t>
      </w:r>
    </w:p>
    <w:p w:rsidR="00453234" w:rsidRPr="00F20ADD" w:rsidRDefault="00453234" w:rsidP="0045323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Stożek o wysokości 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s</m:t>
            </m:r>
          </m:sub>
        </m:sSub>
      </m:oMath>
      <w:r w:rsidRPr="00F20ADD">
        <w:rPr>
          <w:rFonts w:eastAsia="Times New Roman"/>
        </w:rPr>
        <w:t xml:space="preserve"> i walec o wysokości 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w</m:t>
            </m:r>
          </m:sub>
        </m:sSub>
      </m:oMath>
      <w:r w:rsidRPr="00F20ADD">
        <w:rPr>
          <w:rFonts w:eastAsia="Times New Roman"/>
        </w:rPr>
        <w:t xml:space="preserve">  mają takie same podstawy  o polu  </w:t>
      </w:r>
      <m:oMath>
        <m:r>
          <w:rPr>
            <w:rFonts w:ascii="Cambria Math" w:eastAsia="Times New Roman" w:hAnsi="Cambria Math"/>
          </w:rPr>
          <m:t>P.</m:t>
        </m:r>
      </m:oMath>
      <w:r w:rsidRPr="00F20ADD">
        <w:rPr>
          <w:rFonts w:eastAsia="Times New Roman"/>
        </w:rPr>
        <w:t xml:space="preserve"> Stożek ma dwa   </w:t>
      </w:r>
    </w:p>
    <w:p w:rsidR="00453234" w:rsidRPr="00F20ADD" w:rsidRDefault="00453234" w:rsidP="0045323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razy większą objętość niż walec,  czyli       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  <m:r>
          <w:rPr>
            <w:rFonts w:ascii="Cambria Math" w:eastAsia="Times New Roman" w:hAnsi="Cambria Math"/>
          </w:rPr>
          <m:t xml:space="preserve">∙P ∙ 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s</m:t>
            </m:r>
          </m:sub>
        </m:sSub>
        <m:r>
          <w:rPr>
            <w:rFonts w:ascii="Cambria Math" w:eastAsia="Times New Roman" w:hAnsi="Cambria Math"/>
          </w:rPr>
          <m:t xml:space="preserve">=2∙P ∙ 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w</m:t>
            </m:r>
          </m:sub>
        </m:sSub>
      </m:oMath>
      <w:r w:rsidRPr="00F20ADD">
        <w:rPr>
          <w:rFonts w:eastAsia="Times New Roman"/>
        </w:rPr>
        <w:t xml:space="preserve"> </w:t>
      </w:r>
    </w:p>
    <w:p w:rsidR="00453234" w:rsidRPr="00F20ADD" w:rsidRDefault="00453234" w:rsidP="00453234">
      <w:pPr>
        <w:spacing w:line="36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>Zależność między wysokością stożka, a wysokością walca można zapisać za pomocą równania:</w:t>
      </w:r>
    </w:p>
    <w:p w:rsidR="00453234" w:rsidRPr="0073275B" w:rsidRDefault="00453234" w:rsidP="00012353">
      <w:pPr>
        <w:spacing w:after="0" w:line="600" w:lineRule="auto"/>
        <w:rPr>
          <w:noProof/>
        </w:rPr>
      </w:pPr>
      <m:oMathPara>
        <m:oMath>
          <m:r>
            <w:rPr>
              <w:rFonts w:ascii="Cambria Math" w:eastAsia="Times New Roman" w:hAnsi="Cambria Math"/>
            </w:rPr>
            <m:t xml:space="preserve">              A.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=6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B.6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  C.  2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=3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   D.  3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=2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</m:oMath>
      </m:oMathPara>
    </w:p>
    <w:p w:rsidR="0071286F" w:rsidRDefault="0071286F" w:rsidP="00012353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Czy kulę o objętości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9FDF057" wp14:editId="2DFA147F">
            <wp:extent cx="495300" cy="142875"/>
            <wp:effectExtent l="0" t="0" r="0" b="0"/>
            <wp:docPr id="491" name="Obraz 118" descr="Opis: Opis: Opis: Opis: Opis: Opis: Opis: 50 0cm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8" descr="Opis: Opis: Opis: Opis: Opis: Opis: Opis: 50 0cm 3 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można przełożyć przez otwór w kształcie  kwadratu o boku </w:t>
      </w:r>
    </w:p>
    <w:p w:rsidR="0071286F" w:rsidRPr="00596316" w:rsidRDefault="0071286F" w:rsidP="0071286F">
      <w:pPr>
        <w:spacing w:after="75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10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cm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?  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>Wybierz odpowiedź T (tak) albo N (nie) i jej uzasadnienie spośród oznaczonych literami A–D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</w:t>
      </w:r>
    </w:p>
    <w:tbl>
      <w:tblPr>
        <w:tblpPr w:leftFromText="141" w:rightFromText="141" w:vertAnchor="text" w:horzAnchor="page" w:tblpX="4531" w:tblpY="198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5077"/>
      </w:tblGrid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średnica kuli jest mniejsza od przekątnej kwadratu.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mniejsza od boku kwadratu. 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większa od przekątnej kwadratu. 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D)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większa od boku kwadratu. </w:t>
            </w:r>
          </w:p>
        </w:tc>
      </w:tr>
    </w:tbl>
    <w:p w:rsidR="0071286F" w:rsidRPr="00F20ADD" w:rsidRDefault="0071286F" w:rsidP="0071286F">
      <w:pPr>
        <w:spacing w:after="0"/>
        <w:rPr>
          <w:vanish/>
        </w:rPr>
      </w:pPr>
    </w:p>
    <w:tbl>
      <w:tblPr>
        <w:tblpPr w:leftFromText="141" w:rightFromText="141" w:vertAnchor="text" w:horzAnchor="page" w:tblpX="1351" w:tblpY="540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39"/>
      </w:tblGrid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</w:t>
            </w:r>
          </w:p>
        </w:tc>
      </w:tr>
    </w:tbl>
    <w:p w:rsidR="0071286F" w:rsidRDefault="0071286F" w:rsidP="007128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</w:t>
      </w:r>
    </w:p>
    <w:p w:rsidR="0071286F" w:rsidRPr="00596316" w:rsidRDefault="0071286F" w:rsidP="007128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ponieważ: </w:t>
      </w:r>
    </w:p>
    <w:p w:rsidR="0071286F" w:rsidRDefault="0071286F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6894" w:rsidRDefault="00A06894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D28C3" w:rsidRDefault="00DD28C3" w:rsidP="00DD28C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Paweł miał plastelinę w kształcie walca o promieniu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 xml:space="preserve">5  :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32"/>
                    <w:szCs w:val="30"/>
                    <w:lang w:eastAsia="pl-PL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0"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: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0"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 xml:space="preserve"> 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7</m:t>
                    </m:r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5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4</m:t>
                </m:r>
              </m:sup>
            </m:sSup>
          </m:den>
        </m:f>
        <m:r>
          <w:rPr>
            <w:rFonts w:ascii="Cambria Math" w:eastAsia="Times New Roman" w:hAnsi="Cambria Math"/>
            <w:sz w:val="32"/>
            <w:szCs w:val="30"/>
            <w:lang w:eastAsia="pl-PL"/>
          </w:rPr>
          <m:t xml:space="preserve"> cm 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i wysokości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D28C3" w:rsidRDefault="00DD28C3" w:rsidP="00A06894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3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 xml:space="preserve"> </m:t>
            </m:r>
          </m:e>
        </m:rad>
        <m:r>
          <w:rPr>
            <w:rFonts w:ascii="Cambria Math" w:eastAsia="Times New Roman" w:hAnsi="Cambria Math"/>
            <w:sz w:val="28"/>
            <w:szCs w:val="30"/>
            <w:lang w:eastAsia="pl-PL"/>
          </w:rPr>
          <m:t xml:space="preserve"> cm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Z tej plasteliny wykonał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graniastosłup prawidłowy czworokątny o polu   </w:t>
      </w:r>
    </w:p>
    <w:p w:rsidR="00A06894" w:rsidRDefault="00A06894" w:rsidP="00A06894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podstawy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 xml:space="preserve">4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2</m:t>
            </m:r>
          </m:sup>
        </m:sSup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i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wysokości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2</m:t>
            </m:r>
          </m:e>
          <m: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6</m:t>
            </m:r>
          </m:sup>
        </m:sSup>
        <m:r>
          <w:rPr>
            <w:rFonts w:ascii="Cambria Math" w:eastAsia="Times New Roman" w:hAnsi="Cambria Math"/>
            <w:sz w:val="28"/>
            <w:szCs w:val="30"/>
            <w:lang w:eastAsia="pl-PL"/>
          </w:rPr>
          <m:t>: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2</m:t>
            </m:r>
          </m:e>
          <m: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4</m:t>
            </m:r>
          </m:sup>
        </m:sSup>
        <m:r>
          <w:rPr>
            <w:rFonts w:ascii="Cambria Math" w:eastAsia="Times New Roman" w:hAnsi="Cambria Math"/>
            <w:sz w:val="28"/>
            <w:szCs w:val="30"/>
            <w:lang w:eastAsia="pl-PL"/>
          </w:rPr>
          <m:t xml:space="preserve"> cm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Oblicz objętość plasteliny, która została po zrobieniu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pro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stopadłościanu. Przyjmij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sym w:font="Symbol" w:char="F070"/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>= 3</w:t>
      </w:r>
      <w:r>
        <w:rPr>
          <w:rFonts w:ascii="Times New Roman" w:eastAsia="Times New Roman" w:hAnsi="Times New Roman"/>
          <w:sz w:val="24"/>
          <w:szCs w:val="30"/>
          <w:lang w:eastAsia="pl-PL"/>
        </w:rPr>
        <w:t>.</w:t>
      </w:r>
    </w:p>
    <w:p w:rsidR="00012353" w:rsidRDefault="00012353" w:rsidP="0001235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5728" behindDoc="1" locked="0" layoutInCell="1" allowOverlap="1" wp14:anchorId="6E695D93" wp14:editId="5B37B5C8">
            <wp:simplePos x="0" y="0"/>
            <wp:positionH relativeFrom="margin">
              <wp:posOffset>2886075</wp:posOffset>
            </wp:positionH>
            <wp:positionV relativeFrom="paragraph">
              <wp:posOffset>367665</wp:posOffset>
            </wp:positionV>
            <wp:extent cx="309308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18" y="21323"/>
                <wp:lineTo x="21418" y="0"/>
                <wp:lineTo x="0" y="0"/>
              </wp:wrapPolygon>
            </wp:wrapThrough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53" w:rsidRDefault="00012353" w:rsidP="0001235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  <w:spacing w:before="240"/>
      </w:pPr>
      <w:r w:rsidRPr="00F20ADD">
        <w:t>O ile procent największy puchar</w:t>
      </w:r>
      <w:r>
        <w:t xml:space="preserve">  </w:t>
      </w: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  <w:r w:rsidRPr="00F20ADD">
        <w:t xml:space="preserve">  ma pojemność większą od najmniejszego ?</w:t>
      </w: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</w:p>
    <w:p w:rsidR="00DD28C3" w:rsidRDefault="00DD28C3" w:rsidP="00DD28C3">
      <w:pPr>
        <w:pStyle w:val="Tekstpodstawowy"/>
        <w:widowControl w:val="0"/>
        <w:tabs>
          <w:tab w:val="left" w:pos="654"/>
        </w:tabs>
        <w:spacing w:after="240"/>
      </w:pPr>
    </w:p>
    <w:p w:rsidR="00A06894" w:rsidRDefault="00A06894" w:rsidP="00DD28C3">
      <w:pPr>
        <w:pStyle w:val="Tekstpodstawowy"/>
        <w:widowControl w:val="0"/>
        <w:tabs>
          <w:tab w:val="left" w:pos="654"/>
        </w:tabs>
        <w:spacing w:after="240"/>
      </w:pPr>
    </w:p>
    <w:p w:rsidR="00A06894" w:rsidRDefault="00A06894" w:rsidP="00DD28C3">
      <w:pPr>
        <w:pStyle w:val="Tekstpodstawowy"/>
        <w:widowControl w:val="0"/>
        <w:tabs>
          <w:tab w:val="left" w:pos="654"/>
        </w:tabs>
        <w:spacing w:after="240"/>
      </w:pPr>
    </w:p>
    <w:p w:rsidR="00DD28C3" w:rsidRDefault="00DD28C3" w:rsidP="00A06894">
      <w:pPr>
        <w:spacing w:line="36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noProof/>
          <w:szCs w:val="24"/>
          <w:lang w:eastAsia="pl-PL"/>
        </w:rPr>
        <w:lastRenderedPageBreak/>
        <w:drawing>
          <wp:anchor distT="0" distB="0" distL="114300" distR="114300" simplePos="0" relativeHeight="251789824" behindDoc="1" locked="0" layoutInCell="1" allowOverlap="1" wp14:anchorId="0D6354D7" wp14:editId="36BA6611">
            <wp:simplePos x="0" y="0"/>
            <wp:positionH relativeFrom="column">
              <wp:posOffset>4400550</wp:posOffset>
            </wp:positionH>
            <wp:positionV relativeFrom="paragraph">
              <wp:posOffset>7620</wp:posOffset>
            </wp:positionV>
            <wp:extent cx="18954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491" y="21304"/>
                <wp:lineTo x="21491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E1467240t00" w:hAnsi="TTE1467240t00" w:cs="TTE1467240t00"/>
          <w:szCs w:val="24"/>
        </w:rPr>
        <w:t xml:space="preserve">Akwarium ma kształt kuli z odciętą w odległości 4 dm od jej środka czaszą. Podstawa czaszy jest kołem o promieniu 3 dm. Akwarium wypełniono woda do wysokości równej </w:t>
      </w:r>
      <w:r>
        <w:rPr>
          <w:rFonts w:ascii="TTE1467240t00" w:hAnsi="TTE1467240t00" w:cs="TTE1467240t00"/>
          <w:sz w:val="24"/>
          <w:szCs w:val="24"/>
          <w:lang w:eastAsia="pl-PL"/>
        </w:rPr>
        <w:t>promieniowi kuli. Czy prawda jest, że w akwarium znajduje się ponad 250 litrów wody?</w:t>
      </w: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>Zapisz obliczenia oraz odpowiedz z uzasadnieniem.</w:t>
      </w: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012353" w:rsidRDefault="0001235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012353" w:rsidRDefault="0001235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1872" behindDoc="0" locked="0" layoutInCell="1" allowOverlap="1" wp14:anchorId="0320A2E1" wp14:editId="16154930">
            <wp:simplePos x="0" y="0"/>
            <wp:positionH relativeFrom="column">
              <wp:posOffset>4838700</wp:posOffset>
            </wp:positionH>
            <wp:positionV relativeFrom="paragraph">
              <wp:posOffset>12700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Koło przecięto jak na rysunku. Z obu części utworzono powierzchnie       </w:t>
      </w: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boczne stożków. Ile razy pole podstawy jednego z tych stożków jest    </w:t>
      </w: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większe od pola podstawy drugiego ?</w:t>
      </w:r>
    </w:p>
    <w:p w:rsidR="00DD28C3" w:rsidRDefault="00DD28C3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E4A62" w:rsidRDefault="00CE4A62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E4A62" w:rsidRPr="00E16B51" w:rsidRDefault="00CE4A62" w:rsidP="00CE4A62">
      <w:pPr>
        <w:pStyle w:val="Tekstpodstawowy"/>
        <w:widowControl w:val="0"/>
        <w:tabs>
          <w:tab w:val="left" w:pos="654"/>
        </w:tabs>
        <w:spacing w:line="276" w:lineRule="auto"/>
      </w:pPr>
      <w:r w:rsidRPr="00AA5D6F">
        <w:rPr>
          <w:noProof/>
        </w:rPr>
        <w:drawing>
          <wp:anchor distT="0" distB="0" distL="114300" distR="114300" simplePos="0" relativeHeight="251793920" behindDoc="0" locked="0" layoutInCell="1" allowOverlap="1" wp14:anchorId="5AC0F027" wp14:editId="36CA0137">
            <wp:simplePos x="0" y="0"/>
            <wp:positionH relativeFrom="column">
              <wp:posOffset>1907540</wp:posOffset>
            </wp:positionH>
            <wp:positionV relativeFrom="paragraph">
              <wp:posOffset>19685</wp:posOffset>
            </wp:positionV>
            <wp:extent cx="44100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53" y="21471"/>
                <wp:lineTo x="21553" y="0"/>
                <wp:lineTo x="0" y="0"/>
              </wp:wrapPolygon>
            </wp:wrapThrough>
            <wp:docPr id="52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Zad. 180</w:t>
      </w:r>
      <w:r>
        <w:t xml:space="preserve"> </w:t>
      </w:r>
    </w:p>
    <w:p w:rsidR="00CE4A62" w:rsidRDefault="00CE4A62" w:rsidP="00CE4A62">
      <w:pPr>
        <w:tabs>
          <w:tab w:val="left" w:pos="1080"/>
        </w:tabs>
        <w:rPr>
          <w:lang w:eastAsia="pl-PL"/>
        </w:rPr>
      </w:pPr>
      <w:r>
        <w:rPr>
          <w:lang w:eastAsia="pl-PL"/>
        </w:rPr>
        <w:t xml:space="preserve">Wybierz zdanie prawdziwe. 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kuli jest większa od objętości walca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stożka jest większa od objętości kuli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walca jest dwa razy większa od objętości kuli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spacing w:line="360" w:lineRule="auto"/>
        <w:rPr>
          <w:lang w:eastAsia="pl-PL"/>
        </w:rPr>
      </w:pPr>
      <w:r>
        <w:rPr>
          <w:lang w:eastAsia="pl-PL"/>
        </w:rPr>
        <w:t>Objętość stożka jest trzy razy mniejsza od objętości walca</w:t>
      </w:r>
    </w:p>
    <w:p w:rsidR="00CE4A62" w:rsidRP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Ołowianą kulę o promieniu </w:t>
      </w:r>
      <m:oMath>
        <m:r>
          <w:rPr>
            <w:rFonts w:ascii="Cambria Math" w:hAnsi="Cambria Math"/>
            <w:sz w:val="24"/>
            <w:lang w:eastAsia="pl-PL"/>
          </w:rPr>
          <m:t>6 cm</m:t>
        </m:r>
      </m:oMath>
      <w:r w:rsidRPr="00CE4A62">
        <w:rPr>
          <w:sz w:val="24"/>
          <w:lang w:eastAsia="pl-PL"/>
        </w:rPr>
        <w:t xml:space="preserve"> przecięto na dwie półkule. Po przetopieniu z jednej części   </w:t>
      </w:r>
    </w:p>
    <w:p w:rsidR="00CE4A62" w:rsidRP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   odlano walec o promieniu podstawy </w:t>
      </w:r>
      <m:oMath>
        <m:r>
          <w:rPr>
            <w:rFonts w:ascii="Cambria Math" w:hAnsi="Cambria Math"/>
            <w:sz w:val="24"/>
            <w:lang w:eastAsia="pl-PL"/>
          </w:rPr>
          <m:t>4 cm</m:t>
        </m:r>
      </m:oMath>
      <w:r w:rsidRPr="00CE4A62">
        <w:rPr>
          <w:sz w:val="24"/>
          <w:lang w:eastAsia="pl-PL"/>
        </w:rPr>
        <w:t xml:space="preserve">, a z drugiej stożek o promieniu podstawy </w:t>
      </w:r>
      <m:oMath>
        <m:r>
          <w:rPr>
            <w:rFonts w:ascii="Cambria Math" w:hAnsi="Cambria Math"/>
            <w:sz w:val="24"/>
            <w:lang w:eastAsia="pl-PL"/>
          </w:rPr>
          <m:t>8 cm.</m:t>
        </m:r>
      </m:oMath>
      <w:r w:rsidRPr="00CE4A62">
        <w:rPr>
          <w:sz w:val="24"/>
          <w:lang w:eastAsia="pl-PL"/>
        </w:rPr>
        <w:t xml:space="preserve"> Która z   </w:t>
      </w:r>
    </w:p>
    <w:p w:rsidR="00CE4A62" w:rsidRDefault="00CE4A62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  otrzymanych brył ma większą wysokość ?</w:t>
      </w:r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09632" behindDoc="1" locked="0" layoutInCell="1" allowOverlap="1" wp14:anchorId="101D3872" wp14:editId="4C0B1C18">
            <wp:simplePos x="0" y="0"/>
            <wp:positionH relativeFrom="column">
              <wp:posOffset>2695575</wp:posOffset>
            </wp:positionH>
            <wp:positionV relativeFrom="paragraph">
              <wp:posOffset>17</wp:posOffset>
            </wp:positionV>
            <wp:extent cx="3533775" cy="1606550"/>
            <wp:effectExtent l="0" t="0" r="9525" b="0"/>
            <wp:wrapThrough wrapText="bothSides">
              <wp:wrapPolygon edited="0">
                <wp:start x="0" y="0"/>
                <wp:lineTo x="0" y="21258"/>
                <wp:lineTo x="21542" y="21258"/>
                <wp:lineTo x="21542" y="0"/>
                <wp:lineTo x="0" y="0"/>
              </wp:wrapPolygon>
            </wp:wrapThrough>
            <wp:docPr id="380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142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  Wiedząc, że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=9 cm   </m:t>
        </m:r>
      </m:oMath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BE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=4 cm   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DE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=3 cm</m:t>
        </m:r>
      </m:oMath>
      <w:r w:rsidRPr="00F20ADD">
        <w:rPr>
          <w:rFonts w:ascii="Times New Roman" w:eastAsia="Times New Roman" w:hAnsi="Times New Roman"/>
          <w:sz w:val="24"/>
          <w:szCs w:val="24"/>
        </w:rPr>
        <w:t xml:space="preserve">  oblicz </w:t>
      </w:r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pole trójkąta ACE.</w:t>
      </w:r>
    </w:p>
    <w:p w:rsidR="00012353" w:rsidRDefault="00012353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</w:p>
    <w:p w:rsidR="00146A5E" w:rsidRDefault="00146A5E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</w:p>
    <w:p w:rsidR="00824333" w:rsidRDefault="00146A5E" w:rsidP="00A06894">
      <w:pPr>
        <w:tabs>
          <w:tab w:val="left" w:pos="1080"/>
        </w:tabs>
        <w:spacing w:before="24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910656" behindDoc="0" locked="0" layoutInCell="1" allowOverlap="1" wp14:anchorId="202EC889" wp14:editId="3DCFF707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6353175" cy="1102360"/>
            <wp:effectExtent l="0" t="0" r="9525" b="2540"/>
            <wp:wrapThrough wrapText="bothSides">
              <wp:wrapPolygon edited="0">
                <wp:start x="0" y="0"/>
                <wp:lineTo x="0" y="21276"/>
                <wp:lineTo x="21568" y="21276"/>
                <wp:lineTo x="21568" y="0"/>
                <wp:lineTo x="0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333" w:rsidRPr="00413A6C">
        <w:rPr>
          <w:sz w:val="24"/>
          <w:u w:val="single"/>
          <w:lang w:eastAsia="pl-PL"/>
        </w:rPr>
        <w:t>Zad. 186</w:t>
      </w:r>
      <w:r w:rsidR="00824333">
        <w:rPr>
          <w:sz w:val="24"/>
          <w:lang w:eastAsia="pl-PL"/>
        </w:rPr>
        <w:t xml:space="preserve">     Osiem jednakowych kranów napełnia basen w ciągu </w:t>
      </w:r>
      <m:oMath>
        <m:r>
          <w:rPr>
            <w:rFonts w:ascii="Cambria Math" w:hAnsi="Cambria Math"/>
            <w:sz w:val="24"/>
            <w:lang w:eastAsia="pl-PL"/>
          </w:rPr>
          <m:t xml:space="preserve">12 </m:t>
        </m:r>
        <m:r>
          <w:rPr>
            <w:rFonts w:ascii="Cambria Math" w:hAnsi="Cambria Math"/>
            <w:sz w:val="24"/>
            <w:lang w:eastAsia="pl-PL"/>
          </w:rPr>
          <m:t>h.</m:t>
        </m:r>
      </m:oMath>
      <w:r w:rsidR="00824333">
        <w:rPr>
          <w:sz w:val="24"/>
          <w:lang w:eastAsia="pl-PL"/>
        </w:rPr>
        <w:t xml:space="preserve"> Oceń poniższe zdania:</w:t>
      </w:r>
    </w:p>
    <w:p w:rsidR="00824333" w:rsidRDefault="00824333" w:rsidP="00824333">
      <w:pPr>
        <w:tabs>
          <w:tab w:val="left" w:pos="1080"/>
        </w:tabs>
        <w:rPr>
          <w:sz w:val="24"/>
          <w:lang w:eastAsia="pl-PL"/>
        </w:rPr>
      </w:pPr>
    </w:p>
    <w:p w:rsidR="00D65965" w:rsidRPr="00596316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46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</w:t>
      </w:r>
      <w:r w:rsidRPr="00596316">
        <w:rPr>
          <w:rFonts w:ascii="Times New Roman" w:eastAsia="TimesNewRoman" w:hAnsi="Times New Roman"/>
          <w:sz w:val="24"/>
          <w:szCs w:val="24"/>
        </w:rPr>
        <w:t>Cztery pompy o jednakowej wydajności pracując jednocześnie, wypompowały wodę</w:t>
      </w:r>
    </w:p>
    <w:p w:rsidR="00D65965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zgromadzoną w zbiorniku w czasie 12 godzin. </w:t>
      </w:r>
      <w:r w:rsidRPr="00596316">
        <w:rPr>
          <w:rFonts w:ascii="Times New Roman" w:hAnsi="Times New Roman"/>
          <w:bCs/>
          <w:sz w:val="24"/>
          <w:szCs w:val="24"/>
        </w:rPr>
        <w:t xml:space="preserve">Ile takich pomp należałoby użyć, aby tę samą ilość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</w:p>
    <w:p w:rsidR="00D65965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wody wypompować w ciągu 6 godzin?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</w:p>
    <w:p w:rsidR="00D65965" w:rsidRDefault="00D65965" w:rsidP="00D6596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A. </w:t>
      </w:r>
      <w:r w:rsidRPr="00596316">
        <w:rPr>
          <w:rFonts w:ascii="Times New Roman" w:hAnsi="Times New Roman"/>
          <w:sz w:val="24"/>
          <w:szCs w:val="24"/>
        </w:rPr>
        <w:t xml:space="preserve">2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 xml:space="preserve">3  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 w:rsidRPr="00596316">
        <w:rPr>
          <w:rFonts w:ascii="Times New Roman" w:hAnsi="Times New Roman"/>
          <w:sz w:val="24"/>
          <w:szCs w:val="24"/>
        </w:rPr>
        <w:t xml:space="preserve">6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 w:rsidRPr="00596316">
        <w:rPr>
          <w:rFonts w:ascii="Times New Roman" w:hAnsi="Times New Roman"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8</w:t>
      </w:r>
    </w:p>
    <w:p w:rsidR="00146A5E" w:rsidRDefault="00146A5E" w:rsidP="00D6596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109EE" w:rsidRPr="00343018" w:rsidRDefault="001109EE" w:rsidP="001109EE">
      <w:pPr>
        <w:tabs>
          <w:tab w:val="left" w:pos="1080"/>
        </w:tabs>
        <w:rPr>
          <w:sz w:val="24"/>
          <w:lang w:eastAsia="pl-PL"/>
        </w:rPr>
      </w:pPr>
      <w:r w:rsidRPr="00343018">
        <w:rPr>
          <w:sz w:val="24"/>
          <w:u w:val="single"/>
          <w:lang w:eastAsia="pl-PL"/>
        </w:rPr>
        <w:t>Zad. 204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Sześciu krawców szyje pewną liczbę spodni w </w:t>
      </w:r>
      <m:oMath>
        <m:r>
          <w:rPr>
            <w:rFonts w:ascii="Cambria Math" w:hAnsi="Cambria Math"/>
            <w:sz w:val="24"/>
            <w:lang w:eastAsia="pl-PL"/>
          </w:rPr>
          <m:t>8 godzin.</m:t>
        </m:r>
      </m:oMath>
      <w:r>
        <w:rPr>
          <w:sz w:val="24"/>
          <w:lang w:eastAsia="pl-PL"/>
        </w:rPr>
        <w:t xml:space="preserve"> Każdy pracuje w tym samym tempie.</w:t>
      </w: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1109EE" w:rsidRPr="009A6E58" w:rsidTr="001164FE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 xml:space="preserve">    </w:t>
            </w:r>
            <w:r w:rsidRPr="009A6E58">
              <w:rPr>
                <w:rFonts w:eastAsia="Times New Roman"/>
                <w:color w:val="000000"/>
                <w:lang w:eastAsia="pl-PL"/>
              </w:rPr>
              <w:t>12 krawców uszyje taką samą liczbę spodni w 16 godzin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1109EE" w:rsidRPr="009A6E58" w:rsidTr="001164FE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Aby uszyć taką samą liczbę spodni w 4 godziny potrzeba 3 krawców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CE4A62" w:rsidRDefault="00CE4A62" w:rsidP="001109E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2A28BE" w:rsidRPr="00596316" w:rsidRDefault="002A28BE" w:rsidP="002A28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49216" behindDoc="1" locked="0" layoutInCell="1" allowOverlap="1" wp14:anchorId="5F243651" wp14:editId="0B44B99D">
            <wp:simplePos x="0" y="0"/>
            <wp:positionH relativeFrom="column">
              <wp:posOffset>4510405</wp:posOffset>
            </wp:positionH>
            <wp:positionV relativeFrom="paragraph">
              <wp:posOffset>101600</wp:posOffset>
            </wp:positionV>
            <wp:extent cx="1943100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hrough>
            <wp:docPr id="388" name="Obraz 68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t>137</w:t>
      </w:r>
      <w:r w:rsidRPr="00596316">
        <w:rPr>
          <w:rFonts w:ascii="Times New Roman" w:eastAsia="Times New Roman" w:hAnsi="Times New Roman"/>
          <w:noProof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Na rysunku przedstawiono dwa trójkąty prostokątne. </w:t>
      </w:r>
    </w:p>
    <w:p w:rsidR="002A28BE" w:rsidRPr="00596316" w:rsidRDefault="002A28BE" w:rsidP="002A28B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Czy te trójkąty są trójkątami podobnymi? Wybierz odpowiedź T (tak) albo N (nie) i jej uzasadnienie spośród zdań oznaczonych literami A–C. </w:t>
      </w:r>
    </w:p>
    <w:tbl>
      <w:tblPr>
        <w:tblW w:w="0" w:type="auto"/>
        <w:jc w:val="center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4893"/>
        <w:gridCol w:w="241"/>
      </w:tblGrid>
      <w:tr w:rsidR="002A28BE" w:rsidRPr="00596316" w:rsidTr="001164FE">
        <w:trPr>
          <w:gridAfter w:val="1"/>
          <w:wAfter w:w="196" w:type="dxa"/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</w:t>
            </w:r>
          </w:p>
        </w:tc>
        <w:tc>
          <w:tcPr>
            <w:tcW w:w="48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każde dwa trójkąty prostokątne są podobne. 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B) 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miary kątów ostrych jednego trójkąta są różne od miar kątów ostrych drugiego trójkąta. 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C) 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miary kątów ostrych jednego trójkąta są takie same jak miary kątów ostrych drugiego trójkąta. </w:t>
            </w:r>
          </w:p>
        </w:tc>
      </w:tr>
    </w:tbl>
    <w:p w:rsidR="000265BE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</w:p>
    <w:p w:rsidR="000265BE" w:rsidRPr="00596316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Jeżeli .►. oznacza następującą operację matematyczną:   </w:t>
      </w:r>
      <w:r w:rsidRPr="00596316">
        <w:rPr>
          <w:rFonts w:ascii="Times New Roman" w:eastAsia="TimesNewRoman" w:hAnsi="Times New Roman"/>
          <w:b/>
          <w:bCs/>
          <w:sz w:val="24"/>
        </w:rPr>
        <w:t xml:space="preserve">x ► y = x - y + 2xy </w:t>
      </w:r>
      <w:r w:rsidRPr="00596316">
        <w:rPr>
          <w:rFonts w:ascii="Times New Roman" w:eastAsia="TimesNewRoman" w:hAnsi="Times New Roman"/>
          <w:sz w:val="24"/>
        </w:rPr>
        <w:t>,</w:t>
      </w:r>
    </w:p>
    <w:p w:rsidR="000265BE" w:rsidRDefault="000265BE" w:rsidP="000265BE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   to ile wyniesie </w:t>
      </w:r>
      <w:r w:rsidRPr="00596316">
        <w:rPr>
          <w:rFonts w:ascii="Times New Roman" w:eastAsia="TimesNewRoman" w:hAnsi="Times New Roman"/>
          <w:b/>
          <w:bCs/>
          <w:sz w:val="24"/>
        </w:rPr>
        <w:t xml:space="preserve">a </w:t>
      </w:r>
      <w:r w:rsidRPr="00596316">
        <w:rPr>
          <w:rFonts w:ascii="Times New Roman" w:eastAsia="TimesNewRoman" w:hAnsi="Times New Roman"/>
          <w:sz w:val="24"/>
        </w:rPr>
        <w:t xml:space="preserve">jeśli: </w:t>
      </w:r>
      <w:r w:rsidRPr="00596316">
        <w:rPr>
          <w:rFonts w:ascii="Times New Roman" w:eastAsia="TimesNewRoman" w:hAnsi="Times New Roman"/>
          <w:b/>
          <w:bCs/>
          <w:sz w:val="24"/>
        </w:rPr>
        <w:t>5 ► 1 = a ► 4</w:t>
      </w:r>
      <w:r>
        <w:rPr>
          <w:rFonts w:ascii="Times New Roman" w:eastAsia="TimesNewRoman" w:hAnsi="Times New Roman"/>
          <w:b/>
          <w:bCs/>
          <w:sz w:val="24"/>
        </w:rPr>
        <w:t xml:space="preserve">   </w:t>
      </w:r>
      <w:r>
        <w:rPr>
          <w:rFonts w:ascii="Times New Roman" w:eastAsia="TimesNewRoman" w:hAnsi="Times New Roman"/>
          <w:sz w:val="24"/>
        </w:rPr>
        <w:tab/>
        <w:t xml:space="preserve">              </w:t>
      </w:r>
      <w:r w:rsidRPr="00596316">
        <w:rPr>
          <w:rFonts w:ascii="Times New Roman" w:eastAsia="TimesNewRoman" w:hAnsi="Times New Roman"/>
          <w:sz w:val="24"/>
        </w:rPr>
        <w:t xml:space="preserve">a) 0  </w:t>
      </w:r>
      <w:r>
        <w:rPr>
          <w:rFonts w:ascii="Times New Roman" w:eastAsia="TimesNewRoman" w:hAnsi="Times New Roman"/>
          <w:sz w:val="24"/>
        </w:rPr>
        <w:t xml:space="preserve">      </w:t>
      </w:r>
      <w:r w:rsidRPr="00596316">
        <w:rPr>
          <w:rFonts w:ascii="Times New Roman" w:eastAsia="TimesNewRoman" w:hAnsi="Times New Roman"/>
          <w:sz w:val="24"/>
        </w:rPr>
        <w:t xml:space="preserve">b) 1 </w:t>
      </w:r>
      <w:r>
        <w:rPr>
          <w:rFonts w:ascii="Times New Roman" w:eastAsia="TimesNewRoman" w:hAnsi="Times New Roman"/>
          <w:sz w:val="24"/>
        </w:rPr>
        <w:t xml:space="preserve">      c) 2       </w:t>
      </w:r>
      <w:r w:rsidRPr="00596316">
        <w:rPr>
          <w:rFonts w:ascii="Times New Roman" w:eastAsia="TimesNewRoman" w:hAnsi="Times New Roman"/>
          <w:sz w:val="24"/>
        </w:rPr>
        <w:t xml:space="preserve">d) 4 </w:t>
      </w:r>
      <w:r>
        <w:rPr>
          <w:rFonts w:ascii="Times New Roman" w:eastAsia="TimesNewRoman" w:hAnsi="Times New Roman"/>
          <w:sz w:val="24"/>
        </w:rPr>
        <w:t xml:space="preserve">     </w:t>
      </w:r>
      <w:r w:rsidRPr="00596316">
        <w:rPr>
          <w:rFonts w:ascii="Times New Roman" w:eastAsia="TimesNewRoman" w:hAnsi="Times New Roman"/>
          <w:sz w:val="24"/>
        </w:rPr>
        <w:t>e) 6</w:t>
      </w:r>
    </w:p>
    <w:p w:rsidR="00586DD3" w:rsidRDefault="00586DD3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0265BE" w:rsidRDefault="000265BE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28064" behindDoc="1" locked="0" layoutInCell="1" allowOverlap="1" wp14:anchorId="4127132B" wp14:editId="13171D1C">
            <wp:simplePos x="0" y="0"/>
            <wp:positionH relativeFrom="column">
              <wp:posOffset>2733675</wp:posOffset>
            </wp:positionH>
            <wp:positionV relativeFrom="paragraph">
              <wp:posOffset>185420</wp:posOffset>
            </wp:positionV>
            <wp:extent cx="35337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542" y="21257"/>
                <wp:lineTo x="21542" y="0"/>
                <wp:lineTo x="0" y="0"/>
              </wp:wrapPolygon>
            </wp:wrapThrough>
            <wp:docPr id="14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Szlaczek z dwoma kwadratami ma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>sześć trójkątów.</w:t>
      </w:r>
      <w:r w:rsidRPr="00C41286">
        <w:rPr>
          <w:noProof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Ile trójkątó</w:t>
      </w:r>
      <w:r>
        <w:rPr>
          <w:rFonts w:ascii="Times New Roman" w:eastAsia="Times New Roman" w:hAnsi="Times New Roman"/>
          <w:sz w:val="24"/>
          <w:szCs w:val="24"/>
        </w:rPr>
        <w:t xml:space="preserve">w miałby  </w:t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szlaczek z sześcioma  </w:t>
      </w:r>
      <w:r w:rsidRPr="00596316">
        <w:rPr>
          <w:rFonts w:ascii="Times New Roman" w:eastAsia="Times New Roman" w:hAnsi="Times New Roman"/>
          <w:sz w:val="24"/>
          <w:szCs w:val="24"/>
        </w:rPr>
        <w:t>kwadratami ?</w:t>
      </w:r>
    </w:p>
    <w:p w:rsidR="000265BE" w:rsidRPr="00F45412" w:rsidRDefault="000265BE" w:rsidP="000265BE">
      <w:pPr>
        <w:spacing w:after="0"/>
        <w:rPr>
          <w:rFonts w:ascii="Times New Roman" w:eastAsia="Times New Roman" w:hAnsi="Times New Roman"/>
          <w:sz w:val="8"/>
          <w:szCs w:val="24"/>
        </w:rPr>
      </w:pPr>
    </w:p>
    <w:p w:rsidR="000265BE" w:rsidRPr="00596316" w:rsidRDefault="000265BE" w:rsidP="000265BE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12              B.  14               C.  16                D.  18                  E.  20</m:t>
        </m:r>
      </m:oMath>
    </w:p>
    <w:p w:rsidR="00135F1D" w:rsidRPr="007102CE" w:rsidRDefault="00135F1D" w:rsidP="00135F1D">
      <w:pPr>
        <w:pStyle w:val="Tekstpodstawowy"/>
        <w:widowControl w:val="0"/>
        <w:tabs>
          <w:tab w:val="left" w:pos="654"/>
        </w:tabs>
      </w:pPr>
      <w:r w:rsidRPr="007102CE">
        <w:t>Któ</w:t>
      </w:r>
      <w:r w:rsidRPr="007102CE">
        <w:rPr>
          <w:spacing w:val="1"/>
        </w:rPr>
        <w:t>r</w:t>
      </w:r>
      <w:r w:rsidRPr="007102CE">
        <w:t>y</w:t>
      </w:r>
      <w:r w:rsidRPr="007102CE">
        <w:rPr>
          <w:spacing w:val="17"/>
        </w:rPr>
        <w:t xml:space="preserve"> </w:t>
      </w:r>
      <w:r w:rsidRPr="007102CE">
        <w:t>z</w:t>
      </w:r>
      <w:r w:rsidRPr="007102CE">
        <w:rPr>
          <w:spacing w:val="22"/>
        </w:rPr>
        <w:t xml:space="preserve"> </w:t>
      </w:r>
      <w:r w:rsidRPr="007102CE">
        <w:t>poniższy</w:t>
      </w:r>
      <w:r w:rsidRPr="007102CE">
        <w:rPr>
          <w:spacing w:val="-1"/>
        </w:rPr>
        <w:t>c</w:t>
      </w:r>
      <w:r w:rsidRPr="007102CE">
        <w:t>h</w:t>
      </w:r>
      <w:r w:rsidRPr="007102CE">
        <w:rPr>
          <w:spacing w:val="21"/>
        </w:rPr>
        <w:t xml:space="preserve"> </w:t>
      </w:r>
      <w:r w:rsidRPr="007102CE">
        <w:rPr>
          <w:spacing w:val="1"/>
        </w:rPr>
        <w:t>r</w:t>
      </w:r>
      <w:r w:rsidRPr="007102CE">
        <w:t>y</w:t>
      </w:r>
      <w:r w:rsidRPr="007102CE">
        <w:rPr>
          <w:spacing w:val="-1"/>
        </w:rPr>
        <w:t>s</w:t>
      </w:r>
      <w:r w:rsidRPr="007102CE">
        <w:rPr>
          <w:spacing w:val="3"/>
        </w:rPr>
        <w:t>u</w:t>
      </w:r>
      <w:r w:rsidRPr="007102CE">
        <w:t>nków</w:t>
      </w:r>
      <w:r w:rsidRPr="007102CE">
        <w:rPr>
          <w:spacing w:val="26"/>
        </w:rPr>
        <w:t xml:space="preserve"> </w:t>
      </w:r>
      <w:r w:rsidRPr="00B805B5">
        <w:rPr>
          <w:u w:val="single"/>
        </w:rPr>
        <w:t>nie</w:t>
      </w:r>
      <w:r w:rsidRPr="00B805B5">
        <w:rPr>
          <w:spacing w:val="18"/>
          <w:u w:val="single"/>
        </w:rPr>
        <w:t xml:space="preserve"> </w:t>
      </w:r>
      <w:r w:rsidRPr="00B805B5">
        <w:rPr>
          <w:u w:val="single"/>
        </w:rPr>
        <w:t>może</w:t>
      </w:r>
      <w:r>
        <w:t xml:space="preserve"> </w:t>
      </w:r>
      <w:r w:rsidRPr="007102CE">
        <w:t>b</w:t>
      </w:r>
      <w:r w:rsidRPr="007102CE">
        <w:rPr>
          <w:spacing w:val="-3"/>
        </w:rPr>
        <w:t>y</w:t>
      </w:r>
      <w:r w:rsidRPr="007102CE">
        <w:t>ć</w:t>
      </w:r>
      <w:r w:rsidRPr="007102CE">
        <w:rPr>
          <w:spacing w:val="21"/>
        </w:rPr>
        <w:t xml:space="preserve"> </w:t>
      </w:r>
      <w:r w:rsidRPr="007102CE">
        <w:rPr>
          <w:spacing w:val="1"/>
        </w:rPr>
        <w:t>s</w:t>
      </w:r>
      <w:r w:rsidRPr="007102CE">
        <w:t>iat</w:t>
      </w:r>
      <w:r w:rsidRPr="007102CE">
        <w:rPr>
          <w:spacing w:val="2"/>
        </w:rPr>
        <w:t>k</w:t>
      </w:r>
      <w:r w:rsidRPr="007102CE">
        <w:t>ą</w:t>
      </w:r>
      <w:r w:rsidRPr="007102CE">
        <w:rPr>
          <w:spacing w:val="21"/>
        </w:rPr>
        <w:t xml:space="preserve"> </w:t>
      </w:r>
      <w:r w:rsidRPr="007102CE">
        <w:t>ostrosłupa</w:t>
      </w:r>
      <w:r w:rsidRPr="007102CE">
        <w:rPr>
          <w:spacing w:val="21"/>
        </w:rPr>
        <w:t xml:space="preserve"> </w:t>
      </w:r>
      <w:r w:rsidRPr="007102CE">
        <w:rPr>
          <w:spacing w:val="3"/>
        </w:rPr>
        <w:t>p</w:t>
      </w:r>
      <w:r w:rsidRPr="007102CE">
        <w:rPr>
          <w:spacing w:val="-1"/>
        </w:rPr>
        <w:t>r</w:t>
      </w:r>
      <w:r w:rsidRPr="007102CE">
        <w:t>a</w:t>
      </w:r>
      <w:r w:rsidRPr="007102CE">
        <w:rPr>
          <w:spacing w:val="2"/>
        </w:rPr>
        <w:t>w</w:t>
      </w:r>
      <w:r w:rsidRPr="007102CE">
        <w:t>idło</w:t>
      </w:r>
      <w:r w:rsidRPr="007102CE">
        <w:rPr>
          <w:spacing w:val="3"/>
        </w:rPr>
        <w:t>w</w:t>
      </w:r>
      <w:r w:rsidRPr="007102CE">
        <w:rPr>
          <w:spacing w:val="-3"/>
        </w:rPr>
        <w:t>e</w:t>
      </w:r>
      <w:r w:rsidRPr="007102CE">
        <w:t>go</w:t>
      </w:r>
      <w:r w:rsidRPr="007102CE">
        <w:rPr>
          <w:spacing w:val="23"/>
        </w:rPr>
        <w:t xml:space="preserve"> </w:t>
      </w:r>
      <w:r w:rsidRPr="007102CE">
        <w:t>cz</w:t>
      </w:r>
      <w:r w:rsidRPr="007102CE">
        <w:rPr>
          <w:spacing w:val="3"/>
        </w:rPr>
        <w:t>w</w:t>
      </w:r>
      <w:r w:rsidRPr="007102CE">
        <w:t>o</w:t>
      </w:r>
      <w:r w:rsidRPr="007102CE">
        <w:rPr>
          <w:spacing w:val="-1"/>
        </w:rPr>
        <w:t>r</w:t>
      </w:r>
      <w:r w:rsidRPr="007102CE">
        <w:t>ok</w:t>
      </w:r>
      <w:r w:rsidRPr="007102CE">
        <w:rPr>
          <w:spacing w:val="-1"/>
        </w:rPr>
        <w:t>ą</w:t>
      </w:r>
      <w:r w:rsidRPr="007102CE">
        <w:t>tnego?</w:t>
      </w:r>
      <w:r w:rsidRPr="007102CE">
        <w:rPr>
          <w:spacing w:val="-14"/>
        </w:rPr>
        <w:t xml:space="preserve"> </w:t>
      </w:r>
    </w:p>
    <w:p w:rsidR="00135F1D" w:rsidRPr="007102CE" w:rsidRDefault="00135F1D" w:rsidP="00135F1D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4"/>
        <w:gridCol w:w="2302"/>
        <w:gridCol w:w="2304"/>
        <w:gridCol w:w="2302"/>
      </w:tblGrid>
      <w:tr w:rsidR="00135F1D" w:rsidTr="00173E38">
        <w:trPr>
          <w:trHeight w:hRule="exact" w:val="3123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ind w:left="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3F880775" wp14:editId="6092ED44">
                  <wp:extent cx="1390650" cy="1371600"/>
                  <wp:effectExtent l="0" t="0" r="0" b="0"/>
                  <wp:docPr id="501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62"/>
              <w:ind w:left="9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7FA53AC4" wp14:editId="00CC7515">
                  <wp:extent cx="1304925" cy="1876425"/>
                  <wp:effectExtent l="0" t="0" r="0" b="0"/>
                  <wp:docPr id="502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3EB44E1E" wp14:editId="2625A42D">
                  <wp:extent cx="1371600" cy="1314450"/>
                  <wp:effectExtent l="0" t="0" r="0" b="0"/>
                  <wp:docPr id="503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ind w:left="9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0D181809" wp14:editId="705EC1E5">
                  <wp:extent cx="1304925" cy="1676400"/>
                  <wp:effectExtent l="0" t="0" r="0" b="0"/>
                  <wp:docPr id="50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F1D" w:rsidTr="00173E38">
        <w:trPr>
          <w:trHeight w:hRule="exact" w:val="427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left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pacing w:val="1"/>
                <w:sz w:val="20"/>
                <w:szCs w:val="20"/>
              </w:rPr>
              <w:t>B.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left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D.</w:t>
            </w:r>
          </w:p>
        </w:tc>
      </w:tr>
    </w:tbl>
    <w:p w:rsidR="00A453A5" w:rsidRDefault="00A453A5" w:rsidP="00A453A5">
      <w:pPr>
        <w:spacing w:after="0" w:line="240" w:lineRule="auto"/>
        <w:rPr>
          <w:sz w:val="24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1136" behindDoc="1" locked="0" layoutInCell="1" allowOverlap="1" wp14:anchorId="5C06CB1F" wp14:editId="0BAB587B">
            <wp:simplePos x="0" y="0"/>
            <wp:positionH relativeFrom="column">
              <wp:posOffset>3019425</wp:posOffset>
            </wp:positionH>
            <wp:positionV relativeFrom="paragraph">
              <wp:posOffset>0</wp:posOffset>
            </wp:positionV>
            <wp:extent cx="341947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540" y="21333"/>
                <wp:lineTo x="21540" y="0"/>
                <wp:lineTo x="0" y="0"/>
              </wp:wrapPolygon>
            </wp:wrapThrough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Z prostokąta o wymiarach 3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cm i 4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cm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wycięto dwa półkola i utworzono figurę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BE54D2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podobną do wazonu, tak jak przedstawiono </w:t>
      </w:r>
      <w:r w:rsidR="00BE54D2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</w:p>
    <w:p w:rsidR="00DB1F49" w:rsidRDefault="00BE54D2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>na rysunku.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Jaki jest obwód figury w kształcie wazonu?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</w:p>
    <w:p w:rsidR="00BE54D2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Przyjmij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sym w:font="Symbol" w:char="F070"/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= 3,14 i zaokrąglij wynik do </w:t>
      </w:r>
      <w:r w:rsidR="00BE54D2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B1F49" w:rsidRDefault="00BE54D2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J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>ednego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1F4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miejsca po przecinku. </w:t>
      </w:r>
    </w:p>
    <w:p w:rsidR="00DB1F49" w:rsidRDefault="00DB1F49" w:rsidP="00DB1F49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12,5 cm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B.  15,6 cm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 C.  18,6 cm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D.  31,1 cm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A453A5" w:rsidRDefault="00A453A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573498CF" wp14:editId="17D72D72">
            <wp:simplePos x="0" y="0"/>
            <wp:positionH relativeFrom="column">
              <wp:posOffset>3343275</wp:posOffset>
            </wp:positionH>
            <wp:positionV relativeFrom="paragraph">
              <wp:posOffset>12700</wp:posOffset>
            </wp:positionV>
            <wp:extent cx="292417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530" y="21252"/>
                <wp:lineTo x="21530" y="0"/>
                <wp:lineTo x="0" y="0"/>
              </wp:wrapPolygon>
            </wp:wrapThrough>
            <wp:docPr id="43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Piechur szedł z punktu A do punktu C ze stałą prędkością. Część trasy przeszedł wzdłuż prostej, a część po łuku okręgu o środku w punkcie B. Na którym wykresie pokazano prawidłowo, jak zmienia się odległość piechura od punktu B ?</w:t>
      </w: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938304" behindDoc="1" locked="0" layoutInCell="1" allowOverlap="1" wp14:anchorId="24706F78" wp14:editId="087102A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7816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564" y="21455"/>
                <wp:lineTo x="21564" y="0"/>
                <wp:lineTo x="0" y="0"/>
              </wp:wrapPolygon>
            </wp:wrapThrough>
            <wp:docPr id="43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Pr="0073275B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Default="00470945" w:rsidP="00470945">
      <w:pPr>
        <w:spacing w:after="0" w:line="240" w:lineRule="auto"/>
        <w:rPr>
          <w:rFonts w:eastAsia="Times New Roman"/>
        </w:rPr>
      </w:pPr>
    </w:p>
    <w:p w:rsidR="00470945" w:rsidRDefault="00470945" w:rsidP="00470945">
      <w:pPr>
        <w:spacing w:after="0" w:line="240" w:lineRule="auto"/>
        <w:rPr>
          <w:rFonts w:eastAsia="Times New Roman"/>
        </w:rPr>
      </w:pPr>
    </w:p>
    <w:p w:rsidR="00470945" w:rsidRDefault="0047094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W zakładzie każdy pracownik codziennie maluje taką samą liczbę jednakowych ozdób.   </w:t>
      </w: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Pracownicy  potrzebowali </w:t>
      </w:r>
      <m:oMath>
        <m:r>
          <w:rPr>
            <w:rFonts w:ascii="Cambria Math" w:hAnsi="Cambria Math"/>
            <w:sz w:val="24"/>
            <w:lang w:eastAsia="pl-PL"/>
          </w:rPr>
          <m:t>12</m:t>
        </m:r>
      </m:oMath>
      <w:r>
        <w:rPr>
          <w:sz w:val="24"/>
          <w:lang w:eastAsia="pl-PL"/>
        </w:rPr>
        <w:t xml:space="preserve"> dni, aby wykonać zamówienie. Gdyby było ich o dwóch więcej, to czas   </w:t>
      </w: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wykonania  tego zamówienia byłby o </w:t>
      </w:r>
      <m:oMath>
        <m:r>
          <w:rPr>
            <w:rFonts w:ascii="Cambria Math" w:hAnsi="Cambria Math"/>
            <w:sz w:val="24"/>
            <w:lang w:eastAsia="pl-PL"/>
          </w:rPr>
          <m:t xml:space="preserve">3 </m:t>
        </m:r>
      </m:oMath>
      <w:r>
        <w:rPr>
          <w:sz w:val="24"/>
          <w:lang w:eastAsia="pl-PL"/>
        </w:rPr>
        <w:t xml:space="preserve">dni krótszy. Liczbę pracowników tego zakładu można obliczyć   </w:t>
      </w:r>
    </w:p>
    <w:p w:rsidR="00D10DF4" w:rsidRDefault="00D10DF4" w:rsidP="00D10DF4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z równania:</w:t>
      </w:r>
    </w:p>
    <w:p w:rsidR="00D10DF4" w:rsidRPr="007C3C93" w:rsidRDefault="00D10DF4" w:rsidP="00D10DF4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 12x=9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x-3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 xml:space="preserve">       B.   12x=9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x+2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 xml:space="preserve">         C.   12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x-3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>=9x        D.   12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x+2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>=9x</m:t>
          </m:r>
        </m:oMath>
      </m:oMathPara>
    </w:p>
    <w:p w:rsidR="00B63961" w:rsidRDefault="00F308EB" w:rsidP="00B63961">
      <w:pPr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6496" behindDoc="1" locked="0" layoutInCell="1" allowOverlap="1" wp14:anchorId="13346670" wp14:editId="5C4A969A">
            <wp:simplePos x="0" y="0"/>
            <wp:positionH relativeFrom="column">
              <wp:posOffset>3562350</wp:posOffset>
            </wp:positionH>
            <wp:positionV relativeFrom="paragraph">
              <wp:posOffset>959485</wp:posOffset>
            </wp:positionV>
            <wp:extent cx="16478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75" y="21469"/>
                <wp:lineTo x="21475" y="0"/>
                <wp:lineTo x="0" y="0"/>
              </wp:wrapPolygon>
            </wp:wrapThrough>
            <wp:docPr id="418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961">
        <w:rPr>
          <w:sz w:val="24"/>
        </w:rPr>
        <w:t xml:space="preserve">Które z poniższych przekształceń wykonano </w:t>
      </w:r>
      <w:r w:rsidR="00B63961" w:rsidRPr="00CE0AE0">
        <w:rPr>
          <w:sz w:val="24"/>
          <w:u w:val="single"/>
        </w:rPr>
        <w:t>nieprawidłowo</w:t>
      </w:r>
      <w:r w:rsidR="00B63961">
        <w:rPr>
          <w:sz w:val="24"/>
        </w:rPr>
        <w:t xml:space="preserve"> ? </w:t>
      </w:r>
    </w:p>
    <w:p w:rsidR="00B63961" w:rsidRDefault="00B63961" w:rsidP="00B63961">
      <w:pPr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A. 5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-15x=5x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x-3</m:t>
              </m:r>
            </m:e>
          </m:d>
          <m:r>
            <w:rPr>
              <w:rFonts w:ascii="Cambria Math" w:hAnsi="Cambria Math"/>
              <w:sz w:val="24"/>
            </w:rPr>
            <m:t xml:space="preserve">                     B. 6ax+3a=3a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2x+1</m:t>
              </m:r>
            </m:e>
          </m:d>
        </m:oMath>
      </m:oMathPara>
    </w:p>
    <w:p w:rsidR="00B63961" w:rsidRPr="001109EE" w:rsidRDefault="00B63961" w:rsidP="00B63961">
      <w:pPr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C. 5xy-x=5x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y-1</m:t>
              </m:r>
            </m:e>
          </m:d>
          <m:r>
            <w:rPr>
              <w:rFonts w:ascii="Cambria Math" w:hAnsi="Cambria Math"/>
              <w:sz w:val="24"/>
            </w:rPr>
            <m:t xml:space="preserve">                  D. 7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-14=7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-2</m:t>
              </m:r>
            </m:e>
          </m:d>
        </m:oMath>
      </m:oMathPara>
    </w:p>
    <w:p w:rsidR="00F308EB" w:rsidRDefault="00F308EB" w:rsidP="00F308E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>Jaki procent figury zacieniowano ?</w:t>
      </w:r>
    </w:p>
    <w:p w:rsidR="00F308EB" w:rsidRDefault="00F308EB" w:rsidP="00F308E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470945" w:rsidRDefault="0047094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3E03C0" w:rsidRDefault="003E03C0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3E03C0" w:rsidRDefault="003E03C0" w:rsidP="003E03C0">
      <w:pPr>
        <w:rPr>
          <w:sz w:val="24"/>
        </w:rPr>
      </w:pPr>
      <w:r>
        <w:rPr>
          <w:sz w:val="24"/>
        </w:rPr>
        <w:t>Która poniższych figur ma dokładnie 2 osie symetrii ?</w:t>
      </w:r>
    </w:p>
    <w:p w:rsidR="003E03C0" w:rsidRDefault="003E03C0" w:rsidP="003E03C0">
      <w:pPr>
        <w:spacing w:line="360" w:lineRule="auto"/>
        <w:rPr>
          <w:sz w:val="24"/>
        </w:rPr>
      </w:pPr>
      <w:r>
        <w:rPr>
          <w:sz w:val="24"/>
        </w:rPr>
        <w:t xml:space="preserve">     A. trójkąt równoramienny          B. odcinek         C. trapez równoramienny          D. kwadrat</w:t>
      </w:r>
    </w:p>
    <w:p w:rsidR="00F515AF" w:rsidRPr="00596316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Dziesięć osób postanowiło założyć klub. Gdyby w grupie tej było pięć osób więcej wtedy  </w:t>
      </w:r>
    </w:p>
    <w:p w:rsidR="00F515AF" w:rsidRPr="00596316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wydatki przypadające na jednego członka byłyby o 2000 zł mniejsze. Jaki był początkowy koszt</w:t>
      </w:r>
    </w:p>
    <w:p w:rsidR="00F515AF" w:rsidRPr="00596316" w:rsidRDefault="00F515AF" w:rsidP="00F515AF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przypadający na jedną osobę?</w:t>
      </w:r>
    </w:p>
    <w:p w:rsidR="00F515AF" w:rsidRDefault="00F515AF" w:rsidP="00F515AF">
      <w:pPr>
        <w:spacing w:after="0" w:line="360" w:lineRule="auto"/>
        <w:ind w:firstLine="708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a) 9000 zł </w:t>
      </w:r>
      <w:r w:rsidRPr="00596316">
        <w:rPr>
          <w:rFonts w:ascii="Times New Roman" w:eastAsia="TimesNewRoman" w:hAnsi="Times New Roman"/>
          <w:sz w:val="24"/>
        </w:rPr>
        <w:tab/>
        <w:t>b) 8000 zł</w:t>
      </w:r>
      <w:r w:rsidRPr="00596316">
        <w:rPr>
          <w:rFonts w:ascii="Times New Roman" w:eastAsia="TimesNewRoman" w:hAnsi="Times New Roman"/>
          <w:sz w:val="24"/>
        </w:rPr>
        <w:tab/>
        <w:t xml:space="preserve"> c) 6000 zł </w:t>
      </w:r>
      <w:r w:rsidRPr="00596316">
        <w:rPr>
          <w:rFonts w:ascii="Times New Roman" w:eastAsia="TimesNewRoman" w:hAnsi="Times New Roman"/>
          <w:sz w:val="24"/>
        </w:rPr>
        <w:tab/>
        <w:t xml:space="preserve">d) 5000 zł </w:t>
      </w:r>
      <w:r w:rsidRPr="00596316">
        <w:rPr>
          <w:rFonts w:ascii="Times New Roman" w:eastAsia="TimesNewRoman" w:hAnsi="Times New Roman"/>
          <w:sz w:val="24"/>
        </w:rPr>
        <w:tab/>
        <w:t>e) 3000 zł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 w:rsidRPr="00F20ADD">
        <w:t xml:space="preserve">Maciej kupił w </w:t>
      </w:r>
      <m:oMath>
        <m:r>
          <w:rPr>
            <w:rFonts w:ascii="Cambria Math" w:hAnsi="Cambria Math"/>
          </w:rPr>
          <m:t xml:space="preserve">20% </m:t>
        </m:r>
      </m:oMath>
      <w:r w:rsidRPr="00F20ADD">
        <w:t xml:space="preserve"> promocji łączonej telefon i odtwarzacz za </w:t>
      </w:r>
      <m:oMath>
        <m:r>
          <w:rPr>
            <w:rFonts w:ascii="Cambria Math" w:hAnsi="Cambria Math"/>
          </w:rPr>
          <m:t>960 zł.</m:t>
        </m:r>
      </m:oMath>
      <w:r w:rsidRPr="00F20ADD">
        <w:t xml:space="preserve"> Telefon przed promocją </w:t>
      </w:r>
      <w:r>
        <w:t xml:space="preserve">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after="240" w:line="360" w:lineRule="auto"/>
      </w:pPr>
      <w:r>
        <w:t xml:space="preserve">          </w:t>
      </w:r>
      <w:r w:rsidRPr="00F20ADD">
        <w:t xml:space="preserve">był o </w:t>
      </w:r>
      <m:oMath>
        <m:r>
          <w:rPr>
            <w:rFonts w:ascii="Cambria Math" w:hAnsi="Cambria Math"/>
          </w:rPr>
          <m:t>300%</m:t>
        </m:r>
      </m:oMath>
      <w:r w:rsidRPr="00F20ADD">
        <w:t xml:space="preserve"> droższy od odtwarzacza. Ile zapłacił Maciej za odtwarzacz ?</w:t>
      </w:r>
    </w:p>
    <w:p w:rsidR="00F515AF" w:rsidRPr="00F20ADD" w:rsidRDefault="00F515AF" w:rsidP="00F515AF">
      <w:pPr>
        <w:rPr>
          <w:rFonts w:ascii="Times New Roman" w:eastAsia="Times New Roman" w:hAnsi="Times New Roman"/>
          <w:sz w:val="24"/>
        </w:rPr>
      </w:pPr>
      <w:r w:rsidRPr="00990A8F">
        <w:rPr>
          <w:rFonts w:ascii="Times New Roman" w:hAnsi="Times New Roman"/>
          <w:sz w:val="24"/>
        </w:rPr>
        <w:t xml:space="preserve">Jeśli 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5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</w:rPr>
              <m:t>4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&lt;0</m:t>
        </m:r>
      </m:oMath>
      <w:r w:rsidRPr="00F20ADD">
        <w:rPr>
          <w:rFonts w:ascii="Times New Roman" w:eastAsia="Times New Roman" w:hAnsi="Times New Roman"/>
          <w:sz w:val="24"/>
        </w:rPr>
        <w:t xml:space="preserve"> , to która z poniższych nierówności musi być prawdziwa ?</w:t>
      </w:r>
    </w:p>
    <w:p w:rsidR="00F515AF" w:rsidRPr="0073275B" w:rsidRDefault="00F515AF" w:rsidP="00F515AF">
      <w:pPr>
        <w:spacing w:after="0" w:line="360" w:lineRule="auto"/>
        <w:rPr>
          <w:rFonts w:ascii="Times New Roman" w:eastAsia="Times New Roman" w:hAnsi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 xml:space="preserve">          I.  x∙y&lt;0                II.  y∙z&lt;0                III.  x∙z&lt;0</m:t>
          </m:r>
        </m:oMath>
      </m:oMathPara>
    </w:p>
    <w:p w:rsidR="00F515AF" w:rsidRDefault="00F515AF" w:rsidP="00F515AF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 w:rsidRPr="00990A8F">
        <w:rPr>
          <w:rFonts w:ascii="Times New Roman" w:hAnsi="Times New Roman"/>
          <w:sz w:val="24"/>
        </w:rPr>
        <w:t>tylko I                B. tylko II             C. tylko III             D. żadna</w:t>
      </w:r>
    </w:p>
    <w:p w:rsidR="003E03C0" w:rsidRDefault="00E90233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50592" behindDoc="0" locked="0" layoutInCell="1" allowOverlap="1" wp14:anchorId="7C94A6C1" wp14:editId="6DCE36B7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1885950" cy="1087755"/>
            <wp:effectExtent l="0" t="0" r="0" b="0"/>
            <wp:wrapThrough wrapText="bothSides">
              <wp:wrapPolygon edited="0">
                <wp:start x="0" y="0"/>
                <wp:lineTo x="0" y="21184"/>
                <wp:lineTo x="21382" y="21184"/>
                <wp:lineTo x="21382" y="0"/>
                <wp:lineTo x="0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33" w:rsidRDefault="00E90233" w:rsidP="00E90233">
      <w:pPr>
        <w:spacing w:after="0"/>
        <w:rPr>
          <w:sz w:val="24"/>
        </w:rPr>
      </w:pPr>
      <w:r w:rsidRPr="007423E9">
        <w:rPr>
          <w:sz w:val="24"/>
          <w:szCs w:val="24"/>
        </w:rPr>
        <w:t>Jadąc drogą Maciej zatrzymał si</w:t>
      </w:r>
      <w:r>
        <w:rPr>
          <w:sz w:val="24"/>
        </w:rPr>
        <w:t xml:space="preserve">ę  </w:t>
      </w:r>
      <w:r w:rsidRPr="00F20ADD">
        <w:t xml:space="preserve">  </w:t>
      </w:r>
      <w:r>
        <w:rPr>
          <w:sz w:val="24"/>
        </w:rPr>
        <w:t xml:space="preserve">w dwóch punktach   </w:t>
      </w:r>
    </w:p>
    <w:p w:rsidR="00E90233" w:rsidRDefault="00E90233" w:rsidP="00E90233">
      <w:pPr>
        <w:spacing w:after="0"/>
        <w:rPr>
          <w:sz w:val="24"/>
        </w:rPr>
      </w:pPr>
      <w:r>
        <w:rPr>
          <w:sz w:val="24"/>
        </w:rPr>
        <w:t xml:space="preserve">     widokowych: W i K.  Z punktu W  zobaczył wieżę zamku pod 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kątem 30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, następnie z punktu K zobaczył  tą samą wieżę pod   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kątem 45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. W informatorze przeczytał, że wieża ma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 wysokość </w:t>
      </w:r>
      <m:oMath>
        <m:r>
          <w:rPr>
            <w:rFonts w:ascii="Cambria Math" w:hAnsi="Cambria Math"/>
            <w:sz w:val="24"/>
          </w:rPr>
          <m:t>86 m.</m:t>
        </m:r>
      </m:oMath>
      <w:r>
        <w:rPr>
          <w:sz w:val="24"/>
        </w:rPr>
        <w:t xml:space="preserve"> Obliczył na  tej podstawie odległość  między  </w:t>
      </w:r>
    </w:p>
    <w:p w:rsidR="00E90233" w:rsidRDefault="00E90233" w:rsidP="00E90233">
      <w:pPr>
        <w:ind w:left="60"/>
        <w:rPr>
          <w:sz w:val="24"/>
        </w:rPr>
      </w:pPr>
      <w:r>
        <w:rPr>
          <w:sz w:val="24"/>
        </w:rPr>
        <w:t xml:space="preserve">   punktami widokowymi. Jaką wartość,  w przybliżeniu do jedności,  otrzymał  ?       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</w:rPr>
              <m:t>≈1,73</m:t>
            </m:r>
          </m:e>
        </m:d>
      </m:oMath>
    </w:p>
    <w:p w:rsidR="00214A73" w:rsidRDefault="00214A73" w:rsidP="00E90233">
      <w:pPr>
        <w:ind w:left="60"/>
        <w:rPr>
          <w:sz w:val="24"/>
        </w:rPr>
      </w:pPr>
    </w:p>
    <w:p w:rsidR="00214A73" w:rsidRPr="00C15162" w:rsidRDefault="00214A73" w:rsidP="00214A73">
      <w:pPr>
        <w:pStyle w:val="Nagwek5"/>
        <w:spacing w:line="360" w:lineRule="auto"/>
        <w:ind w:right="1077"/>
        <w:jc w:val="center"/>
        <w:rPr>
          <w:color w:val="auto"/>
        </w:rPr>
      </w:pPr>
      <w:r w:rsidRPr="00C15162">
        <w:rPr>
          <w:color w:val="auto"/>
          <w:spacing w:val="1"/>
        </w:rPr>
        <w:t>Je</w:t>
      </w:r>
      <w:r w:rsidRPr="00C15162">
        <w:rPr>
          <w:color w:val="auto"/>
          <w:spacing w:val="-5"/>
        </w:rPr>
        <w:t>ż</w:t>
      </w:r>
      <w:r w:rsidRPr="00C15162">
        <w:rPr>
          <w:color w:val="auto"/>
          <w:spacing w:val="1"/>
        </w:rPr>
        <w:t>e</w:t>
      </w:r>
      <w:r w:rsidRPr="00C15162">
        <w:rPr>
          <w:color w:val="auto"/>
          <w:spacing w:val="-1"/>
        </w:rPr>
        <w:t>l</w:t>
      </w:r>
      <w:r w:rsidRPr="00C15162">
        <w:rPr>
          <w:color w:val="auto"/>
        </w:rPr>
        <w:t>i</w:t>
      </w:r>
      <w:r w:rsidRPr="00C15162">
        <w:rPr>
          <w:color w:val="auto"/>
          <w:spacing w:val="-8"/>
        </w:rPr>
        <w:t xml:space="preserve"> </w:t>
      </w:r>
      <w:r w:rsidRPr="00C15162">
        <w:rPr>
          <w:color w:val="auto"/>
        </w:rPr>
        <w:t>d</w:t>
      </w:r>
      <w:r w:rsidRPr="00C15162">
        <w:rPr>
          <w:color w:val="auto"/>
          <w:spacing w:val="-2"/>
        </w:rPr>
        <w:t>ł</w:t>
      </w:r>
      <w:r w:rsidRPr="00C15162">
        <w:rPr>
          <w:color w:val="auto"/>
          <w:spacing w:val="1"/>
        </w:rPr>
        <w:t>u</w:t>
      </w:r>
      <w:r w:rsidRPr="00C15162">
        <w:rPr>
          <w:color w:val="auto"/>
        </w:rPr>
        <w:t>g</w:t>
      </w:r>
      <w:r w:rsidRPr="00C15162">
        <w:rPr>
          <w:color w:val="auto"/>
          <w:spacing w:val="-1"/>
        </w:rPr>
        <w:t>o</w:t>
      </w:r>
      <w:r w:rsidRPr="00C15162">
        <w:rPr>
          <w:color w:val="auto"/>
          <w:spacing w:val="1"/>
        </w:rPr>
        <w:t>ś</w:t>
      </w:r>
      <w:r w:rsidRPr="00C15162">
        <w:rPr>
          <w:color w:val="auto"/>
        </w:rPr>
        <w:t>ć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a</w:t>
      </w:r>
      <w:r w:rsidRPr="00C15162">
        <w:rPr>
          <w:color w:val="auto"/>
          <w:spacing w:val="-2"/>
        </w:rPr>
        <w:t>ż</w:t>
      </w:r>
      <w:r w:rsidRPr="00C15162">
        <w:rPr>
          <w:color w:val="auto"/>
        </w:rPr>
        <w:t>d</w:t>
      </w:r>
      <w:r w:rsidRPr="00C15162">
        <w:rPr>
          <w:color w:val="auto"/>
          <w:spacing w:val="-1"/>
        </w:rPr>
        <w:t>e</w:t>
      </w:r>
      <w:r w:rsidRPr="00C15162">
        <w:rPr>
          <w:color w:val="auto"/>
        </w:rPr>
        <w:t>j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rawę</w:t>
      </w:r>
      <w:r w:rsidRPr="00C15162">
        <w:rPr>
          <w:color w:val="auto"/>
          <w:spacing w:val="1"/>
        </w:rPr>
        <w:t>d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i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  <w:spacing w:val="1"/>
        </w:rPr>
        <w:t>p</w:t>
      </w:r>
      <w:r w:rsidRPr="00C15162">
        <w:rPr>
          <w:color w:val="auto"/>
        </w:rPr>
        <w:t>o</w:t>
      </w:r>
      <w:r w:rsidRPr="00C15162">
        <w:rPr>
          <w:color w:val="auto"/>
          <w:spacing w:val="-1"/>
        </w:rPr>
        <w:t>d</w:t>
      </w:r>
      <w:r w:rsidRPr="00C15162">
        <w:rPr>
          <w:color w:val="auto"/>
          <w:spacing w:val="1"/>
        </w:rPr>
        <w:t>s</w:t>
      </w:r>
      <w:r w:rsidRPr="00C15162">
        <w:rPr>
          <w:color w:val="auto"/>
        </w:rPr>
        <w:t>t</w:t>
      </w:r>
      <w:r w:rsidRPr="00C15162">
        <w:rPr>
          <w:color w:val="auto"/>
          <w:spacing w:val="1"/>
        </w:rPr>
        <w:t>a</w:t>
      </w:r>
      <w:r w:rsidRPr="00C15162">
        <w:rPr>
          <w:color w:val="auto"/>
          <w:spacing w:val="2"/>
        </w:rPr>
        <w:t>w</w:t>
      </w:r>
      <w:r w:rsidRPr="00C15162">
        <w:rPr>
          <w:color w:val="auto"/>
        </w:rPr>
        <w:t>y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</w:rPr>
        <w:t>ostros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  <w:spacing w:val="1"/>
        </w:rPr>
        <w:t>u</w:t>
      </w:r>
      <w:r w:rsidRPr="00C15162">
        <w:rPr>
          <w:color w:val="auto"/>
        </w:rPr>
        <w:t>pa</w:t>
      </w:r>
      <w:r w:rsidRPr="00C15162">
        <w:rPr>
          <w:color w:val="auto"/>
          <w:spacing w:val="-8"/>
        </w:rPr>
        <w:t xml:space="preserve">   </w:t>
      </w:r>
      <w:r w:rsidRPr="00C15162">
        <w:rPr>
          <w:color w:val="auto"/>
          <w:spacing w:val="1"/>
        </w:rPr>
        <w:t>p</w:t>
      </w:r>
      <w:r w:rsidRPr="00C15162">
        <w:rPr>
          <w:color w:val="auto"/>
        </w:rPr>
        <w:t>raw</w:t>
      </w:r>
      <w:r w:rsidRPr="00C15162">
        <w:rPr>
          <w:color w:val="auto"/>
          <w:spacing w:val="-2"/>
        </w:rPr>
        <w:t>i</w:t>
      </w:r>
      <w:r w:rsidRPr="00C15162">
        <w:rPr>
          <w:color w:val="auto"/>
          <w:spacing w:val="1"/>
        </w:rPr>
        <w:t>d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  <w:spacing w:val="1"/>
        </w:rPr>
        <w:t>o</w:t>
      </w:r>
      <w:r w:rsidRPr="00C15162">
        <w:rPr>
          <w:color w:val="auto"/>
        </w:rPr>
        <w:t>wego</w:t>
      </w:r>
      <w:r w:rsidRPr="00C15162">
        <w:rPr>
          <w:color w:val="auto"/>
          <w:spacing w:val="-8"/>
        </w:rPr>
        <w:t xml:space="preserve"> </w:t>
      </w:r>
      <w:r w:rsidRPr="00C15162">
        <w:rPr>
          <w:color w:val="auto"/>
          <w:spacing w:val="3"/>
        </w:rPr>
        <w:t>c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woro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ąt</w:t>
      </w:r>
      <w:r w:rsidRPr="00C15162">
        <w:rPr>
          <w:color w:val="auto"/>
          <w:spacing w:val="-1"/>
        </w:rPr>
        <w:t>n</w:t>
      </w:r>
      <w:r w:rsidRPr="00C15162">
        <w:rPr>
          <w:color w:val="auto"/>
          <w:spacing w:val="1"/>
        </w:rPr>
        <w:t>eg</w:t>
      </w:r>
      <w:r w:rsidRPr="00C15162">
        <w:rPr>
          <w:color w:val="auto"/>
        </w:rPr>
        <w:t>o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w</w:t>
      </w:r>
      <w:r w:rsidRPr="00C15162">
        <w:rPr>
          <w:color w:val="auto"/>
          <w:spacing w:val="-1"/>
        </w:rPr>
        <w:t>i</w:t>
      </w:r>
      <w:r w:rsidRPr="00C15162">
        <w:rPr>
          <w:color w:val="auto"/>
        </w:rPr>
        <w:t>ę</w:t>
      </w:r>
      <w:r w:rsidRPr="00C15162">
        <w:rPr>
          <w:color w:val="auto"/>
          <w:spacing w:val="3"/>
        </w:rPr>
        <w:t>k</w:t>
      </w:r>
      <w:r w:rsidRPr="00C15162">
        <w:rPr>
          <w:color w:val="auto"/>
          <w:spacing w:val="1"/>
        </w:rPr>
        <w:t>sz</w:t>
      </w:r>
      <w:r w:rsidRPr="00C15162">
        <w:rPr>
          <w:color w:val="auto"/>
          <w:spacing w:val="-7"/>
        </w:rPr>
        <w:t>y</w:t>
      </w:r>
      <w:r w:rsidRPr="00C15162">
        <w:rPr>
          <w:color w:val="auto"/>
          <w:spacing w:val="6"/>
        </w:rPr>
        <w:t>m</w:t>
      </w:r>
      <w:r w:rsidRPr="00C15162">
        <w:rPr>
          <w:color w:val="auto"/>
        </w:rPr>
        <w:t>y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</w:rPr>
        <w:t xml:space="preserve">2 </w:t>
      </w:r>
      <w:r w:rsidRPr="00C15162">
        <w:rPr>
          <w:rFonts w:cs="Arial"/>
          <w:color w:val="auto"/>
        </w:rPr>
        <w:t>r</w:t>
      </w:r>
      <w:r w:rsidRPr="00C15162">
        <w:rPr>
          <w:rFonts w:cs="Arial"/>
          <w:color w:val="auto"/>
          <w:spacing w:val="1"/>
        </w:rPr>
        <w:t>az</w:t>
      </w:r>
      <w:r w:rsidRPr="00C15162">
        <w:rPr>
          <w:rFonts w:cs="Arial"/>
          <w:color w:val="auto"/>
          <w:spacing w:val="-5"/>
        </w:rPr>
        <w:t>y</w:t>
      </w:r>
      <w:r w:rsidRPr="00C15162">
        <w:rPr>
          <w:rFonts w:cs="Arial"/>
          <w:color w:val="auto"/>
        </w:rPr>
        <w:t>,</w:t>
      </w:r>
      <w:r w:rsidRPr="00C15162">
        <w:rPr>
          <w:rFonts w:cs="Arial"/>
          <w:color w:val="auto"/>
          <w:w w:val="99"/>
        </w:rPr>
        <w:t xml:space="preserve"> </w:t>
      </w:r>
      <w:r w:rsidRPr="00C15162">
        <w:rPr>
          <w:color w:val="auto"/>
        </w:rPr>
        <w:t>a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</w:rPr>
        <w:t>je</w:t>
      </w:r>
      <w:r w:rsidRPr="00C15162">
        <w:rPr>
          <w:color w:val="auto"/>
          <w:spacing w:val="-1"/>
        </w:rPr>
        <w:t>g</w:t>
      </w:r>
      <w:r w:rsidRPr="00C15162">
        <w:rPr>
          <w:color w:val="auto"/>
        </w:rPr>
        <w:t>o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  <w:spacing w:val="2"/>
        </w:rPr>
        <w:t>w</w:t>
      </w:r>
      <w:r w:rsidRPr="00C15162">
        <w:rPr>
          <w:color w:val="auto"/>
          <w:spacing w:val="-5"/>
        </w:rPr>
        <w:t>y</w:t>
      </w:r>
      <w:r w:rsidRPr="00C15162">
        <w:rPr>
          <w:color w:val="auto"/>
          <w:spacing w:val="1"/>
        </w:rPr>
        <w:t>s</w:t>
      </w:r>
      <w:r w:rsidRPr="00C15162">
        <w:rPr>
          <w:color w:val="auto"/>
        </w:rPr>
        <w:t>o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ość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  <w:spacing w:val="-5"/>
        </w:rPr>
        <w:t>z</w:t>
      </w:r>
      <w:r w:rsidRPr="00C15162">
        <w:rPr>
          <w:color w:val="auto"/>
          <w:spacing w:val="4"/>
        </w:rPr>
        <w:t>m</w:t>
      </w:r>
      <w:r w:rsidRPr="00C15162">
        <w:rPr>
          <w:color w:val="auto"/>
        </w:rPr>
        <w:t>n</w:t>
      </w:r>
      <w:r w:rsidRPr="00C15162">
        <w:rPr>
          <w:color w:val="auto"/>
          <w:spacing w:val="-2"/>
        </w:rPr>
        <w:t>i</w:t>
      </w:r>
      <w:r w:rsidRPr="00C15162">
        <w:rPr>
          <w:color w:val="auto"/>
        </w:rPr>
        <w:t>ej</w:t>
      </w:r>
      <w:r w:rsidRPr="00C15162">
        <w:rPr>
          <w:color w:val="auto"/>
          <w:spacing w:val="3"/>
        </w:rPr>
        <w:t>s</w:t>
      </w:r>
      <w:r w:rsidRPr="00C15162">
        <w:rPr>
          <w:color w:val="auto"/>
          <w:spacing w:val="-2"/>
        </w:rPr>
        <w:t>zy</w:t>
      </w:r>
      <w:r w:rsidRPr="00C15162">
        <w:rPr>
          <w:color w:val="auto"/>
          <w:spacing w:val="4"/>
        </w:rPr>
        <w:t>m</w:t>
      </w:r>
      <w:r w:rsidRPr="00C15162">
        <w:rPr>
          <w:color w:val="auto"/>
        </w:rPr>
        <w:t>y</w:t>
      </w:r>
      <w:r w:rsidRPr="00C15162">
        <w:rPr>
          <w:color w:val="auto"/>
          <w:spacing w:val="-10"/>
        </w:rPr>
        <w:t xml:space="preserve"> </w:t>
      </w:r>
      <w:r w:rsidRPr="00C15162">
        <w:rPr>
          <w:color w:val="auto"/>
        </w:rPr>
        <w:t>2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</w:rPr>
        <w:t>r</w:t>
      </w:r>
      <w:r w:rsidRPr="00C15162">
        <w:rPr>
          <w:color w:val="auto"/>
          <w:spacing w:val="2"/>
        </w:rPr>
        <w:t>a</w:t>
      </w:r>
      <w:r w:rsidRPr="00C15162">
        <w:rPr>
          <w:color w:val="auto"/>
          <w:spacing w:val="1"/>
        </w:rPr>
        <w:t>z</w:t>
      </w:r>
      <w:r w:rsidRPr="00C15162">
        <w:rPr>
          <w:color w:val="auto"/>
          <w:spacing w:val="-5"/>
        </w:rPr>
        <w:t>y</w:t>
      </w:r>
      <w:r w:rsidRPr="00C15162">
        <w:rPr>
          <w:color w:val="auto"/>
        </w:rPr>
        <w:t>,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</w:rPr>
        <w:t>to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</w:rPr>
        <w:t>o</w:t>
      </w:r>
      <w:r w:rsidRPr="00C15162">
        <w:rPr>
          <w:color w:val="auto"/>
          <w:spacing w:val="-1"/>
        </w:rPr>
        <w:t>b</w:t>
      </w:r>
      <w:r w:rsidRPr="00C15162">
        <w:rPr>
          <w:color w:val="auto"/>
          <w:spacing w:val="1"/>
        </w:rPr>
        <w:t>j</w:t>
      </w:r>
      <w:r w:rsidRPr="00C15162">
        <w:rPr>
          <w:color w:val="auto"/>
        </w:rPr>
        <w:t>ęt</w:t>
      </w:r>
      <w:r w:rsidRPr="00C15162">
        <w:rPr>
          <w:color w:val="auto"/>
          <w:spacing w:val="-1"/>
        </w:rPr>
        <w:t>o</w:t>
      </w:r>
      <w:r w:rsidRPr="00C15162">
        <w:rPr>
          <w:color w:val="auto"/>
          <w:spacing w:val="1"/>
        </w:rPr>
        <w:t>ś</w:t>
      </w:r>
      <w:r w:rsidRPr="00C15162">
        <w:rPr>
          <w:color w:val="auto"/>
        </w:rPr>
        <w:t>ć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</w:rPr>
        <w:t>ostr</w:t>
      </w:r>
      <w:r w:rsidRPr="00C15162">
        <w:rPr>
          <w:color w:val="auto"/>
          <w:spacing w:val="1"/>
        </w:rPr>
        <w:t>os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</w:rPr>
        <w:t>u</w:t>
      </w:r>
      <w:r w:rsidRPr="00C15162">
        <w:rPr>
          <w:color w:val="auto"/>
          <w:spacing w:val="-1"/>
        </w:rPr>
        <w:t>p</w:t>
      </w:r>
      <w:r w:rsidRPr="00C15162">
        <w:rPr>
          <w:color w:val="auto"/>
        </w:rPr>
        <w:t>a: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4"/>
        </w:tabs>
        <w:ind w:left="116" w:firstLine="283"/>
        <w:rPr>
          <w:sz w:val="20"/>
        </w:rPr>
      </w:pPr>
      <w:r>
        <w:rPr>
          <w:spacing w:val="-2"/>
        </w:rPr>
        <w:t>z</w:t>
      </w:r>
      <w:r>
        <w:t>w</w:t>
      </w:r>
      <w:r>
        <w:rPr>
          <w:spacing w:val="1"/>
        </w:rPr>
        <w:t>i</w:t>
      </w:r>
      <w:r>
        <w:t>ę</w:t>
      </w:r>
      <w:r>
        <w:rPr>
          <w:spacing w:val="3"/>
        </w:rPr>
        <w:t>k</w:t>
      </w:r>
      <w:r>
        <w:rPr>
          <w:spacing w:val="1"/>
        </w:rPr>
        <w:t>sz</w:t>
      </w:r>
      <w:r>
        <w:t>y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i</w:t>
      </w:r>
      <w:r>
        <w:t>ę</w:t>
      </w:r>
      <w:r>
        <w:rPr>
          <w:spacing w:val="-12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z</w:t>
      </w:r>
      <w:r>
        <w:rPr>
          <w:spacing w:val="2"/>
        </w:rPr>
        <w:t>t</w:t>
      </w:r>
      <w:r>
        <w:t>ero</w:t>
      </w:r>
      <w:r>
        <w:rPr>
          <w:spacing w:val="3"/>
        </w:rPr>
        <w:t>k</w:t>
      </w:r>
      <w:r>
        <w:t>rot</w:t>
      </w:r>
      <w:r>
        <w:rPr>
          <w:spacing w:val="-1"/>
        </w:rPr>
        <w:t>ni</w:t>
      </w:r>
      <w:r>
        <w:t>e.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6"/>
        </w:tabs>
        <w:spacing w:line="228" w:lineRule="exact"/>
        <w:ind w:left="656" w:hanging="257"/>
      </w:pPr>
      <w:r>
        <w:rPr>
          <w:spacing w:val="-2"/>
        </w:rPr>
        <w:lastRenderedPageBreak/>
        <w:t>z</w:t>
      </w:r>
      <w:r>
        <w:t>w</w:t>
      </w:r>
      <w:r>
        <w:rPr>
          <w:spacing w:val="-1"/>
        </w:rPr>
        <w:t>i</w:t>
      </w:r>
      <w:r>
        <w:t>ę</w:t>
      </w:r>
      <w:r>
        <w:rPr>
          <w:spacing w:val="3"/>
        </w:rPr>
        <w:t>k</w:t>
      </w:r>
      <w:r>
        <w:rPr>
          <w:spacing w:val="1"/>
        </w:rPr>
        <w:t>sz</w:t>
      </w:r>
      <w:r>
        <w:t>y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i</w:t>
      </w:r>
      <w:r>
        <w:t>ę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wu</w:t>
      </w:r>
      <w:r>
        <w:rPr>
          <w:spacing w:val="3"/>
        </w:rPr>
        <w:t>k</w:t>
      </w:r>
      <w:r>
        <w:t>rot</w:t>
      </w:r>
      <w:r>
        <w:rPr>
          <w:spacing w:val="-1"/>
        </w:rPr>
        <w:t>ni</w:t>
      </w:r>
      <w:r>
        <w:t>e.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6"/>
        </w:tabs>
        <w:ind w:left="656" w:hanging="257"/>
      </w:pPr>
      <w:r>
        <w:rPr>
          <w:rFonts w:cs="Arial"/>
          <w:spacing w:val="-5"/>
        </w:rPr>
        <w:t>z</w:t>
      </w:r>
      <w:r>
        <w:rPr>
          <w:rFonts w:cs="Arial"/>
          <w:spacing w:val="4"/>
        </w:rPr>
        <w:t>m</w:t>
      </w:r>
      <w:r>
        <w:rPr>
          <w:rFonts w:cs="Arial"/>
        </w:rPr>
        <w:t>n</w:t>
      </w:r>
      <w:r>
        <w:rPr>
          <w:rFonts w:cs="Arial"/>
          <w:spacing w:val="-2"/>
        </w:rPr>
        <w:t>i</w:t>
      </w:r>
      <w:r>
        <w:rPr>
          <w:rFonts w:cs="Arial"/>
        </w:rPr>
        <w:t>ej</w:t>
      </w:r>
      <w:r>
        <w:rPr>
          <w:rFonts w:cs="Arial"/>
          <w:spacing w:val="3"/>
        </w:rPr>
        <w:t>s</w:t>
      </w:r>
      <w:r>
        <w:rPr>
          <w:rFonts w:cs="Arial"/>
          <w:spacing w:val="-2"/>
        </w:rPr>
        <w:t>z</w:t>
      </w:r>
      <w:r>
        <w:rPr>
          <w:rFonts w:cs="Arial"/>
        </w:rPr>
        <w:t>y</w:t>
      </w:r>
      <w:r>
        <w:rPr>
          <w:rFonts w:cs="Arial"/>
          <w:spacing w:val="-14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i</w:t>
      </w:r>
      <w:r>
        <w:t>ę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w</w:t>
      </w:r>
      <w:r>
        <w:t>u</w:t>
      </w:r>
      <w:r>
        <w:rPr>
          <w:spacing w:val="3"/>
        </w:rPr>
        <w:t>k</w:t>
      </w:r>
      <w:r>
        <w:t>rot</w:t>
      </w:r>
      <w:r>
        <w:rPr>
          <w:spacing w:val="-1"/>
        </w:rPr>
        <w:t>n</w:t>
      </w:r>
      <w:r>
        <w:rPr>
          <w:spacing w:val="1"/>
        </w:rPr>
        <w:t>i</w:t>
      </w:r>
      <w:r>
        <w:t>e.</w:t>
      </w:r>
    </w:p>
    <w:p w:rsidR="00214A73" w:rsidRDefault="00214A73" w:rsidP="00214A73">
      <w:pPr>
        <w:pStyle w:val="Tekstpodstawowy"/>
        <w:widowControl w:val="0"/>
        <w:tabs>
          <w:tab w:val="left" w:pos="654"/>
        </w:tabs>
        <w:ind w:left="255"/>
      </w:pPr>
      <w:r>
        <w:t xml:space="preserve">   </w:t>
      </w:r>
      <w:r w:rsidRPr="001435DF">
        <w:rPr>
          <w:sz w:val="20"/>
        </w:rPr>
        <w:t>D</w:t>
      </w:r>
      <w:r>
        <w:t>.  nie</w:t>
      </w:r>
      <w:r>
        <w:rPr>
          <w:spacing w:val="-5"/>
        </w:rPr>
        <w:t xml:space="preserve"> z</w:t>
      </w:r>
      <w:r>
        <w:rPr>
          <w:spacing w:val="4"/>
        </w:rPr>
        <w:t>m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ę</w:t>
      </w:r>
      <w:r>
        <w:t>.</w:t>
      </w:r>
    </w:p>
    <w:p w:rsidR="00E90233" w:rsidRDefault="004F6572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55712" behindDoc="1" locked="0" layoutInCell="1" allowOverlap="1" wp14:anchorId="519BACA1" wp14:editId="5C3A6C36">
            <wp:simplePos x="0" y="0"/>
            <wp:positionH relativeFrom="column">
              <wp:posOffset>2914650</wp:posOffset>
            </wp:positionH>
            <wp:positionV relativeFrom="paragraph">
              <wp:posOffset>118745</wp:posOffset>
            </wp:positionV>
            <wp:extent cx="2981325" cy="1334135"/>
            <wp:effectExtent l="0" t="0" r="9525" b="0"/>
            <wp:wrapThrough wrapText="bothSides">
              <wp:wrapPolygon edited="0">
                <wp:start x="0" y="0"/>
                <wp:lineTo x="0" y="21281"/>
                <wp:lineTo x="21531" y="21281"/>
                <wp:lineTo x="21531" y="0"/>
                <wp:lineTo x="0" y="0"/>
              </wp:wrapPolygon>
            </wp:wrapThrough>
            <wp:docPr id="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72" w:rsidRPr="00F20ADD" w:rsidRDefault="004F6572" w:rsidP="004F6572">
      <w:pPr>
        <w:spacing w:after="0"/>
        <w:ind w:left="60"/>
      </w:pPr>
      <w:r w:rsidRPr="00F20ADD">
        <w:t xml:space="preserve">Oblicz obwód i pole poniższego </w:t>
      </w:r>
      <w:r>
        <w:t xml:space="preserve"> </w:t>
      </w:r>
    </w:p>
    <w:p w:rsidR="004F6572" w:rsidRPr="00F20ADD" w:rsidRDefault="004F6572" w:rsidP="004F6572">
      <w:pPr>
        <w:spacing w:after="0"/>
      </w:pPr>
      <w:r w:rsidRPr="00F20ADD">
        <w:t xml:space="preserve">         trapezu prostokątnego.  Oblicz obwód</w:t>
      </w:r>
    </w:p>
    <w:p w:rsidR="004F6572" w:rsidRPr="00F20ADD" w:rsidRDefault="004F6572" w:rsidP="004F6572">
      <w:pPr>
        <w:spacing w:after="0"/>
      </w:pPr>
      <w:r w:rsidRPr="00F20ADD">
        <w:t xml:space="preserve">         i pole  największego koła, które można  </w:t>
      </w:r>
    </w:p>
    <w:p w:rsidR="004F6572" w:rsidRPr="00F20ADD" w:rsidRDefault="004F6572" w:rsidP="004F6572">
      <w:pPr>
        <w:spacing w:after="0"/>
      </w:pPr>
      <w:r w:rsidRPr="00F20ADD">
        <w:t xml:space="preserve">         wyciąć   z tego trapezu.</w:t>
      </w:r>
    </w:p>
    <w:p w:rsidR="004F6572" w:rsidRDefault="004F6572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0D1569" w:rsidRDefault="000D1569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59808" behindDoc="1" locked="0" layoutInCell="1" allowOverlap="1" wp14:anchorId="29796A57" wp14:editId="31F141EE">
            <wp:simplePos x="0" y="0"/>
            <wp:positionH relativeFrom="column">
              <wp:posOffset>4076700</wp:posOffset>
            </wp:positionH>
            <wp:positionV relativeFrom="paragraph">
              <wp:posOffset>92075</wp:posOffset>
            </wp:positionV>
            <wp:extent cx="2062480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47" y="21296"/>
                <wp:lineTo x="21347" y="0"/>
                <wp:lineTo x="0" y="0"/>
              </wp:wrapPolygon>
            </wp:wrapThrough>
            <wp:docPr id="372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69" w:rsidRPr="00F20ADD" w:rsidRDefault="000D1569" w:rsidP="000D1569">
      <w:pPr>
        <w:spacing w:after="0"/>
      </w:pPr>
      <w:r w:rsidRPr="00F20ADD">
        <w:t>Uzasadnij, że pole prostokąta ABCD jest równe polu trójkąta równobocznego o boku równym długości przekątnej AC.</w:t>
      </w:r>
    </w:p>
    <w:p w:rsidR="000D1569" w:rsidRDefault="000D1569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62880" behindDoc="1" locked="0" layoutInCell="1" allowOverlap="1" wp14:anchorId="7BA77416" wp14:editId="621D5837">
            <wp:simplePos x="0" y="0"/>
            <wp:positionH relativeFrom="column">
              <wp:posOffset>3790950</wp:posOffset>
            </wp:positionH>
            <wp:positionV relativeFrom="paragraph">
              <wp:posOffset>71120</wp:posOffset>
            </wp:positionV>
            <wp:extent cx="26003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1402" name="Obraz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2B" w:rsidRDefault="0011352B" w:rsidP="0011352B">
      <w:pPr>
        <w:rPr>
          <w:sz w:val="24"/>
          <w:szCs w:val="24"/>
        </w:rPr>
      </w:pPr>
      <w:r w:rsidRPr="00596316">
        <w:rPr>
          <w:sz w:val="24"/>
          <w:szCs w:val="24"/>
        </w:rPr>
        <w:t xml:space="preserve">Tabela pokazuje wartości wyrażenia: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+x+5</m:t>
        </m:r>
      </m:oMath>
      <w:r w:rsidRPr="005963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11352B" w:rsidRPr="00596316" w:rsidRDefault="0011352B" w:rsidP="0011352B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96316">
        <w:rPr>
          <w:sz w:val="24"/>
          <w:szCs w:val="24"/>
        </w:rPr>
        <w:t xml:space="preserve">wyliczone dla różnych wartości liczby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sz w:val="24"/>
          <w:szCs w:val="24"/>
        </w:rPr>
        <w:t xml:space="preserve">. </w:t>
      </w:r>
    </w:p>
    <w:p w:rsidR="0011352B" w:rsidRPr="00296A80" w:rsidRDefault="0011352B" w:rsidP="0011352B">
      <w:pPr>
        <w:rPr>
          <w:i/>
          <w:sz w:val="24"/>
          <w:szCs w:val="24"/>
        </w:rPr>
      </w:pPr>
      <w:r w:rsidRPr="00596316">
        <w:rPr>
          <w:sz w:val="24"/>
          <w:szCs w:val="24"/>
        </w:rPr>
        <w:t xml:space="preserve">       </w:t>
      </w:r>
      <w:r w:rsidRPr="00296A80">
        <w:rPr>
          <w:i/>
          <w:sz w:val="24"/>
          <w:szCs w:val="24"/>
        </w:rPr>
        <w:t xml:space="preserve">Maciej sformułował na jej podstawie wniosek: </w:t>
      </w:r>
    </w:p>
    <w:p w:rsidR="0011352B" w:rsidRPr="00596316" w:rsidRDefault="0011352B" w:rsidP="0011352B">
      <w:pPr>
        <w:rPr>
          <w:b/>
          <w:sz w:val="24"/>
          <w:szCs w:val="24"/>
        </w:rPr>
      </w:pPr>
      <w:r w:rsidRPr="0059631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Jeśli wezmę jakąkolwiek</w:t>
      </w:r>
      <w:r w:rsidRPr="00596316">
        <w:rPr>
          <w:b/>
          <w:sz w:val="24"/>
          <w:szCs w:val="24"/>
        </w:rPr>
        <w:t xml:space="preserve"> całkowit</w:t>
      </w:r>
      <w:r>
        <w:rPr>
          <w:b/>
          <w:sz w:val="24"/>
          <w:szCs w:val="24"/>
        </w:rPr>
        <w:t xml:space="preserve">ą, </w:t>
      </w:r>
      <w:r w:rsidRPr="00596316">
        <w:rPr>
          <w:b/>
          <w:sz w:val="24"/>
          <w:szCs w:val="24"/>
        </w:rPr>
        <w:t>dodatni</w:t>
      </w:r>
      <w:r>
        <w:rPr>
          <w:b/>
          <w:sz w:val="24"/>
          <w:szCs w:val="24"/>
        </w:rPr>
        <w:t xml:space="preserve">ą wartość liczby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 to po obliczeniu wartości wyrażenia</w:t>
      </w:r>
      <w:r w:rsidRPr="00596316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+x+5</m:t>
        </m:r>
      </m:oMath>
      <w:r w:rsidRPr="0059631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zawsze otrzymam </w:t>
      </w:r>
      <w:r w:rsidRPr="00596316">
        <w:rPr>
          <w:b/>
          <w:sz w:val="24"/>
          <w:szCs w:val="24"/>
        </w:rPr>
        <w:t>liczbą pierwszą.</w:t>
      </w:r>
    </w:p>
    <w:p w:rsidR="0011352B" w:rsidRDefault="0011352B" w:rsidP="0011352B">
      <w:pPr>
        <w:spacing w:after="240"/>
        <w:rPr>
          <w:sz w:val="24"/>
          <w:szCs w:val="24"/>
        </w:rPr>
      </w:pPr>
      <w:r>
        <w:rPr>
          <w:sz w:val="24"/>
          <w:szCs w:val="24"/>
        </w:rPr>
        <w:t>Czy któraś</w:t>
      </w:r>
      <w:r w:rsidRPr="00596316">
        <w:rPr>
          <w:sz w:val="24"/>
          <w:szCs w:val="24"/>
        </w:rPr>
        <w:t xml:space="preserve"> z poniższych wartości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sz w:val="24"/>
          <w:szCs w:val="24"/>
        </w:rPr>
        <w:t xml:space="preserve"> może służyć jako kontrprzykład do udowodnienia, że wniosek jest fałszywy ?</w:t>
      </w:r>
      <w:r>
        <w:rPr>
          <w:sz w:val="24"/>
          <w:szCs w:val="24"/>
        </w:rPr>
        <w:t xml:space="preserve">   </w:t>
      </w:r>
    </w:p>
    <w:p w:rsidR="0011352B" w:rsidRPr="004F3126" w:rsidRDefault="0011352B" w:rsidP="0011352B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Kontrprzykład to konkretna wartość, która podstawiona do danego  wyrażenia pokazuje fałszywość wniosku.</w:t>
      </w:r>
    </w:p>
    <w:p w:rsidR="0011352B" w:rsidRPr="00BE54D2" w:rsidRDefault="0011352B" w:rsidP="0011352B">
      <w:pPr>
        <w:spacing w:line="360" w:lineRule="auto"/>
        <w:ind w:left="708" w:firstLine="708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A.  2               B.  3                 C.  4                D.  wniosek Macieja jest zawsze prawdziwy</m:t>
          </m:r>
        </m:oMath>
      </m:oMathPara>
    </w:p>
    <w:p w:rsidR="00BE54D2" w:rsidRDefault="00BE54D2" w:rsidP="00BE54D2">
      <w:pPr>
        <w:pStyle w:val="nopad"/>
        <w:spacing w:after="240" w:line="360" w:lineRule="auto"/>
        <w:rPr>
          <w:rStyle w:val="odpkang"/>
          <w:rFonts w:eastAsia="Calibri"/>
        </w:rPr>
      </w:pPr>
      <w:r w:rsidRPr="00596316">
        <w:rPr>
          <w:u w:val="single"/>
        </w:rPr>
        <w:t xml:space="preserve">Zad. </w:t>
      </w:r>
      <w:r>
        <w:rPr>
          <w:u w:val="single"/>
        </w:rPr>
        <w:t>217</w:t>
      </w:r>
      <w:r w:rsidRPr="00596316">
        <w:t xml:space="preserve">  </w:t>
      </w:r>
      <w:r>
        <w:t xml:space="preserve"> </w:t>
      </w:r>
      <w:r w:rsidRPr="00F20ADD">
        <w:rPr>
          <w:b/>
        </w:rPr>
        <w:t xml:space="preserve"> </w:t>
      </w:r>
      <w:r w:rsidRPr="00596316">
        <w:rPr>
          <w:rStyle w:val="questgim"/>
          <w:b w:val="0"/>
        </w:rPr>
        <w:t xml:space="preserve">Zaznacz zdanie fałszywe. </w:t>
      </w:r>
      <w:r w:rsidRPr="00596316">
        <w:rPr>
          <w:b/>
        </w:rPr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A) Liczba krawędzi każdego ostrosłupa jest liczbą parzystą.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B) Liczba krawędzi każdego graniastosłupa dzieli się przez 3.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C) Liczba krawędzi każdego ostrosłupa dzieli się przez 3.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D) Liczba wierzchołków każdego graniastosłupa jest liczbą parzystą. </w:t>
      </w:r>
    </w:p>
    <w:p w:rsidR="00BE54D2" w:rsidRPr="00596316" w:rsidRDefault="00BE54D2" w:rsidP="0011352B">
      <w:pPr>
        <w:spacing w:line="360" w:lineRule="auto"/>
        <w:ind w:left="708" w:firstLine="708"/>
        <w:rPr>
          <w:sz w:val="24"/>
          <w:szCs w:val="24"/>
        </w:rPr>
      </w:pPr>
    </w:p>
    <w:p w:rsidR="0017223D" w:rsidRPr="00596316" w:rsidRDefault="0017223D" w:rsidP="0017223D">
      <w:pPr>
        <w:pStyle w:val="Tekstpodstawowy"/>
        <w:widowControl w:val="0"/>
        <w:tabs>
          <w:tab w:val="left" w:pos="654"/>
        </w:tabs>
        <w:spacing w:line="276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9024" behindDoc="1" locked="0" layoutInCell="1" allowOverlap="1" wp14:anchorId="13EEEC1D" wp14:editId="4FE4C0AB">
            <wp:simplePos x="0" y="0"/>
            <wp:positionH relativeFrom="column">
              <wp:posOffset>3815080</wp:posOffset>
            </wp:positionH>
            <wp:positionV relativeFrom="paragraph">
              <wp:posOffset>8255</wp:posOffset>
            </wp:positionV>
            <wp:extent cx="243840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431" y="21389"/>
                <wp:lineTo x="21431" y="0"/>
                <wp:lineTo x="0" y="0"/>
              </wp:wrapPolygon>
            </wp:wrapThrough>
            <wp:docPr id="13" name="Obraz 89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9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bCs/>
          <w:szCs w:val="24"/>
        </w:rPr>
        <w:t xml:space="preserve">Informacja do zadań </w:t>
      </w:r>
      <w:r>
        <w:rPr>
          <w:bCs/>
          <w:szCs w:val="24"/>
        </w:rPr>
        <w:t>97</w:t>
      </w:r>
      <w:r w:rsidRPr="00596316">
        <w:rPr>
          <w:bCs/>
          <w:szCs w:val="24"/>
        </w:rPr>
        <w:t xml:space="preserve"> i </w:t>
      </w:r>
      <w:r>
        <w:rPr>
          <w:bCs/>
          <w:szCs w:val="24"/>
        </w:rPr>
        <w:t>98</w:t>
      </w:r>
    </w:p>
    <w:p w:rsidR="0017223D" w:rsidRPr="00596316" w:rsidRDefault="0017223D" w:rsidP="001722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68000" behindDoc="1" locked="0" layoutInCell="1" allowOverlap="1" wp14:anchorId="15C03970" wp14:editId="0A6844F3">
            <wp:simplePos x="0" y="0"/>
            <wp:positionH relativeFrom="column">
              <wp:posOffset>1614805</wp:posOffset>
            </wp:positionH>
            <wp:positionV relativeFrom="paragraph">
              <wp:posOffset>13335</wp:posOffset>
            </wp:positionV>
            <wp:extent cx="3429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20400" y="19200"/>
                <wp:lineTo x="20400" y="0"/>
                <wp:lineTo x="0" y="0"/>
              </wp:wrapPolygon>
            </wp:wrapThrough>
            <wp:docPr id="12" name="Obraz 90" descr="Opis: Opis: Opis: Opis: Opis: Opis: Opis: (0,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" descr="Opis: Opis: Opis: Opis: Opis: Opis: Opis: (0,0) 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Zaczynając od punktu budujemy łamaną, której część składającą się z 10 odcinków przedstawiono na rysunku. Kolejne odcinki łamanej numerujemy kolejnymi liczbami naturalnymi. Pierwszy odcinek łamanej ma długość 1. </w:t>
      </w:r>
    </w:p>
    <w:p w:rsidR="0017223D" w:rsidRPr="00596316" w:rsidRDefault="0017223D" w:rsidP="0017223D">
      <w:pPr>
        <w:spacing w:before="45" w:after="45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7223D" w:rsidRDefault="0017223D" w:rsidP="0017223D">
      <w:pPr>
        <w:spacing w:before="45" w:after="4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97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</w:p>
    <w:p w:rsidR="0017223D" w:rsidRPr="00596316" w:rsidRDefault="0017223D" w:rsidP="0017223D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8"/>
        <w:gridCol w:w="297"/>
        <w:gridCol w:w="312"/>
      </w:tblGrid>
      <w:tr w:rsidR="0017223D" w:rsidRPr="00596316" w:rsidTr="002F22A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Jeżeli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29C7C9" wp14:editId="26E25BFD">
                  <wp:extent cx="85725" cy="76200"/>
                  <wp:effectExtent l="0" t="0" r="0" b="0"/>
                  <wp:docPr id="143" name="Obraz 91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liczbą parzystą, to odcinek o numerze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EFB6F3" wp14:editId="0B4A7168">
                  <wp:extent cx="85725" cy="76200"/>
                  <wp:effectExtent l="0" t="0" r="0" b="0"/>
                  <wp:docPr id="144" name="Obraz 92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równoległy do osi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ED5030" wp14:editId="482A1E20">
                  <wp:extent cx="95250" cy="123825"/>
                  <wp:effectExtent l="0" t="0" r="0" b="0"/>
                  <wp:docPr id="145" name="Obraz 93" descr="Opis: Opis: Opis: Opis: Opis: Opis: Opis: 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 descr="Opis: Opis: Opis: Opis: Opis: Opis: Opis: 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  <w:tr w:rsidR="0017223D" w:rsidRPr="00596316" w:rsidTr="002F22A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Jeżeli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D27F8E" wp14:editId="30741A77">
                  <wp:extent cx="85725" cy="76200"/>
                  <wp:effectExtent l="0" t="0" r="0" b="0"/>
                  <wp:docPr id="146" name="Obraz 94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liczbą nieparzystą, to długość odcinka o numerze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2823B0" wp14:editId="2BEE1CB0">
                  <wp:extent cx="85725" cy="76200"/>
                  <wp:effectExtent l="0" t="0" r="0" b="0"/>
                  <wp:docPr id="147" name="Obraz 95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jest równa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CF4841" wp14:editId="7313C7EB">
                  <wp:extent cx="352425" cy="171450"/>
                  <wp:effectExtent l="0" t="0" r="0" b="0"/>
                  <wp:docPr id="148" name="Obraz 96" descr="Opis: Opis: Opis: Opis: Opis: Opis: Opis: n 2 +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Opis: Opis: Opis: Opis: Opis: Opis: Opis: n 2 +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</w:tbl>
    <w:p w:rsidR="0017223D" w:rsidRDefault="0017223D" w:rsidP="0017223D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tbl>
      <w:tblPr>
        <w:tblpPr w:leftFromText="141" w:rightFromText="141" w:vertAnchor="text" w:horzAnchor="margin" w:tblpXSpec="center" w:tblpY="91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4"/>
        <w:gridCol w:w="297"/>
        <w:gridCol w:w="312"/>
      </w:tblGrid>
      <w:tr w:rsidR="0017223D" w:rsidRPr="00596316" w:rsidTr="002F22A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Łamana złożona z początkowych 7 odcinków ma długość 16.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  <w:tr w:rsidR="0017223D" w:rsidRPr="00596316" w:rsidTr="002F22A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Długość setnego odcinka łamanej jest równa 100.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</w:tbl>
    <w:p w:rsidR="0017223D" w:rsidRDefault="0017223D" w:rsidP="0017223D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p w:rsidR="0017223D" w:rsidRPr="00596316" w:rsidRDefault="0017223D" w:rsidP="0017223D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98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</w:p>
    <w:p w:rsidR="0017223D" w:rsidRPr="00F20ADD" w:rsidRDefault="0017223D" w:rsidP="0017223D">
      <w:pPr>
        <w:spacing w:after="0" w:line="240" w:lineRule="auto"/>
        <w:rPr>
          <w:rFonts w:eastAsia="Times New Roman"/>
        </w:rPr>
      </w:pPr>
    </w:p>
    <w:p w:rsidR="002F22A7" w:rsidRDefault="002F22A7" w:rsidP="002F22A7">
      <w:pPr>
        <w:tabs>
          <w:tab w:val="left" w:pos="1080"/>
        </w:tabs>
        <w:spacing w:after="0"/>
        <w:rPr>
          <w:sz w:val="24"/>
          <w:lang w:eastAsia="pl-PL"/>
        </w:rPr>
      </w:pPr>
    </w:p>
    <w:p w:rsidR="002F22A7" w:rsidRDefault="002F22A7" w:rsidP="002F22A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Obiekt A porusza się z szybkością </w:t>
      </w:r>
      <m:oMath>
        <m:r>
          <w:rPr>
            <w:rFonts w:ascii="Cambria Math" w:hAnsi="Cambria Math"/>
            <w:sz w:val="24"/>
            <w:lang w:eastAsia="pl-PL"/>
          </w:rPr>
          <m:t>0,002 km na sekundę</m:t>
        </m:r>
      </m:oMath>
      <w:r>
        <w:rPr>
          <w:sz w:val="24"/>
          <w:lang w:eastAsia="pl-PL"/>
        </w:rPr>
        <w:t xml:space="preserve">, a obiekt B z szybkością  </w:t>
      </w:r>
    </w:p>
    <w:p w:rsidR="002F22A7" w:rsidRDefault="002F22A7" w:rsidP="002F22A7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m:oMath>
        <m:r>
          <w:rPr>
            <w:rFonts w:ascii="Cambria Math" w:hAnsi="Cambria Math"/>
            <w:sz w:val="24"/>
            <w:lang w:eastAsia="pl-PL"/>
          </w:rPr>
          <m:t>600 mm na minutę.</m:t>
        </m:r>
      </m:oMath>
      <w:r>
        <w:rPr>
          <w:sz w:val="24"/>
          <w:lang w:eastAsia="pl-PL"/>
        </w:rPr>
        <w:t xml:space="preserve"> Ile razy szybszy jest obiekt A ?</w:t>
      </w:r>
    </w:p>
    <w:p w:rsidR="002F22A7" w:rsidRDefault="002F22A7" w:rsidP="002F22A7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ok. 2 razy       B. ok. 20 razy       C. ok. 200 razy       D.  ok. 2000 razy</m:t>
        </m:r>
      </m:oMath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2F22A7" w:rsidRPr="001F11E8" w:rsidRDefault="002F22A7" w:rsidP="002F22A7">
      <w:pPr>
        <w:spacing w:after="100" w:afterAutospacing="1" w:line="24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E56794">
        <w:rPr>
          <w:rFonts w:ascii="Tahoma" w:eastAsia="Times New Roman" w:hAnsi="Tahoma" w:cs="Tahoma"/>
          <w:sz w:val="20"/>
          <w:lang w:eastAsia="pl-PL"/>
        </w:rPr>
        <w:t>W każdym wierszu tabeli wpisz liczby trzycyfrowe: najmniejszą i największą, które spełniają podany warunek.</w:t>
      </w:r>
    </w:p>
    <w:tbl>
      <w:tblPr>
        <w:tblW w:w="100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3000"/>
        <w:gridCol w:w="3000"/>
      </w:tblGrid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Warunek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Najmniejsza </w:t>
            </w: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  <w:t>liczba trzycyfrowa spełniająca warunek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Największa </w:t>
            </w: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  <w:t>liczba trzycyfrowa spełniająca warunek</w:t>
            </w:r>
          </w:p>
        </w:tc>
      </w:tr>
      <w:tr w:rsidR="002F22A7" w:rsidRPr="001F11E8" w:rsidTr="002F22A7">
        <w:trPr>
          <w:trHeight w:val="4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Suma cyfr jest równa 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rPr>
          <w:trHeight w:val="39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Iloczyn cyfr jest równy 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Różnica między cyfrą setek i cyfrą dziesiątek jest równa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Różnica między cyfrą dziesiątek i cyfrą jedności jest równa 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2F22A7" w:rsidRDefault="002F22A7" w:rsidP="002F22A7">
      <w:pPr>
        <w:spacing w:after="0"/>
        <w:rPr>
          <w:sz w:val="24"/>
          <w:lang w:eastAsia="pl-PL"/>
        </w:rPr>
      </w:pPr>
    </w:p>
    <w:p w:rsidR="0086165B" w:rsidRDefault="0086165B" w:rsidP="0086165B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Korzystając z przybliżeń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≈1,41  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≈1,73   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≈2,24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liczba   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10</m:t>
                </m:r>
              </m:e>
            </m:rad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8</m:t>
                </m:r>
              </m:e>
            </m:rad>
          </m:den>
        </m:f>
      </m:oMath>
      <w:r>
        <w:rPr>
          <w:rFonts w:ascii="Times New Roman" w:eastAsia="Times New Roman" w:hAnsi="Times New Roman"/>
          <w:sz w:val="24"/>
          <w:szCs w:val="24"/>
        </w:rPr>
        <w:t xml:space="preserve"> jest:</w:t>
      </w:r>
    </w:p>
    <w:p w:rsidR="0086165B" w:rsidRPr="00B07969" w:rsidRDefault="0086165B" w:rsidP="0086165B">
      <w:pPr>
        <w:pStyle w:val="Akapitzlist"/>
        <w:numPr>
          <w:ilvl w:val="0"/>
          <w:numId w:val="27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mniejsza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="Times New Roman" w:hAnsi="Times New Roman"/>
          <w:sz w:val="24"/>
          <w:szCs w:val="24"/>
        </w:rPr>
        <w:t xml:space="preserve">         B. większa od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   C. większa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  D. mniejsza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e>
        </m:rad>
      </m:oMath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 w:rsidRPr="00596316">
        <w:rPr>
          <w:rFonts w:eastAsia="Times New Roman"/>
        </w:rPr>
        <w:t xml:space="preserve">Dany jest prostokąt o bokach </w:t>
      </w:r>
      <m:oMath>
        <m:r>
          <w:rPr>
            <w:rFonts w:ascii="Cambria Math" w:eastAsia="Times New Roman" w:hAnsi="Cambria Math"/>
          </w:rPr>
          <m:t>a i b.</m:t>
        </m:r>
      </m:oMath>
      <w:r w:rsidRPr="00596316">
        <w:rPr>
          <w:rFonts w:eastAsia="Times New Roman"/>
        </w:rPr>
        <w:t xml:space="preserve"> Zmniejszamy długość boku </w:t>
      </w:r>
      <m:oMath>
        <m:r>
          <w:rPr>
            <w:rFonts w:ascii="Cambria Math" w:eastAsia="Times New Roman" w:hAnsi="Cambria Math"/>
          </w:rPr>
          <m:t>a o 10%</m:t>
        </m:r>
      </m:oMath>
      <w:r w:rsidRPr="00596316">
        <w:rPr>
          <w:rFonts w:eastAsia="Times New Roman"/>
        </w:rPr>
        <w:t xml:space="preserve"> oraz zwiększamy </w:t>
      </w:r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</w:t>
      </w:r>
      <w:r w:rsidRPr="00596316">
        <w:rPr>
          <w:rFonts w:eastAsia="Times New Roman"/>
        </w:rPr>
        <w:t xml:space="preserve">długość </w:t>
      </w:r>
      <m:oMath>
        <m:r>
          <w:rPr>
            <w:rFonts w:ascii="Cambria Math" w:eastAsia="Times New Roman" w:hAnsi="Cambria Math"/>
          </w:rPr>
          <m:t>b o 20%</m:t>
        </m:r>
      </m:oMath>
      <w:r w:rsidRPr="00596316">
        <w:rPr>
          <w:rFonts w:eastAsia="Times New Roman"/>
        </w:rPr>
        <w:t xml:space="preserve"> . Wyznacz stosunek </w:t>
      </w:r>
      <m:oMath>
        <m:r>
          <w:rPr>
            <w:rFonts w:ascii="Cambria Math" w:eastAsia="Times New Roman" w:hAnsi="Cambria Math"/>
          </w:rPr>
          <m:t>a :b</m:t>
        </m:r>
      </m:oMath>
      <w:r w:rsidRPr="00596316">
        <w:rPr>
          <w:rFonts w:eastAsia="Times New Roman"/>
        </w:rPr>
        <w:t xml:space="preserve"> , jeśli otrzymany prostokąt ma taki sam obwód jak </w:t>
      </w:r>
      <w:r>
        <w:rPr>
          <w:rFonts w:eastAsia="Times New Roman"/>
        </w:rPr>
        <w:t xml:space="preserve"> </w:t>
      </w:r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 </w:t>
      </w:r>
      <w:r w:rsidRPr="00596316">
        <w:rPr>
          <w:rFonts w:eastAsia="Times New Roman"/>
        </w:rPr>
        <w:t>prostokąt wyjściowy.</w:t>
      </w:r>
    </w:p>
    <w:p w:rsidR="00FA3A1D" w:rsidRDefault="00FA3A1D" w:rsidP="00FA3A1D">
      <w:pPr>
        <w:pStyle w:val="Default"/>
        <w:spacing w:line="276" w:lineRule="auto"/>
        <w:rPr>
          <w:rFonts w:eastAsia="Times New Roman"/>
        </w:rPr>
      </w:pPr>
    </w:p>
    <w:p w:rsidR="00FA3A1D" w:rsidRPr="00902EDB" w:rsidRDefault="00FA3A1D" w:rsidP="00FA3A1D">
      <w:pPr>
        <w:spacing w:after="0"/>
        <w:rPr>
          <w:rFonts w:asciiTheme="minorHAnsi" w:hAnsiTheme="minorHAnsi"/>
          <w:sz w:val="24"/>
        </w:rPr>
      </w:pPr>
      <w:r w:rsidRPr="00902EDB">
        <w:rPr>
          <w:rFonts w:asciiTheme="minorHAnsi" w:hAnsiTheme="minorHAnsi"/>
          <w:sz w:val="24"/>
        </w:rPr>
        <w:t xml:space="preserve">Mamy liczbę trzycyfrową zapisaną w systemie dziesiętnym. Zapisujemy ją w odwrotnej  </w:t>
      </w:r>
    </w:p>
    <w:p w:rsidR="00FA3A1D" w:rsidRDefault="00FA3A1D" w:rsidP="00FA3A1D">
      <w:pPr>
        <w:rPr>
          <w:rFonts w:asciiTheme="minorHAnsi" w:hAnsiTheme="minorHAnsi"/>
          <w:sz w:val="24"/>
        </w:rPr>
      </w:pPr>
      <w:r w:rsidRPr="00902EDB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              </w:t>
      </w:r>
      <w:r w:rsidRPr="00902EDB">
        <w:rPr>
          <w:rFonts w:asciiTheme="minorHAnsi" w:hAnsiTheme="minorHAnsi"/>
          <w:sz w:val="24"/>
        </w:rPr>
        <w:t xml:space="preserve">    kolejności i odejmujemy od pierwszej. Uzasadnij, że ta różnica nie może wynosić </w:t>
      </w:r>
      <m:oMath>
        <m:r>
          <w:rPr>
            <w:rFonts w:ascii="Cambria Math" w:hAnsi="Cambria Math"/>
            <w:sz w:val="24"/>
          </w:rPr>
          <m:t>14.</m:t>
        </m:r>
      </m:oMath>
    </w:p>
    <w:p w:rsidR="001F7156" w:rsidRDefault="001F7156" w:rsidP="001F7156">
      <w:pPr>
        <w:rPr>
          <w:rFonts w:ascii="Times New Roman" w:eastAsia="Times New Roman" w:hAnsi="Times New Roman"/>
          <w:sz w:val="24"/>
          <w:szCs w:val="24"/>
        </w:rPr>
      </w:pPr>
      <w:r w:rsidRPr="00C96C21">
        <w:rPr>
          <w:rFonts w:ascii="Times New Roman" w:eastAsia="Times New Roman" w:hAnsi="Times New Roman"/>
          <w:sz w:val="24"/>
          <w:szCs w:val="24"/>
        </w:rPr>
        <w:t>Która z poniższych liczb</w:t>
      </w:r>
      <w:r>
        <w:rPr>
          <w:rFonts w:ascii="Times New Roman" w:eastAsia="Times New Roman" w:hAnsi="Times New Roman"/>
          <w:sz w:val="24"/>
          <w:szCs w:val="24"/>
        </w:rPr>
        <w:t xml:space="preserve"> nie jest równa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>?</w:t>
      </w:r>
    </w:p>
    <w:p w:rsidR="00FA3A1D" w:rsidRDefault="001F7156" w:rsidP="001F7156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</w:t>
      </w:r>
      <m:oMath>
        <m:r>
          <w:rPr>
            <w:rFonts w:ascii="Cambria Math" w:eastAsia="Times New Roman" w:hAnsi="Cambria Math"/>
          </w:rPr>
          <m:t xml:space="preserve">A. </m:t>
        </m:r>
        <m:r>
          <m:rPr>
            <m:sty m:val="p"/>
          </m:rPr>
          <w:rPr>
            <w:rFonts w:ascii="Cambria Math" w:eastAsia="Times New Roman" w:hAnsi="Cambria Math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+ 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+ </m:t>
        </m:r>
      </m:oMath>
      <w:r>
        <w:rPr>
          <w:rFonts w:eastAsia="Times New Roman"/>
          <w:u w:val="single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             B.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                C.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-4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-2</m:t>
            </m:r>
          </m:sup>
        </m:sSup>
        <m:r>
          <w:rPr>
            <w:rFonts w:ascii="Cambria Math" w:eastAsia="Times New Roman" w:hAnsi="Cambria Math"/>
          </w:rPr>
          <m:t xml:space="preserve">               D.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</m:t>
        </m:r>
      </m:oMath>
      <w:r>
        <w:rPr>
          <w:rFonts w:eastAsia="Times New Roman"/>
          <w:u w:val="single"/>
        </w:rPr>
        <w:t xml:space="preserve">  </w:t>
      </w:r>
    </w:p>
    <w:sectPr w:rsidR="00FA3A1D" w:rsidSect="00F45412">
      <w:footerReference w:type="default" r:id="rId183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C42" w:rsidRDefault="005E2C42" w:rsidP="008446AF">
      <w:pPr>
        <w:spacing w:after="0" w:line="240" w:lineRule="auto"/>
      </w:pPr>
      <w:r>
        <w:separator/>
      </w:r>
    </w:p>
  </w:endnote>
  <w:endnote w:type="continuationSeparator" w:id="0">
    <w:p w:rsidR="005E2C42" w:rsidRDefault="005E2C42" w:rsidP="00844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TE146724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Quasi-LucidaBr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B54" w:rsidRDefault="00CD4B54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0258">
      <w:rPr>
        <w:noProof/>
      </w:rPr>
      <w:t>44</w:t>
    </w:r>
    <w:r>
      <w:rPr>
        <w:noProof/>
      </w:rPr>
      <w:fldChar w:fldCharType="end"/>
    </w:r>
  </w:p>
  <w:p w:rsidR="00CD4B54" w:rsidRDefault="00CD4B54">
    <w:pPr>
      <w:pStyle w:val="Stopka"/>
    </w:pPr>
  </w:p>
  <w:p w:rsidR="00CD4B54" w:rsidRDefault="00CD4B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C42" w:rsidRDefault="005E2C42" w:rsidP="008446AF">
      <w:pPr>
        <w:spacing w:after="0" w:line="240" w:lineRule="auto"/>
      </w:pPr>
      <w:r>
        <w:separator/>
      </w:r>
    </w:p>
  </w:footnote>
  <w:footnote w:type="continuationSeparator" w:id="0">
    <w:p w:rsidR="005E2C42" w:rsidRDefault="005E2C42" w:rsidP="00844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4FC8"/>
    <w:multiLevelType w:val="hybridMultilevel"/>
    <w:tmpl w:val="BD9C8A0C"/>
    <w:lvl w:ilvl="0" w:tplc="8D28E250">
      <w:start w:val="1"/>
      <w:numFmt w:val="upperLetter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1C523A4"/>
    <w:multiLevelType w:val="hybridMultilevel"/>
    <w:tmpl w:val="8362AED2"/>
    <w:lvl w:ilvl="0" w:tplc="2FC4D49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26D3CE9"/>
    <w:multiLevelType w:val="hybridMultilevel"/>
    <w:tmpl w:val="AB6E23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11CFB"/>
    <w:multiLevelType w:val="hybridMultilevel"/>
    <w:tmpl w:val="0DA4A59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47428"/>
    <w:multiLevelType w:val="hybridMultilevel"/>
    <w:tmpl w:val="408C84EA"/>
    <w:lvl w:ilvl="0" w:tplc="A58A330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CC7AB8"/>
    <w:multiLevelType w:val="hybridMultilevel"/>
    <w:tmpl w:val="4F4ECC1E"/>
    <w:lvl w:ilvl="0" w:tplc="50EA8D18">
      <w:start w:val="1"/>
      <w:numFmt w:val="upperLetter"/>
      <w:lvlText w:val="%1."/>
      <w:lvlJc w:val="left"/>
      <w:pPr>
        <w:ind w:left="0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455A0516">
      <w:start w:val="1"/>
      <w:numFmt w:val="bullet"/>
      <w:lvlText w:val="•"/>
      <w:lvlJc w:val="left"/>
      <w:pPr>
        <w:ind w:left="0" w:firstLine="0"/>
      </w:pPr>
    </w:lvl>
    <w:lvl w:ilvl="2" w:tplc="593AA25A">
      <w:start w:val="1"/>
      <w:numFmt w:val="bullet"/>
      <w:lvlText w:val="•"/>
      <w:lvlJc w:val="left"/>
      <w:pPr>
        <w:ind w:left="0" w:firstLine="0"/>
      </w:pPr>
    </w:lvl>
    <w:lvl w:ilvl="3" w:tplc="DC08BEAE">
      <w:start w:val="1"/>
      <w:numFmt w:val="bullet"/>
      <w:lvlText w:val="•"/>
      <w:lvlJc w:val="left"/>
      <w:pPr>
        <w:ind w:left="0" w:firstLine="0"/>
      </w:pPr>
    </w:lvl>
    <w:lvl w:ilvl="4" w:tplc="AAB0C126">
      <w:start w:val="1"/>
      <w:numFmt w:val="bullet"/>
      <w:lvlText w:val="•"/>
      <w:lvlJc w:val="left"/>
      <w:pPr>
        <w:ind w:left="0" w:firstLine="0"/>
      </w:pPr>
    </w:lvl>
    <w:lvl w:ilvl="5" w:tplc="78861080">
      <w:start w:val="1"/>
      <w:numFmt w:val="bullet"/>
      <w:lvlText w:val="•"/>
      <w:lvlJc w:val="left"/>
      <w:pPr>
        <w:ind w:left="0" w:firstLine="0"/>
      </w:pPr>
    </w:lvl>
    <w:lvl w:ilvl="6" w:tplc="74401A1E">
      <w:start w:val="1"/>
      <w:numFmt w:val="bullet"/>
      <w:lvlText w:val="•"/>
      <w:lvlJc w:val="left"/>
      <w:pPr>
        <w:ind w:left="0" w:firstLine="0"/>
      </w:pPr>
    </w:lvl>
    <w:lvl w:ilvl="7" w:tplc="74A0B3F8">
      <w:start w:val="1"/>
      <w:numFmt w:val="bullet"/>
      <w:lvlText w:val="•"/>
      <w:lvlJc w:val="left"/>
      <w:pPr>
        <w:ind w:left="0" w:firstLine="0"/>
      </w:pPr>
    </w:lvl>
    <w:lvl w:ilvl="8" w:tplc="9E6618D0">
      <w:start w:val="1"/>
      <w:numFmt w:val="bullet"/>
      <w:lvlText w:val="•"/>
      <w:lvlJc w:val="left"/>
      <w:pPr>
        <w:ind w:left="0" w:firstLine="0"/>
      </w:pPr>
    </w:lvl>
  </w:abstractNum>
  <w:abstractNum w:abstractNumId="6">
    <w:nsid w:val="0E6F6064"/>
    <w:multiLevelType w:val="hybridMultilevel"/>
    <w:tmpl w:val="31E217C8"/>
    <w:lvl w:ilvl="0" w:tplc="A728547C">
      <w:start w:val="1"/>
      <w:numFmt w:val="upperLetter"/>
      <w:lvlText w:val="%1."/>
      <w:lvlJc w:val="left"/>
      <w:pPr>
        <w:ind w:left="1106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7A6621EE">
      <w:start w:val="1"/>
      <w:numFmt w:val="bullet"/>
      <w:lvlText w:val="•"/>
      <w:lvlJc w:val="left"/>
      <w:pPr>
        <w:ind w:left="0" w:firstLine="0"/>
      </w:pPr>
    </w:lvl>
    <w:lvl w:ilvl="2" w:tplc="25581504">
      <w:start w:val="1"/>
      <w:numFmt w:val="bullet"/>
      <w:lvlText w:val="•"/>
      <w:lvlJc w:val="left"/>
      <w:pPr>
        <w:ind w:left="0" w:firstLine="0"/>
      </w:pPr>
    </w:lvl>
    <w:lvl w:ilvl="3" w:tplc="ABF457A4">
      <w:start w:val="1"/>
      <w:numFmt w:val="bullet"/>
      <w:lvlText w:val="•"/>
      <w:lvlJc w:val="left"/>
      <w:pPr>
        <w:ind w:left="0" w:firstLine="0"/>
      </w:pPr>
    </w:lvl>
    <w:lvl w:ilvl="4" w:tplc="B5DC3238">
      <w:start w:val="1"/>
      <w:numFmt w:val="bullet"/>
      <w:lvlText w:val="•"/>
      <w:lvlJc w:val="left"/>
      <w:pPr>
        <w:ind w:left="0" w:firstLine="0"/>
      </w:pPr>
    </w:lvl>
    <w:lvl w:ilvl="5" w:tplc="0096B834">
      <w:start w:val="1"/>
      <w:numFmt w:val="bullet"/>
      <w:lvlText w:val="•"/>
      <w:lvlJc w:val="left"/>
      <w:pPr>
        <w:ind w:left="0" w:firstLine="0"/>
      </w:pPr>
    </w:lvl>
    <w:lvl w:ilvl="6" w:tplc="24262FE6">
      <w:start w:val="1"/>
      <w:numFmt w:val="bullet"/>
      <w:lvlText w:val="•"/>
      <w:lvlJc w:val="left"/>
      <w:pPr>
        <w:ind w:left="0" w:firstLine="0"/>
      </w:pPr>
    </w:lvl>
    <w:lvl w:ilvl="7" w:tplc="E138A4A8">
      <w:start w:val="1"/>
      <w:numFmt w:val="bullet"/>
      <w:lvlText w:val="•"/>
      <w:lvlJc w:val="left"/>
      <w:pPr>
        <w:ind w:left="0" w:firstLine="0"/>
      </w:pPr>
    </w:lvl>
    <w:lvl w:ilvl="8" w:tplc="2B1AF874">
      <w:start w:val="1"/>
      <w:numFmt w:val="bullet"/>
      <w:lvlText w:val="•"/>
      <w:lvlJc w:val="left"/>
      <w:pPr>
        <w:ind w:left="0" w:firstLine="0"/>
      </w:pPr>
    </w:lvl>
  </w:abstractNum>
  <w:abstractNum w:abstractNumId="7">
    <w:nsid w:val="1B1D4F0F"/>
    <w:multiLevelType w:val="hybridMultilevel"/>
    <w:tmpl w:val="44944136"/>
    <w:lvl w:ilvl="0" w:tplc="794607C4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B4F5C6F"/>
    <w:multiLevelType w:val="hybridMultilevel"/>
    <w:tmpl w:val="F01AB5C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6502C"/>
    <w:multiLevelType w:val="hybridMultilevel"/>
    <w:tmpl w:val="EA72C2A0"/>
    <w:lvl w:ilvl="0" w:tplc="0C103C9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1F0C3FB3"/>
    <w:multiLevelType w:val="hybridMultilevel"/>
    <w:tmpl w:val="CD04BD2A"/>
    <w:lvl w:ilvl="0" w:tplc="6CAED180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1F430864"/>
    <w:multiLevelType w:val="hybridMultilevel"/>
    <w:tmpl w:val="3A5A1B88"/>
    <w:lvl w:ilvl="0" w:tplc="CF464108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E7EB2"/>
    <w:multiLevelType w:val="hybridMultilevel"/>
    <w:tmpl w:val="CE564EA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07D6B"/>
    <w:multiLevelType w:val="hybridMultilevel"/>
    <w:tmpl w:val="CA34C09C"/>
    <w:lvl w:ilvl="0" w:tplc="26341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C02F8"/>
    <w:multiLevelType w:val="hybridMultilevel"/>
    <w:tmpl w:val="2B2E0E94"/>
    <w:lvl w:ilvl="0" w:tplc="F13C4F0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E1F0F98"/>
    <w:multiLevelType w:val="hybridMultilevel"/>
    <w:tmpl w:val="689209BA"/>
    <w:lvl w:ilvl="0" w:tplc="9E6C2484">
      <w:start w:val="1"/>
      <w:numFmt w:val="upperLetter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>
    <w:nsid w:val="2F337075"/>
    <w:multiLevelType w:val="hybridMultilevel"/>
    <w:tmpl w:val="A47E25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6D7652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35DC7D46"/>
    <w:multiLevelType w:val="hybridMultilevel"/>
    <w:tmpl w:val="4BBCD9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75BF5"/>
    <w:multiLevelType w:val="hybridMultilevel"/>
    <w:tmpl w:val="6AD04976"/>
    <w:lvl w:ilvl="0" w:tplc="C1F0A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F4B14"/>
    <w:multiLevelType w:val="hybridMultilevel"/>
    <w:tmpl w:val="50A0653C"/>
    <w:lvl w:ilvl="0" w:tplc="D9BEEDFA">
      <w:start w:val="32"/>
      <w:numFmt w:val="decimal"/>
      <w:lvlText w:val="%1."/>
      <w:lvlJc w:val="left"/>
      <w:pPr>
        <w:tabs>
          <w:tab w:val="num" w:pos="382"/>
        </w:tabs>
        <w:ind w:left="3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2"/>
        </w:tabs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22"/>
        </w:tabs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42"/>
        </w:tabs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62"/>
        </w:tabs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82"/>
        </w:tabs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02"/>
        </w:tabs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22"/>
        </w:tabs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42"/>
        </w:tabs>
        <w:ind w:left="6142" w:hanging="180"/>
      </w:pPr>
    </w:lvl>
  </w:abstractNum>
  <w:abstractNum w:abstractNumId="21">
    <w:nsid w:val="3E3C3F4D"/>
    <w:multiLevelType w:val="hybridMultilevel"/>
    <w:tmpl w:val="0BE0E2D8"/>
    <w:lvl w:ilvl="0" w:tplc="170A2678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69055D1"/>
    <w:multiLevelType w:val="hybridMultilevel"/>
    <w:tmpl w:val="C8D645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04187"/>
    <w:multiLevelType w:val="multilevel"/>
    <w:tmpl w:val="14C0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061D66"/>
    <w:multiLevelType w:val="hybridMultilevel"/>
    <w:tmpl w:val="544422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7251E"/>
    <w:multiLevelType w:val="hybridMultilevel"/>
    <w:tmpl w:val="4E546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B7483"/>
    <w:multiLevelType w:val="hybridMultilevel"/>
    <w:tmpl w:val="2D661DC2"/>
    <w:lvl w:ilvl="0" w:tplc="EE2E09CE">
      <w:start w:val="1"/>
      <w:numFmt w:val="upperLetter"/>
      <w:lvlText w:val="%1."/>
      <w:lvlJc w:val="left"/>
      <w:pPr>
        <w:ind w:left="255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653AEE10">
      <w:start w:val="1"/>
      <w:numFmt w:val="bullet"/>
      <w:lvlText w:val="•"/>
      <w:lvlJc w:val="left"/>
      <w:pPr>
        <w:ind w:left="0" w:firstLine="0"/>
      </w:pPr>
    </w:lvl>
    <w:lvl w:ilvl="2" w:tplc="7AD0031C">
      <w:start w:val="1"/>
      <w:numFmt w:val="bullet"/>
      <w:lvlText w:val="•"/>
      <w:lvlJc w:val="left"/>
      <w:pPr>
        <w:ind w:left="0" w:firstLine="0"/>
      </w:pPr>
    </w:lvl>
    <w:lvl w:ilvl="3" w:tplc="9CF289AA">
      <w:start w:val="1"/>
      <w:numFmt w:val="bullet"/>
      <w:lvlText w:val="•"/>
      <w:lvlJc w:val="left"/>
      <w:pPr>
        <w:ind w:left="0" w:firstLine="0"/>
      </w:pPr>
    </w:lvl>
    <w:lvl w:ilvl="4" w:tplc="A7F2802A">
      <w:start w:val="1"/>
      <w:numFmt w:val="bullet"/>
      <w:lvlText w:val="•"/>
      <w:lvlJc w:val="left"/>
      <w:pPr>
        <w:ind w:left="0" w:firstLine="0"/>
      </w:pPr>
    </w:lvl>
    <w:lvl w:ilvl="5" w:tplc="29F27CBC">
      <w:start w:val="1"/>
      <w:numFmt w:val="bullet"/>
      <w:lvlText w:val="•"/>
      <w:lvlJc w:val="left"/>
      <w:pPr>
        <w:ind w:left="0" w:firstLine="0"/>
      </w:pPr>
    </w:lvl>
    <w:lvl w:ilvl="6" w:tplc="D9B0C258">
      <w:start w:val="1"/>
      <w:numFmt w:val="bullet"/>
      <w:lvlText w:val="•"/>
      <w:lvlJc w:val="left"/>
      <w:pPr>
        <w:ind w:left="0" w:firstLine="0"/>
      </w:pPr>
    </w:lvl>
    <w:lvl w:ilvl="7" w:tplc="4432A0DC">
      <w:start w:val="1"/>
      <w:numFmt w:val="bullet"/>
      <w:lvlText w:val="•"/>
      <w:lvlJc w:val="left"/>
      <w:pPr>
        <w:ind w:left="0" w:firstLine="0"/>
      </w:pPr>
    </w:lvl>
    <w:lvl w:ilvl="8" w:tplc="BFD84972">
      <w:start w:val="1"/>
      <w:numFmt w:val="bullet"/>
      <w:lvlText w:val="•"/>
      <w:lvlJc w:val="left"/>
      <w:pPr>
        <w:ind w:left="0" w:firstLine="0"/>
      </w:pPr>
    </w:lvl>
  </w:abstractNum>
  <w:abstractNum w:abstractNumId="27">
    <w:nsid w:val="4F8574A0"/>
    <w:multiLevelType w:val="hybridMultilevel"/>
    <w:tmpl w:val="F9BE958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30504"/>
    <w:multiLevelType w:val="hybridMultilevel"/>
    <w:tmpl w:val="CBA88DF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56A31"/>
    <w:multiLevelType w:val="hybridMultilevel"/>
    <w:tmpl w:val="CA64F7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65EE5"/>
    <w:multiLevelType w:val="hybridMultilevel"/>
    <w:tmpl w:val="5C3AAC78"/>
    <w:lvl w:ilvl="0" w:tplc="3B1C206E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D0C711B"/>
    <w:multiLevelType w:val="hybridMultilevel"/>
    <w:tmpl w:val="BBDA3238"/>
    <w:lvl w:ilvl="0" w:tplc="FB50B412">
      <w:start w:val="1"/>
      <w:numFmt w:val="decimal"/>
      <w:lvlText w:val="%1."/>
      <w:lvlJc w:val="left"/>
      <w:pPr>
        <w:ind w:left="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32">
    <w:nsid w:val="5DC46D33"/>
    <w:multiLevelType w:val="hybridMultilevel"/>
    <w:tmpl w:val="EEDE5BDE"/>
    <w:lvl w:ilvl="0" w:tplc="B54E147A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F503895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E20D4E"/>
    <w:multiLevelType w:val="hybridMultilevel"/>
    <w:tmpl w:val="3ABEF3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4216A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AB775D"/>
    <w:multiLevelType w:val="hybridMultilevel"/>
    <w:tmpl w:val="545E1E5C"/>
    <w:lvl w:ilvl="0" w:tplc="04150015">
      <w:start w:val="1"/>
      <w:numFmt w:val="upperLetter"/>
      <w:lvlText w:val="%1.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7">
    <w:nsid w:val="6F4B663E"/>
    <w:multiLevelType w:val="hybridMultilevel"/>
    <w:tmpl w:val="2B9A1D1C"/>
    <w:lvl w:ilvl="0" w:tplc="060A1C58">
      <w:start w:val="22"/>
      <w:numFmt w:val="decimal"/>
      <w:lvlText w:val="%1."/>
      <w:lvlJc w:val="left"/>
      <w:pPr>
        <w:ind w:left="0" w:hanging="382"/>
      </w:pPr>
      <w:rPr>
        <w:rFonts w:ascii="Arial" w:eastAsia="Arial" w:hAnsi="Arial" w:cs="Times New Roman" w:hint="default"/>
        <w:spacing w:val="-1"/>
        <w:w w:val="99"/>
        <w:sz w:val="20"/>
        <w:szCs w:val="20"/>
      </w:rPr>
    </w:lvl>
    <w:lvl w:ilvl="1" w:tplc="B0482980">
      <w:start w:val="1"/>
      <w:numFmt w:val="upperLetter"/>
      <w:lvlText w:val="%2."/>
      <w:lvlJc w:val="left"/>
      <w:pPr>
        <w:ind w:left="0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2" w:tplc="6F465E92">
      <w:start w:val="1"/>
      <w:numFmt w:val="bullet"/>
      <w:lvlText w:val="•"/>
      <w:lvlJc w:val="left"/>
      <w:pPr>
        <w:ind w:left="0" w:firstLine="0"/>
      </w:pPr>
    </w:lvl>
    <w:lvl w:ilvl="3" w:tplc="9DA40872">
      <w:start w:val="1"/>
      <w:numFmt w:val="bullet"/>
      <w:lvlText w:val="•"/>
      <w:lvlJc w:val="left"/>
      <w:pPr>
        <w:ind w:left="0" w:firstLine="0"/>
      </w:pPr>
    </w:lvl>
    <w:lvl w:ilvl="4" w:tplc="36245FD8">
      <w:start w:val="1"/>
      <w:numFmt w:val="bullet"/>
      <w:lvlText w:val="•"/>
      <w:lvlJc w:val="left"/>
      <w:pPr>
        <w:ind w:left="0" w:firstLine="0"/>
      </w:pPr>
    </w:lvl>
    <w:lvl w:ilvl="5" w:tplc="4C04908C">
      <w:start w:val="1"/>
      <w:numFmt w:val="bullet"/>
      <w:lvlText w:val="•"/>
      <w:lvlJc w:val="left"/>
      <w:pPr>
        <w:ind w:left="0" w:firstLine="0"/>
      </w:pPr>
    </w:lvl>
    <w:lvl w:ilvl="6" w:tplc="BE428B2C">
      <w:start w:val="1"/>
      <w:numFmt w:val="bullet"/>
      <w:lvlText w:val="•"/>
      <w:lvlJc w:val="left"/>
      <w:pPr>
        <w:ind w:left="0" w:firstLine="0"/>
      </w:pPr>
    </w:lvl>
    <w:lvl w:ilvl="7" w:tplc="B9F8191E">
      <w:start w:val="1"/>
      <w:numFmt w:val="bullet"/>
      <w:lvlText w:val="•"/>
      <w:lvlJc w:val="left"/>
      <w:pPr>
        <w:ind w:left="0" w:firstLine="0"/>
      </w:pPr>
    </w:lvl>
    <w:lvl w:ilvl="8" w:tplc="F5FC7E52">
      <w:start w:val="1"/>
      <w:numFmt w:val="bullet"/>
      <w:lvlText w:val="•"/>
      <w:lvlJc w:val="left"/>
      <w:pPr>
        <w:ind w:left="0" w:firstLine="0"/>
      </w:pPr>
    </w:lvl>
  </w:abstractNum>
  <w:abstractNum w:abstractNumId="38">
    <w:nsid w:val="71CC701E"/>
    <w:multiLevelType w:val="hybridMultilevel"/>
    <w:tmpl w:val="68D05CFA"/>
    <w:lvl w:ilvl="0" w:tplc="91560A96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757150F6"/>
    <w:multiLevelType w:val="hybridMultilevel"/>
    <w:tmpl w:val="FD9ACAE4"/>
    <w:lvl w:ilvl="0" w:tplc="86201D50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>
    <w:nsid w:val="78603DC8"/>
    <w:multiLevelType w:val="hybridMultilevel"/>
    <w:tmpl w:val="04B4C610"/>
    <w:lvl w:ilvl="0" w:tplc="4C744D2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79266835"/>
    <w:multiLevelType w:val="hybridMultilevel"/>
    <w:tmpl w:val="55B0A72E"/>
    <w:lvl w:ilvl="0" w:tplc="669E1B8E">
      <w:start w:val="1"/>
      <w:numFmt w:val="upperLetter"/>
      <w:lvlText w:val="%1."/>
      <w:lvlJc w:val="left"/>
      <w:pPr>
        <w:ind w:left="690" w:hanging="360"/>
      </w:pPr>
      <w:rPr>
        <w:rFonts w:cs="Times New Roman" w:hint="default"/>
        <w:color w:val="auto"/>
        <w:w w:val="99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2">
    <w:nsid w:val="7A6139D5"/>
    <w:multiLevelType w:val="hybridMultilevel"/>
    <w:tmpl w:val="183AE3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4"/>
  </w:num>
  <w:num w:numId="4">
    <w:abstractNumId w:val="13"/>
  </w:num>
  <w:num w:numId="5">
    <w:abstractNumId w:val="19"/>
  </w:num>
  <w:num w:numId="6">
    <w:abstractNumId w:val="15"/>
  </w:num>
  <w:num w:numId="7">
    <w:abstractNumId w:val="0"/>
  </w:num>
  <w:num w:numId="8">
    <w:abstractNumId w:val="1"/>
  </w:num>
  <w:num w:numId="9">
    <w:abstractNumId w:val="27"/>
  </w:num>
  <w:num w:numId="10">
    <w:abstractNumId w:val="10"/>
  </w:num>
  <w:num w:numId="11">
    <w:abstractNumId w:val="11"/>
  </w:num>
  <w:num w:numId="12">
    <w:abstractNumId w:val="37"/>
    <w:lvlOverride w:ilvl="0">
      <w:startOverride w:val="2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1"/>
  </w:num>
  <w:num w:numId="17">
    <w:abstractNumId w:val="21"/>
  </w:num>
  <w:num w:numId="18">
    <w:abstractNumId w:val="20"/>
  </w:num>
  <w:num w:numId="19">
    <w:abstractNumId w:val="23"/>
  </w:num>
  <w:num w:numId="20">
    <w:abstractNumId w:val="17"/>
  </w:num>
  <w:num w:numId="21">
    <w:abstractNumId w:val="7"/>
  </w:num>
  <w:num w:numId="22">
    <w:abstractNumId w:val="2"/>
  </w:num>
  <w:num w:numId="23">
    <w:abstractNumId w:val="35"/>
  </w:num>
  <w:num w:numId="24">
    <w:abstractNumId w:val="29"/>
  </w:num>
  <w:num w:numId="25">
    <w:abstractNumId w:val="36"/>
  </w:num>
  <w:num w:numId="26">
    <w:abstractNumId w:val="8"/>
  </w:num>
  <w:num w:numId="27">
    <w:abstractNumId w:val="34"/>
  </w:num>
  <w:num w:numId="28">
    <w:abstractNumId w:val="42"/>
  </w:num>
  <w:num w:numId="29">
    <w:abstractNumId w:val="33"/>
  </w:num>
  <w:num w:numId="30">
    <w:abstractNumId w:val="12"/>
  </w:num>
  <w:num w:numId="31">
    <w:abstractNumId w:val="24"/>
  </w:num>
  <w:num w:numId="32">
    <w:abstractNumId w:val="3"/>
  </w:num>
  <w:num w:numId="33">
    <w:abstractNumId w:val="28"/>
  </w:num>
  <w:num w:numId="34">
    <w:abstractNumId w:val="30"/>
  </w:num>
  <w:num w:numId="35">
    <w:abstractNumId w:val="41"/>
  </w:num>
  <w:num w:numId="36">
    <w:abstractNumId w:val="4"/>
  </w:num>
  <w:num w:numId="37">
    <w:abstractNumId w:val="22"/>
  </w:num>
  <w:num w:numId="38">
    <w:abstractNumId w:val="39"/>
  </w:num>
  <w:num w:numId="39">
    <w:abstractNumId w:val="38"/>
  </w:num>
  <w:num w:numId="40">
    <w:abstractNumId w:val="25"/>
  </w:num>
  <w:num w:numId="41">
    <w:abstractNumId w:val="9"/>
  </w:num>
  <w:num w:numId="42">
    <w:abstractNumId w:val="3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5B"/>
    <w:rsid w:val="00001759"/>
    <w:rsid w:val="000017F9"/>
    <w:rsid w:val="00001E07"/>
    <w:rsid w:val="000079C7"/>
    <w:rsid w:val="00011E0A"/>
    <w:rsid w:val="00012353"/>
    <w:rsid w:val="00013DD1"/>
    <w:rsid w:val="000164AC"/>
    <w:rsid w:val="00021B71"/>
    <w:rsid w:val="00023821"/>
    <w:rsid w:val="000265BE"/>
    <w:rsid w:val="00030258"/>
    <w:rsid w:val="0004062F"/>
    <w:rsid w:val="00042FD9"/>
    <w:rsid w:val="00043B44"/>
    <w:rsid w:val="00044F68"/>
    <w:rsid w:val="000460DE"/>
    <w:rsid w:val="00054105"/>
    <w:rsid w:val="000679B4"/>
    <w:rsid w:val="00075100"/>
    <w:rsid w:val="00080049"/>
    <w:rsid w:val="000834F8"/>
    <w:rsid w:val="000836E2"/>
    <w:rsid w:val="000837F5"/>
    <w:rsid w:val="00095042"/>
    <w:rsid w:val="000A0CD7"/>
    <w:rsid w:val="000A2F22"/>
    <w:rsid w:val="000A42A5"/>
    <w:rsid w:val="000B3260"/>
    <w:rsid w:val="000B3B97"/>
    <w:rsid w:val="000D1569"/>
    <w:rsid w:val="000D449C"/>
    <w:rsid w:val="000D7BA4"/>
    <w:rsid w:val="000E3883"/>
    <w:rsid w:val="000E3FD4"/>
    <w:rsid w:val="000E519B"/>
    <w:rsid w:val="000E6F06"/>
    <w:rsid w:val="000F07F7"/>
    <w:rsid w:val="000F564F"/>
    <w:rsid w:val="000F7CEC"/>
    <w:rsid w:val="000F7DC4"/>
    <w:rsid w:val="000F7F7B"/>
    <w:rsid w:val="0010583A"/>
    <w:rsid w:val="001101B3"/>
    <w:rsid w:val="001109EE"/>
    <w:rsid w:val="001130A1"/>
    <w:rsid w:val="0011352B"/>
    <w:rsid w:val="00115D3A"/>
    <w:rsid w:val="001164FE"/>
    <w:rsid w:val="001201DF"/>
    <w:rsid w:val="00122106"/>
    <w:rsid w:val="0012593A"/>
    <w:rsid w:val="00133C28"/>
    <w:rsid w:val="001348C9"/>
    <w:rsid w:val="00135F1D"/>
    <w:rsid w:val="001435DF"/>
    <w:rsid w:val="0014384E"/>
    <w:rsid w:val="00146A5E"/>
    <w:rsid w:val="00151EEF"/>
    <w:rsid w:val="00153430"/>
    <w:rsid w:val="00164008"/>
    <w:rsid w:val="00165538"/>
    <w:rsid w:val="001704FD"/>
    <w:rsid w:val="00171023"/>
    <w:rsid w:val="0017223D"/>
    <w:rsid w:val="00173C63"/>
    <w:rsid w:val="00173E38"/>
    <w:rsid w:val="00182476"/>
    <w:rsid w:val="00182AD1"/>
    <w:rsid w:val="00183FFE"/>
    <w:rsid w:val="001962FE"/>
    <w:rsid w:val="001972A8"/>
    <w:rsid w:val="001A1B71"/>
    <w:rsid w:val="001A546E"/>
    <w:rsid w:val="001A5571"/>
    <w:rsid w:val="001B12DC"/>
    <w:rsid w:val="001B5A85"/>
    <w:rsid w:val="001C0F97"/>
    <w:rsid w:val="001D0D2B"/>
    <w:rsid w:val="001E2A0D"/>
    <w:rsid w:val="001E49D8"/>
    <w:rsid w:val="001E711D"/>
    <w:rsid w:val="001F469E"/>
    <w:rsid w:val="001F6826"/>
    <w:rsid w:val="001F7156"/>
    <w:rsid w:val="00200333"/>
    <w:rsid w:val="00202E32"/>
    <w:rsid w:val="00204922"/>
    <w:rsid w:val="00211F9D"/>
    <w:rsid w:val="00212F39"/>
    <w:rsid w:val="00214A73"/>
    <w:rsid w:val="00214FE0"/>
    <w:rsid w:val="00216C78"/>
    <w:rsid w:val="0022138A"/>
    <w:rsid w:val="00225B81"/>
    <w:rsid w:val="0022740A"/>
    <w:rsid w:val="0023086D"/>
    <w:rsid w:val="00234936"/>
    <w:rsid w:val="002355B6"/>
    <w:rsid w:val="0023712E"/>
    <w:rsid w:val="00241A28"/>
    <w:rsid w:val="0024547F"/>
    <w:rsid w:val="0024720E"/>
    <w:rsid w:val="00250726"/>
    <w:rsid w:val="00262BC3"/>
    <w:rsid w:val="00272A2B"/>
    <w:rsid w:val="002749EF"/>
    <w:rsid w:val="00276211"/>
    <w:rsid w:val="002774F8"/>
    <w:rsid w:val="0028375E"/>
    <w:rsid w:val="0028706E"/>
    <w:rsid w:val="00291BF1"/>
    <w:rsid w:val="00292A3E"/>
    <w:rsid w:val="002A28BE"/>
    <w:rsid w:val="002A354E"/>
    <w:rsid w:val="002C02D9"/>
    <w:rsid w:val="002C3073"/>
    <w:rsid w:val="002C439C"/>
    <w:rsid w:val="002D1849"/>
    <w:rsid w:val="002D4CF5"/>
    <w:rsid w:val="002D68E5"/>
    <w:rsid w:val="002E0A15"/>
    <w:rsid w:val="002E3A4B"/>
    <w:rsid w:val="002E5044"/>
    <w:rsid w:val="002E7C51"/>
    <w:rsid w:val="002F22A7"/>
    <w:rsid w:val="002F61E3"/>
    <w:rsid w:val="00304E6F"/>
    <w:rsid w:val="00312B75"/>
    <w:rsid w:val="00316AF5"/>
    <w:rsid w:val="00320133"/>
    <w:rsid w:val="003209BA"/>
    <w:rsid w:val="003370BB"/>
    <w:rsid w:val="00337484"/>
    <w:rsid w:val="00340932"/>
    <w:rsid w:val="00343018"/>
    <w:rsid w:val="0034458E"/>
    <w:rsid w:val="00344B9C"/>
    <w:rsid w:val="00351707"/>
    <w:rsid w:val="00354246"/>
    <w:rsid w:val="00361A6B"/>
    <w:rsid w:val="0036461D"/>
    <w:rsid w:val="003662CD"/>
    <w:rsid w:val="00370704"/>
    <w:rsid w:val="00371CA4"/>
    <w:rsid w:val="003724E9"/>
    <w:rsid w:val="00373439"/>
    <w:rsid w:val="0038568E"/>
    <w:rsid w:val="00391036"/>
    <w:rsid w:val="00392433"/>
    <w:rsid w:val="00393B0F"/>
    <w:rsid w:val="003944B9"/>
    <w:rsid w:val="00394784"/>
    <w:rsid w:val="003A36E6"/>
    <w:rsid w:val="003A534B"/>
    <w:rsid w:val="003B0871"/>
    <w:rsid w:val="003B266C"/>
    <w:rsid w:val="003C0298"/>
    <w:rsid w:val="003C041F"/>
    <w:rsid w:val="003C0D9D"/>
    <w:rsid w:val="003C1779"/>
    <w:rsid w:val="003C6E81"/>
    <w:rsid w:val="003C7CD0"/>
    <w:rsid w:val="003D17AA"/>
    <w:rsid w:val="003D45F6"/>
    <w:rsid w:val="003D7EBF"/>
    <w:rsid w:val="003E03C0"/>
    <w:rsid w:val="003E4FB7"/>
    <w:rsid w:val="003F1653"/>
    <w:rsid w:val="00401CE6"/>
    <w:rsid w:val="0040295C"/>
    <w:rsid w:val="004077D5"/>
    <w:rsid w:val="00413744"/>
    <w:rsid w:val="00413A6C"/>
    <w:rsid w:val="00415EB3"/>
    <w:rsid w:val="00415FBD"/>
    <w:rsid w:val="00430E0B"/>
    <w:rsid w:val="0043117A"/>
    <w:rsid w:val="00432160"/>
    <w:rsid w:val="0043480F"/>
    <w:rsid w:val="004443EF"/>
    <w:rsid w:val="0044534A"/>
    <w:rsid w:val="00445A91"/>
    <w:rsid w:val="004529F3"/>
    <w:rsid w:val="00453234"/>
    <w:rsid w:val="00457F81"/>
    <w:rsid w:val="00470945"/>
    <w:rsid w:val="00482274"/>
    <w:rsid w:val="004B0F61"/>
    <w:rsid w:val="004B14F2"/>
    <w:rsid w:val="004C2463"/>
    <w:rsid w:val="004C3064"/>
    <w:rsid w:val="004C5BAF"/>
    <w:rsid w:val="004D30D0"/>
    <w:rsid w:val="004D3174"/>
    <w:rsid w:val="004D5220"/>
    <w:rsid w:val="004D5F3E"/>
    <w:rsid w:val="004D6B49"/>
    <w:rsid w:val="004E6BA1"/>
    <w:rsid w:val="004F041A"/>
    <w:rsid w:val="004F07A4"/>
    <w:rsid w:val="004F6572"/>
    <w:rsid w:val="005018AF"/>
    <w:rsid w:val="0050220E"/>
    <w:rsid w:val="00502411"/>
    <w:rsid w:val="00505435"/>
    <w:rsid w:val="0050702B"/>
    <w:rsid w:val="00511821"/>
    <w:rsid w:val="005203BE"/>
    <w:rsid w:val="0052067E"/>
    <w:rsid w:val="00523639"/>
    <w:rsid w:val="0052542B"/>
    <w:rsid w:val="005301CB"/>
    <w:rsid w:val="005366CD"/>
    <w:rsid w:val="00543391"/>
    <w:rsid w:val="0054475C"/>
    <w:rsid w:val="00552768"/>
    <w:rsid w:val="00560588"/>
    <w:rsid w:val="00561C43"/>
    <w:rsid w:val="005675E0"/>
    <w:rsid w:val="00580B70"/>
    <w:rsid w:val="00586DD3"/>
    <w:rsid w:val="0059286E"/>
    <w:rsid w:val="00594EB6"/>
    <w:rsid w:val="00596316"/>
    <w:rsid w:val="005A0FD1"/>
    <w:rsid w:val="005A1ACB"/>
    <w:rsid w:val="005A36DC"/>
    <w:rsid w:val="005A482C"/>
    <w:rsid w:val="005A4C6C"/>
    <w:rsid w:val="005A69BA"/>
    <w:rsid w:val="005A6CA7"/>
    <w:rsid w:val="005B10FC"/>
    <w:rsid w:val="005B3BEA"/>
    <w:rsid w:val="005B5F45"/>
    <w:rsid w:val="005C07ED"/>
    <w:rsid w:val="005C6C4D"/>
    <w:rsid w:val="005C6EDC"/>
    <w:rsid w:val="005D2599"/>
    <w:rsid w:val="005E2C42"/>
    <w:rsid w:val="005F6139"/>
    <w:rsid w:val="005F6FB6"/>
    <w:rsid w:val="00610B78"/>
    <w:rsid w:val="00611D38"/>
    <w:rsid w:val="006129AB"/>
    <w:rsid w:val="00615396"/>
    <w:rsid w:val="00617791"/>
    <w:rsid w:val="00620E33"/>
    <w:rsid w:val="00621F54"/>
    <w:rsid w:val="00641943"/>
    <w:rsid w:val="00641D7F"/>
    <w:rsid w:val="00642366"/>
    <w:rsid w:val="006426F6"/>
    <w:rsid w:val="00645D31"/>
    <w:rsid w:val="006464CD"/>
    <w:rsid w:val="006556F8"/>
    <w:rsid w:val="006602D1"/>
    <w:rsid w:val="00677960"/>
    <w:rsid w:val="00677FCD"/>
    <w:rsid w:val="00680AFD"/>
    <w:rsid w:val="00682042"/>
    <w:rsid w:val="00684890"/>
    <w:rsid w:val="0069099D"/>
    <w:rsid w:val="00694525"/>
    <w:rsid w:val="0069557E"/>
    <w:rsid w:val="0069591E"/>
    <w:rsid w:val="00696C61"/>
    <w:rsid w:val="006A12DC"/>
    <w:rsid w:val="006B13A2"/>
    <w:rsid w:val="006C0749"/>
    <w:rsid w:val="006C364D"/>
    <w:rsid w:val="006D5723"/>
    <w:rsid w:val="006D5C94"/>
    <w:rsid w:val="006D61EC"/>
    <w:rsid w:val="006D78C9"/>
    <w:rsid w:val="006E0B8F"/>
    <w:rsid w:val="006E2307"/>
    <w:rsid w:val="006E6339"/>
    <w:rsid w:val="006F3F6A"/>
    <w:rsid w:val="006F484B"/>
    <w:rsid w:val="006F7DED"/>
    <w:rsid w:val="00706936"/>
    <w:rsid w:val="007102CE"/>
    <w:rsid w:val="0071286F"/>
    <w:rsid w:val="007269DD"/>
    <w:rsid w:val="00727205"/>
    <w:rsid w:val="0073275B"/>
    <w:rsid w:val="00733957"/>
    <w:rsid w:val="007423E9"/>
    <w:rsid w:val="00743C93"/>
    <w:rsid w:val="00746C0B"/>
    <w:rsid w:val="00750512"/>
    <w:rsid w:val="0076000F"/>
    <w:rsid w:val="00763053"/>
    <w:rsid w:val="007677DE"/>
    <w:rsid w:val="007753CB"/>
    <w:rsid w:val="00783A58"/>
    <w:rsid w:val="00793F48"/>
    <w:rsid w:val="00795D10"/>
    <w:rsid w:val="00797F97"/>
    <w:rsid w:val="007A4033"/>
    <w:rsid w:val="007B1B50"/>
    <w:rsid w:val="007B3B05"/>
    <w:rsid w:val="007B59DA"/>
    <w:rsid w:val="007C0A9C"/>
    <w:rsid w:val="007C1C5F"/>
    <w:rsid w:val="007C3C93"/>
    <w:rsid w:val="007F02E4"/>
    <w:rsid w:val="007F096E"/>
    <w:rsid w:val="00801F67"/>
    <w:rsid w:val="00802C3F"/>
    <w:rsid w:val="008104DF"/>
    <w:rsid w:val="008126CC"/>
    <w:rsid w:val="0082013F"/>
    <w:rsid w:val="00823358"/>
    <w:rsid w:val="00823AEE"/>
    <w:rsid w:val="00824333"/>
    <w:rsid w:val="00827B4C"/>
    <w:rsid w:val="008324DB"/>
    <w:rsid w:val="00834CE9"/>
    <w:rsid w:val="00835451"/>
    <w:rsid w:val="00836869"/>
    <w:rsid w:val="008446AF"/>
    <w:rsid w:val="00846CB0"/>
    <w:rsid w:val="008474F9"/>
    <w:rsid w:val="0085021F"/>
    <w:rsid w:val="008502B1"/>
    <w:rsid w:val="00850547"/>
    <w:rsid w:val="008508BE"/>
    <w:rsid w:val="00854CA4"/>
    <w:rsid w:val="00856981"/>
    <w:rsid w:val="0086165B"/>
    <w:rsid w:val="008623AF"/>
    <w:rsid w:val="00862EAD"/>
    <w:rsid w:val="00865207"/>
    <w:rsid w:val="008659A4"/>
    <w:rsid w:val="008709DC"/>
    <w:rsid w:val="008737EF"/>
    <w:rsid w:val="0087426B"/>
    <w:rsid w:val="00876A38"/>
    <w:rsid w:val="008830FF"/>
    <w:rsid w:val="00883E8B"/>
    <w:rsid w:val="0088570E"/>
    <w:rsid w:val="0088601E"/>
    <w:rsid w:val="00887B4F"/>
    <w:rsid w:val="00887B83"/>
    <w:rsid w:val="008A360C"/>
    <w:rsid w:val="008A436F"/>
    <w:rsid w:val="008A65FA"/>
    <w:rsid w:val="008A69C4"/>
    <w:rsid w:val="008A7CDF"/>
    <w:rsid w:val="008A7DA5"/>
    <w:rsid w:val="008B0C83"/>
    <w:rsid w:val="008B3CF9"/>
    <w:rsid w:val="008C4D36"/>
    <w:rsid w:val="008D2A52"/>
    <w:rsid w:val="008E0DC0"/>
    <w:rsid w:val="008E1AE1"/>
    <w:rsid w:val="008E3779"/>
    <w:rsid w:val="008E450A"/>
    <w:rsid w:val="008E7E6C"/>
    <w:rsid w:val="008F5095"/>
    <w:rsid w:val="009001B2"/>
    <w:rsid w:val="00902EDB"/>
    <w:rsid w:val="00904DC4"/>
    <w:rsid w:val="009140D3"/>
    <w:rsid w:val="009148D0"/>
    <w:rsid w:val="009254AE"/>
    <w:rsid w:val="00933021"/>
    <w:rsid w:val="009354C8"/>
    <w:rsid w:val="00935B3C"/>
    <w:rsid w:val="00936D90"/>
    <w:rsid w:val="00942EB5"/>
    <w:rsid w:val="00953D35"/>
    <w:rsid w:val="00961D0E"/>
    <w:rsid w:val="0096746D"/>
    <w:rsid w:val="0096760A"/>
    <w:rsid w:val="0097043A"/>
    <w:rsid w:val="00972915"/>
    <w:rsid w:val="00980089"/>
    <w:rsid w:val="00985155"/>
    <w:rsid w:val="00990A8F"/>
    <w:rsid w:val="00997F61"/>
    <w:rsid w:val="009A0FBC"/>
    <w:rsid w:val="009A15CD"/>
    <w:rsid w:val="009A4980"/>
    <w:rsid w:val="009A5720"/>
    <w:rsid w:val="009A6E58"/>
    <w:rsid w:val="009A72A7"/>
    <w:rsid w:val="009A7BED"/>
    <w:rsid w:val="009B0B61"/>
    <w:rsid w:val="009B4D0E"/>
    <w:rsid w:val="009B7E0D"/>
    <w:rsid w:val="009D145D"/>
    <w:rsid w:val="009D40B6"/>
    <w:rsid w:val="009E75B7"/>
    <w:rsid w:val="00A06894"/>
    <w:rsid w:val="00A06EA1"/>
    <w:rsid w:val="00A13B39"/>
    <w:rsid w:val="00A1475C"/>
    <w:rsid w:val="00A20A65"/>
    <w:rsid w:val="00A2131D"/>
    <w:rsid w:val="00A3222C"/>
    <w:rsid w:val="00A33469"/>
    <w:rsid w:val="00A33B54"/>
    <w:rsid w:val="00A37980"/>
    <w:rsid w:val="00A400F9"/>
    <w:rsid w:val="00A44F4D"/>
    <w:rsid w:val="00A453A5"/>
    <w:rsid w:val="00A47511"/>
    <w:rsid w:val="00A52023"/>
    <w:rsid w:val="00A55705"/>
    <w:rsid w:val="00A61512"/>
    <w:rsid w:val="00A73A88"/>
    <w:rsid w:val="00A80F73"/>
    <w:rsid w:val="00A843A6"/>
    <w:rsid w:val="00A85D0D"/>
    <w:rsid w:val="00A9243E"/>
    <w:rsid w:val="00AA6E0C"/>
    <w:rsid w:val="00AB4E92"/>
    <w:rsid w:val="00AB7793"/>
    <w:rsid w:val="00AC1F76"/>
    <w:rsid w:val="00AD511D"/>
    <w:rsid w:val="00AE0F69"/>
    <w:rsid w:val="00AE177E"/>
    <w:rsid w:val="00AE4F5C"/>
    <w:rsid w:val="00AF145F"/>
    <w:rsid w:val="00AF19BC"/>
    <w:rsid w:val="00B01687"/>
    <w:rsid w:val="00B02BCF"/>
    <w:rsid w:val="00B02BDC"/>
    <w:rsid w:val="00B071A8"/>
    <w:rsid w:val="00B07969"/>
    <w:rsid w:val="00B136EC"/>
    <w:rsid w:val="00B15B24"/>
    <w:rsid w:val="00B23299"/>
    <w:rsid w:val="00B271AB"/>
    <w:rsid w:val="00B30784"/>
    <w:rsid w:val="00B32397"/>
    <w:rsid w:val="00B324F0"/>
    <w:rsid w:val="00B328F5"/>
    <w:rsid w:val="00B33D56"/>
    <w:rsid w:val="00B34627"/>
    <w:rsid w:val="00B36AD4"/>
    <w:rsid w:val="00B468BC"/>
    <w:rsid w:val="00B52078"/>
    <w:rsid w:val="00B57E7E"/>
    <w:rsid w:val="00B60A3F"/>
    <w:rsid w:val="00B62700"/>
    <w:rsid w:val="00B63961"/>
    <w:rsid w:val="00B6467A"/>
    <w:rsid w:val="00B65E8E"/>
    <w:rsid w:val="00B75A77"/>
    <w:rsid w:val="00B775F1"/>
    <w:rsid w:val="00B77E16"/>
    <w:rsid w:val="00B805B5"/>
    <w:rsid w:val="00B812AB"/>
    <w:rsid w:val="00B845C9"/>
    <w:rsid w:val="00B8577F"/>
    <w:rsid w:val="00B86206"/>
    <w:rsid w:val="00B87601"/>
    <w:rsid w:val="00B91D5F"/>
    <w:rsid w:val="00B922EF"/>
    <w:rsid w:val="00B94C2E"/>
    <w:rsid w:val="00B95E99"/>
    <w:rsid w:val="00BA47C6"/>
    <w:rsid w:val="00BB2A30"/>
    <w:rsid w:val="00BB4A08"/>
    <w:rsid w:val="00BC43D0"/>
    <w:rsid w:val="00BC7C11"/>
    <w:rsid w:val="00BD1938"/>
    <w:rsid w:val="00BE1B20"/>
    <w:rsid w:val="00BE54D2"/>
    <w:rsid w:val="00BF1BE0"/>
    <w:rsid w:val="00BF2517"/>
    <w:rsid w:val="00BF4F5A"/>
    <w:rsid w:val="00BF7DFF"/>
    <w:rsid w:val="00C0349F"/>
    <w:rsid w:val="00C15162"/>
    <w:rsid w:val="00C15236"/>
    <w:rsid w:val="00C220E9"/>
    <w:rsid w:val="00C221F8"/>
    <w:rsid w:val="00C31661"/>
    <w:rsid w:val="00C326F9"/>
    <w:rsid w:val="00C33058"/>
    <w:rsid w:val="00C36E2A"/>
    <w:rsid w:val="00C37A6E"/>
    <w:rsid w:val="00C41286"/>
    <w:rsid w:val="00C42114"/>
    <w:rsid w:val="00C4679B"/>
    <w:rsid w:val="00C535FA"/>
    <w:rsid w:val="00C54ED1"/>
    <w:rsid w:val="00C5537C"/>
    <w:rsid w:val="00C75DCB"/>
    <w:rsid w:val="00C77A9C"/>
    <w:rsid w:val="00C85037"/>
    <w:rsid w:val="00C87F07"/>
    <w:rsid w:val="00C91819"/>
    <w:rsid w:val="00C9691F"/>
    <w:rsid w:val="00C96C21"/>
    <w:rsid w:val="00CA17E5"/>
    <w:rsid w:val="00CA2687"/>
    <w:rsid w:val="00CB049D"/>
    <w:rsid w:val="00CC0DA1"/>
    <w:rsid w:val="00CC2628"/>
    <w:rsid w:val="00CC2C71"/>
    <w:rsid w:val="00CD22BB"/>
    <w:rsid w:val="00CD240B"/>
    <w:rsid w:val="00CD41FD"/>
    <w:rsid w:val="00CD4B54"/>
    <w:rsid w:val="00CD5BE1"/>
    <w:rsid w:val="00CD6758"/>
    <w:rsid w:val="00CE017F"/>
    <w:rsid w:val="00CE0423"/>
    <w:rsid w:val="00CE3002"/>
    <w:rsid w:val="00CE4A62"/>
    <w:rsid w:val="00CE5CAD"/>
    <w:rsid w:val="00CF0BC3"/>
    <w:rsid w:val="00CF5701"/>
    <w:rsid w:val="00CF5E89"/>
    <w:rsid w:val="00D00061"/>
    <w:rsid w:val="00D07C65"/>
    <w:rsid w:val="00D10DF4"/>
    <w:rsid w:val="00D11E6F"/>
    <w:rsid w:val="00D15A4E"/>
    <w:rsid w:val="00D21B55"/>
    <w:rsid w:val="00D30AA7"/>
    <w:rsid w:val="00D322A5"/>
    <w:rsid w:val="00D36329"/>
    <w:rsid w:val="00D4618F"/>
    <w:rsid w:val="00D556CE"/>
    <w:rsid w:val="00D57049"/>
    <w:rsid w:val="00D64F1D"/>
    <w:rsid w:val="00D65965"/>
    <w:rsid w:val="00D659D1"/>
    <w:rsid w:val="00D6627B"/>
    <w:rsid w:val="00D725D1"/>
    <w:rsid w:val="00D7291C"/>
    <w:rsid w:val="00D8047D"/>
    <w:rsid w:val="00D82675"/>
    <w:rsid w:val="00D82ED5"/>
    <w:rsid w:val="00D8782F"/>
    <w:rsid w:val="00D87EBA"/>
    <w:rsid w:val="00D9484E"/>
    <w:rsid w:val="00D968EA"/>
    <w:rsid w:val="00DA292B"/>
    <w:rsid w:val="00DA2A0A"/>
    <w:rsid w:val="00DA3670"/>
    <w:rsid w:val="00DA42D8"/>
    <w:rsid w:val="00DA47D7"/>
    <w:rsid w:val="00DB1F49"/>
    <w:rsid w:val="00DB2E96"/>
    <w:rsid w:val="00DB36E4"/>
    <w:rsid w:val="00DB4C96"/>
    <w:rsid w:val="00DB50C2"/>
    <w:rsid w:val="00DC2306"/>
    <w:rsid w:val="00DC2B38"/>
    <w:rsid w:val="00DC64C1"/>
    <w:rsid w:val="00DC67B9"/>
    <w:rsid w:val="00DC6D86"/>
    <w:rsid w:val="00DD28C3"/>
    <w:rsid w:val="00DE0112"/>
    <w:rsid w:val="00DE523A"/>
    <w:rsid w:val="00DF542D"/>
    <w:rsid w:val="00DF5EE2"/>
    <w:rsid w:val="00E00586"/>
    <w:rsid w:val="00E01D41"/>
    <w:rsid w:val="00E03556"/>
    <w:rsid w:val="00E16B51"/>
    <w:rsid w:val="00E23FC8"/>
    <w:rsid w:val="00E339F6"/>
    <w:rsid w:val="00E4454B"/>
    <w:rsid w:val="00E50722"/>
    <w:rsid w:val="00E555D2"/>
    <w:rsid w:val="00E55D13"/>
    <w:rsid w:val="00E560CE"/>
    <w:rsid w:val="00E56794"/>
    <w:rsid w:val="00E56B53"/>
    <w:rsid w:val="00E648E6"/>
    <w:rsid w:val="00E64F46"/>
    <w:rsid w:val="00E65A9F"/>
    <w:rsid w:val="00E73DD1"/>
    <w:rsid w:val="00E74F71"/>
    <w:rsid w:val="00E81E3A"/>
    <w:rsid w:val="00E84669"/>
    <w:rsid w:val="00E90233"/>
    <w:rsid w:val="00E90F4C"/>
    <w:rsid w:val="00E91BFE"/>
    <w:rsid w:val="00E9649B"/>
    <w:rsid w:val="00E96B25"/>
    <w:rsid w:val="00E975F3"/>
    <w:rsid w:val="00EA1E19"/>
    <w:rsid w:val="00EA278A"/>
    <w:rsid w:val="00EA4B9C"/>
    <w:rsid w:val="00EB14D6"/>
    <w:rsid w:val="00EB1D29"/>
    <w:rsid w:val="00EB5CA9"/>
    <w:rsid w:val="00ED09E2"/>
    <w:rsid w:val="00ED4DD0"/>
    <w:rsid w:val="00ED78C0"/>
    <w:rsid w:val="00EE0704"/>
    <w:rsid w:val="00EE0D74"/>
    <w:rsid w:val="00EE17C8"/>
    <w:rsid w:val="00EE3050"/>
    <w:rsid w:val="00EE46D9"/>
    <w:rsid w:val="00EE7B2D"/>
    <w:rsid w:val="00EF0F60"/>
    <w:rsid w:val="00EF42E2"/>
    <w:rsid w:val="00EF4C72"/>
    <w:rsid w:val="00F000A9"/>
    <w:rsid w:val="00F00C38"/>
    <w:rsid w:val="00F030B2"/>
    <w:rsid w:val="00F073CF"/>
    <w:rsid w:val="00F158E5"/>
    <w:rsid w:val="00F20ADD"/>
    <w:rsid w:val="00F22F52"/>
    <w:rsid w:val="00F24C6E"/>
    <w:rsid w:val="00F24EBA"/>
    <w:rsid w:val="00F3026F"/>
    <w:rsid w:val="00F308EB"/>
    <w:rsid w:val="00F31D11"/>
    <w:rsid w:val="00F34919"/>
    <w:rsid w:val="00F35C60"/>
    <w:rsid w:val="00F35C71"/>
    <w:rsid w:val="00F366CC"/>
    <w:rsid w:val="00F3710B"/>
    <w:rsid w:val="00F37B9C"/>
    <w:rsid w:val="00F45412"/>
    <w:rsid w:val="00F515AF"/>
    <w:rsid w:val="00F5634D"/>
    <w:rsid w:val="00F6032C"/>
    <w:rsid w:val="00F70AC9"/>
    <w:rsid w:val="00F72917"/>
    <w:rsid w:val="00F72D9A"/>
    <w:rsid w:val="00F747B5"/>
    <w:rsid w:val="00F7695C"/>
    <w:rsid w:val="00F80513"/>
    <w:rsid w:val="00F871EA"/>
    <w:rsid w:val="00F9027F"/>
    <w:rsid w:val="00F936A3"/>
    <w:rsid w:val="00F955E8"/>
    <w:rsid w:val="00F96180"/>
    <w:rsid w:val="00F9694B"/>
    <w:rsid w:val="00F96A5C"/>
    <w:rsid w:val="00FA3A1D"/>
    <w:rsid w:val="00FA5355"/>
    <w:rsid w:val="00FB14BD"/>
    <w:rsid w:val="00FD0DB0"/>
    <w:rsid w:val="00FE0FEC"/>
    <w:rsid w:val="00FE6EED"/>
    <w:rsid w:val="00FE7517"/>
    <w:rsid w:val="00FF199A"/>
    <w:rsid w:val="00FF3DAC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D79AF-951F-4BC5-95A6-B07DBD73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096E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5366CD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C0D9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096E"/>
    <w:rPr>
      <w:rFonts w:ascii="Tahoma" w:eastAsia="Calibri" w:hAnsi="Tahoma" w:cs="Tahoma"/>
      <w:sz w:val="16"/>
      <w:szCs w:val="16"/>
    </w:rPr>
  </w:style>
  <w:style w:type="paragraph" w:customStyle="1" w:styleId="nopad">
    <w:name w:val="nopad"/>
    <w:basedOn w:val="Normalny"/>
    <w:rsid w:val="0088601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dpkang">
    <w:name w:val="odpkang"/>
    <w:basedOn w:val="Domylnaczcionkaakapitu"/>
    <w:rsid w:val="0088601E"/>
  </w:style>
  <w:style w:type="character" w:customStyle="1" w:styleId="questgim">
    <w:name w:val="questgim"/>
    <w:rsid w:val="0088601E"/>
    <w:rPr>
      <w:b/>
      <w:bCs/>
    </w:rPr>
  </w:style>
  <w:style w:type="paragraph" w:customStyle="1" w:styleId="Default">
    <w:name w:val="Default"/>
    <w:rsid w:val="008860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4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8446A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44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8446AF"/>
    <w:rPr>
      <w:rFonts w:ascii="Calibri" w:eastAsia="Calibri" w:hAnsi="Calibri" w:cs="Times New Roman"/>
    </w:rPr>
  </w:style>
  <w:style w:type="character" w:styleId="Tekstzastpczy">
    <w:name w:val="Placeholder Text"/>
    <w:uiPriority w:val="99"/>
    <w:semiHidden/>
    <w:rsid w:val="00DC2306"/>
    <w:rPr>
      <w:color w:val="808080"/>
    </w:rPr>
  </w:style>
  <w:style w:type="paragraph" w:styleId="Akapitzlist">
    <w:name w:val="List Paragraph"/>
    <w:basedOn w:val="Normalny"/>
    <w:uiPriority w:val="34"/>
    <w:qFormat/>
    <w:rsid w:val="00250726"/>
    <w:pPr>
      <w:ind w:left="720"/>
      <w:contextualSpacing/>
    </w:pPr>
  </w:style>
  <w:style w:type="character" w:customStyle="1" w:styleId="Nagwek3Znak">
    <w:name w:val="Nagłówek 3 Znak"/>
    <w:link w:val="Nagwek3"/>
    <w:rsid w:val="005366C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366C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5366C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link w:val="Nagwek5"/>
    <w:uiPriority w:val="9"/>
    <w:rsid w:val="003C0D9D"/>
    <w:rPr>
      <w:rFonts w:ascii="Cambria" w:eastAsia="Times New Roman" w:hAnsi="Cambria" w:cs="Times New Roman"/>
      <w:color w:val="243F60"/>
    </w:rPr>
  </w:style>
  <w:style w:type="paragraph" w:customStyle="1" w:styleId="TableParagraph">
    <w:name w:val="Table Paragraph"/>
    <w:basedOn w:val="Normalny"/>
    <w:uiPriority w:val="1"/>
    <w:qFormat/>
    <w:rsid w:val="003C0D9D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3C0D9D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indent">
    <w:name w:val="noindent"/>
    <w:basedOn w:val="Normalny"/>
    <w:rsid w:val="00C969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B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E1B20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BE1B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1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9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7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52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11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6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0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5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23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79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0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3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4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9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9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95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3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0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2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4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6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6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18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26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9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18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1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5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5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95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1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9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1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5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53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8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4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5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3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8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1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22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6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9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4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6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7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9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27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9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35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51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75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9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0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2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7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2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3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2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56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22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34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86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6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44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72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2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1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1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15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72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73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3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2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1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7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8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99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82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2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7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11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0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4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8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5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5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8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0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9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6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3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80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6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1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9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1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5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51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36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30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86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77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7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19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43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3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3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1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51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3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23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9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3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8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3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9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2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67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38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67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95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1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7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8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0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5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98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2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1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4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2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6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0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0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9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8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9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8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4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34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39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50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9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8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92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1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1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5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93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48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37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4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70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9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5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96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12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7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9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2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85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77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57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1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6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1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32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6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07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55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0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6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8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2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5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0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00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71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8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0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7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83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84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7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8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1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2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93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4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4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87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82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33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3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29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6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8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62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7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0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3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3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70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5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8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9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8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87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61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76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0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4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3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5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0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6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56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86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8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15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6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8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44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74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3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07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39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7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9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76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28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55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5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1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20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94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9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23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2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8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1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7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65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4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1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7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51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8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9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52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0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11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6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05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1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1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67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9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39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3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35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7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0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0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3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3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8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1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1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22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34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5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8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44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44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82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67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8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9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53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8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8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0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03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77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8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83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8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29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7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2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4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81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4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9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2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2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13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71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3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34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0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94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2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1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4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77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5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01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8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9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0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2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5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5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3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7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27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1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0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16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95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5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2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72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46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55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06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82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4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2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92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4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1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9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9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5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0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4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6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99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7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31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9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5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2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19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2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4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4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2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19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1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73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54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47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67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9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6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8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74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2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07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64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34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12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0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0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60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75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6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4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2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1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79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8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6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11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8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4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9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92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92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3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5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71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3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77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79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8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5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2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58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8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528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54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69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84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3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07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2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5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6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0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6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98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4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2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85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5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2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8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3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0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6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36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6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27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1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07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3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61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1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0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8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6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1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6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83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3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7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2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99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21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6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3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4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34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1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21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88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4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1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63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6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63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5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8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9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8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02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0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2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2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43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2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02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5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22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24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67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8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74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1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36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30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3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6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openxmlformats.org/officeDocument/2006/relationships/chart" Target="charts/chart6.xml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oleObject" Target="embeddings/oleObject3.bin"/><Relationship Id="rId159" Type="http://schemas.openxmlformats.org/officeDocument/2006/relationships/image" Target="media/image139.png"/><Relationship Id="rId175" Type="http://schemas.openxmlformats.org/officeDocument/2006/relationships/image" Target="media/image155.png"/><Relationship Id="rId170" Type="http://schemas.openxmlformats.org/officeDocument/2006/relationships/image" Target="media/image150.jpeg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wmf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0.png"/><Relationship Id="rId165" Type="http://schemas.openxmlformats.org/officeDocument/2006/relationships/image" Target="media/image145.png"/><Relationship Id="rId181" Type="http://schemas.openxmlformats.org/officeDocument/2006/relationships/image" Target="media/image161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chart" Target="charts/chart7.xml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oleObject" Target="embeddings/oleObject1.bin"/><Relationship Id="rId155" Type="http://schemas.openxmlformats.org/officeDocument/2006/relationships/image" Target="media/image136.wmf"/><Relationship Id="rId171" Type="http://schemas.openxmlformats.org/officeDocument/2006/relationships/image" Target="media/image151.png"/><Relationship Id="rId176" Type="http://schemas.openxmlformats.org/officeDocument/2006/relationships/image" Target="media/image15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chart" Target="charts/chart3.xml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1.png"/><Relationship Id="rId166" Type="http://schemas.openxmlformats.org/officeDocument/2006/relationships/image" Target="media/image146.png"/><Relationship Id="rId182" Type="http://schemas.openxmlformats.org/officeDocument/2006/relationships/image" Target="media/image1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chart" Target="charts/chart8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4.wmf"/><Relationship Id="rId156" Type="http://schemas.openxmlformats.org/officeDocument/2006/relationships/oleObject" Target="embeddings/oleObject4.bin"/><Relationship Id="rId177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52.png"/><Relationship Id="rId180" Type="http://schemas.openxmlformats.org/officeDocument/2006/relationships/image" Target="media/image16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3.png"/><Relationship Id="rId34" Type="http://schemas.openxmlformats.org/officeDocument/2006/relationships/image" Target="media/image25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47.jpe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2.png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chart" Target="charts/chart4.xml"/><Relationship Id="rId45" Type="http://schemas.openxmlformats.org/officeDocument/2006/relationships/chart" Target="charts/chart9.xml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oleObject" Target="embeddings/oleObject2.bin"/><Relationship Id="rId173" Type="http://schemas.openxmlformats.org/officeDocument/2006/relationships/image" Target="media/image153.png"/><Relationship Id="rId19" Type="http://schemas.openxmlformats.org/officeDocument/2006/relationships/chart" Target="charts/chart1.xm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48.jpe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emf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3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38.png"/><Relationship Id="rId20" Type="http://schemas.openxmlformats.org/officeDocument/2006/relationships/image" Target="media/image12.png"/><Relationship Id="rId41" Type="http://schemas.openxmlformats.org/officeDocument/2006/relationships/chart" Target="charts/chart5.xml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5.wmf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4.png"/><Relationship Id="rId169" Type="http://schemas.openxmlformats.org/officeDocument/2006/relationships/image" Target="media/image149.jpeg"/><Relationship Id="rId18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&#322;odek\DANE\Moje%20dokumenty\Egz%20NOWY%20TYP%20MATEMATYKA%201997-2003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407106369768291"/>
          <c:y val="4.1513534500310131E-2"/>
          <c:w val="0.782918183614145"/>
          <c:h val="0.6710257646365632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Arkusz1!$A$5:$A$8</c:f>
              <c:strCache>
                <c:ptCount val="4"/>
                <c:pt idx="0">
                  <c:v>leśna droga</c:v>
                </c:pt>
                <c:pt idx="1">
                  <c:v>ścieżka rowerowa</c:v>
                </c:pt>
                <c:pt idx="2">
                  <c:v>droga polna</c:v>
                </c:pt>
                <c:pt idx="3">
                  <c:v>chodnik</c:v>
                </c:pt>
              </c:strCache>
            </c:strRef>
          </c:cat>
          <c:val>
            <c:numRef>
              <c:f>Arkusz1!$B$5:$B$8</c:f>
              <c:numCache>
                <c:formatCode>General</c:formatCode>
                <c:ptCount val="4"/>
                <c:pt idx="0">
                  <c:v>35</c:v>
                </c:pt>
                <c:pt idx="1">
                  <c:v>30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1840048"/>
        <c:axId val="401839264"/>
      </c:barChart>
      <c:catAx>
        <c:axId val="401840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1839264"/>
        <c:crosses val="autoZero"/>
        <c:auto val="1"/>
        <c:lblAlgn val="ctr"/>
        <c:lblOffset val="100"/>
        <c:noMultiLvlLbl val="0"/>
      </c:catAx>
      <c:valAx>
        <c:axId val="4018392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pl-PL" sz="1200" b="0"/>
                  <a:t>czas  w 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01840048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28846394200724"/>
          <c:y val="3.7496280706847129E-2"/>
          <c:w val="0.79939407574053245"/>
          <c:h val="0.6475624417915502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Arkusz1!$A$3:$F$3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xVal>
          <c:yVal>
            <c:numRef>
              <c:f>Arkusz1!$A$4:$F$4</c:f>
              <c:numCache>
                <c:formatCode>General</c:formatCode>
                <c:ptCount val="6"/>
                <c:pt idx="0">
                  <c:v>20</c:v>
                </c:pt>
                <c:pt idx="1">
                  <c:v>16</c:v>
                </c:pt>
                <c:pt idx="2">
                  <c:v>12</c:v>
                </c:pt>
                <c:pt idx="3">
                  <c:v>8</c:v>
                </c:pt>
                <c:pt idx="4">
                  <c:v>4</c:v>
                </c:pt>
                <c:pt idx="5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2526744"/>
        <c:axId val="502527920"/>
      </c:scatterChart>
      <c:valAx>
        <c:axId val="5025267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pomalowana powierzchnia (metry kwadratowe)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chemeClr val="tx1">
                <a:lumMod val="50000"/>
                <a:lumOff val="50000"/>
              </a:schemeClr>
            </a:solidFill>
          </a:ln>
        </c:spPr>
        <c:crossAx val="502527920"/>
        <c:crosses val="autoZero"/>
        <c:crossBetween val="midCat"/>
      </c:valAx>
      <c:valAx>
        <c:axId val="502527920"/>
        <c:scaling>
          <c:orientation val="minMax"/>
        </c:scaling>
        <c:delete val="0"/>
        <c:axPos val="l"/>
        <c:majorGridlines>
          <c:spPr>
            <a:effectLst>
              <a:outerShdw blurRad="50800" dist="50800" dir="5400000" sx="40000" sy="40000" algn="ctr" rotWithShape="0">
                <a:srgbClr val="000000">
                  <a:alpha val="43137"/>
                </a:srgbClr>
              </a:outerShdw>
            </a:effectLst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ilość farby w pojemniku (litry)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02526744"/>
        <c:crosses val="autoZero"/>
        <c:crossBetween val="midCat"/>
        <c:majorUnit val="4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val>
            <c:numRef>
              <c:f>Arkusz1!$A$2:$E$2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0981168"/>
        <c:axId val="510981560"/>
      </c:barChart>
      <c:catAx>
        <c:axId val="510981168"/>
        <c:scaling>
          <c:orientation val="minMax"/>
        </c:scaling>
        <c:delete val="0"/>
        <c:axPos val="b"/>
        <c:majorTickMark val="out"/>
        <c:minorTickMark val="none"/>
        <c:tickLblPos val="nextTo"/>
        <c:crossAx val="510981560"/>
        <c:crosses val="autoZero"/>
        <c:auto val="1"/>
        <c:lblAlgn val="ctr"/>
        <c:lblOffset val="100"/>
        <c:noMultiLvlLbl val="0"/>
      </c:catAx>
      <c:valAx>
        <c:axId val="510981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981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24225985129917"/>
          <c:y val="5.0226499465344632E-2"/>
          <c:w val="0.7814011710074702"/>
          <c:h val="0.72359353228994561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Arkusz1!$A$29:$D$29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Arkusz1!$A$30:$D$30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20</c:v>
                </c:pt>
                <c:pt idx="3">
                  <c:v>100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982344"/>
        <c:axId val="402454424"/>
      </c:scatterChart>
      <c:valAx>
        <c:axId val="5109823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02454424"/>
        <c:crosses val="autoZero"/>
        <c:crossBetween val="midCat"/>
        <c:majorUnit val="1"/>
      </c:valAx>
      <c:valAx>
        <c:axId val="402454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982344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878753363376748"/>
          <c:y val="4.6231209735146772E-2"/>
          <c:w val="0.79446210733092049"/>
          <c:h val="0.74558041040324563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Arkusz1!$A$53:$D$53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Arkusz1!$A$54:$D$54</c:f>
              <c:numCache>
                <c:formatCode>General</c:formatCode>
                <c:ptCount val="4"/>
                <c:pt idx="0">
                  <c:v>100</c:v>
                </c:pt>
                <c:pt idx="1">
                  <c:v>80</c:v>
                </c:pt>
                <c:pt idx="2">
                  <c:v>80</c:v>
                </c:pt>
                <c:pt idx="3">
                  <c:v>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2455208"/>
        <c:axId val="402455600"/>
      </c:scatterChart>
      <c:valAx>
        <c:axId val="4024552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02455600"/>
        <c:crosses val="autoZero"/>
        <c:crossBetween val="midCat"/>
        <c:majorUnit val="1"/>
      </c:valAx>
      <c:valAx>
        <c:axId val="40245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2455208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571741032371027E-2"/>
          <c:y val="5.1400554097404488E-2"/>
          <c:w val="0.75292125984252212"/>
          <c:h val="0.79822506561679785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Arkusz1!$A$71:$D$71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Arkusz1!$A$72:$D$72</c:f>
              <c:numCache>
                <c:formatCode>General</c:formatCode>
                <c:ptCount val="4"/>
                <c:pt idx="0">
                  <c:v>100</c:v>
                </c:pt>
                <c:pt idx="1">
                  <c:v>20</c:v>
                </c:pt>
                <c:pt idx="2">
                  <c:v>20</c:v>
                </c:pt>
                <c:pt idx="3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941872"/>
        <c:axId val="514942264"/>
      </c:scatterChart>
      <c:valAx>
        <c:axId val="5149418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4942264"/>
        <c:crosses val="autoZero"/>
        <c:crossBetween val="midCat"/>
        <c:majorUnit val="1"/>
      </c:valAx>
      <c:valAx>
        <c:axId val="514942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4941872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Arkusz1!$A$76:$D$76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Arkusz1!$A$77:$D$77</c:f>
              <c:numCache>
                <c:formatCode>General</c:formatCode>
                <c:ptCount val="4"/>
                <c:pt idx="0">
                  <c:v>100</c:v>
                </c:pt>
                <c:pt idx="1">
                  <c:v>80</c:v>
                </c:pt>
                <c:pt idx="2">
                  <c:v>80</c:v>
                </c:pt>
                <c:pt idx="3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943048"/>
        <c:axId val="514943440"/>
      </c:scatterChart>
      <c:valAx>
        <c:axId val="5149430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4943440"/>
        <c:crosses val="autoZero"/>
        <c:crossBetween val="midCat"/>
        <c:majorUnit val="1"/>
      </c:valAx>
      <c:valAx>
        <c:axId val="51494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4943048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Arkusz1!$A$93:$D$93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Arkusz1!$A$94:$D$94</c:f>
              <c:numCache>
                <c:formatCode>General</c:formatCode>
                <c:ptCount val="4"/>
                <c:pt idx="0">
                  <c:v>100</c:v>
                </c:pt>
                <c:pt idx="1">
                  <c:v>120</c:v>
                </c:pt>
                <c:pt idx="2">
                  <c:v>120</c:v>
                </c:pt>
                <c:pt idx="3">
                  <c:v>200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721616"/>
        <c:axId val="651722008"/>
      </c:scatterChart>
      <c:valAx>
        <c:axId val="6517216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51722008"/>
        <c:crosses val="autoZero"/>
        <c:crossBetween val="midCat"/>
        <c:majorUnit val="1"/>
      </c:valAx>
      <c:valAx>
        <c:axId val="651722008"/>
        <c:scaling>
          <c:orientation val="minMax"/>
          <c:min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1721616"/>
        <c:crosses val="autoZero"/>
        <c:crossBetween val="midCat"/>
        <c:majorUnit val="2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16945250264766E-2"/>
          <c:y val="7.1247485816850212E-2"/>
          <c:w val="0.92798310513139681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bg2">
                <a:lumMod val="50000"/>
              </a:schemeClr>
            </a:solidFill>
            <a:ln>
              <a:solidFill>
                <a:sysClr val="windowText" lastClr="000000">
                  <a:alpha val="30000"/>
                </a:sysClr>
              </a:solidFill>
            </a:ln>
            <a:effectLst/>
          </c:spPr>
          <c:invertIfNegative val="0"/>
          <c:cat>
            <c:numRef>
              <c:f>Arkusz1!$B$4:$Q$4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cat>
          <c:val>
            <c:numRef>
              <c:f>Arkusz1!$B$5:$Q$5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5</c:v>
                </c:pt>
                <c:pt idx="6">
                  <c:v>5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1722792"/>
        <c:axId val="408865224"/>
      </c:barChart>
      <c:catAx>
        <c:axId val="651722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65224"/>
        <c:crosses val="autoZero"/>
        <c:auto val="1"/>
        <c:lblAlgn val="ctr"/>
        <c:lblOffset val="100"/>
        <c:noMultiLvlLbl val="0"/>
      </c:catAx>
      <c:valAx>
        <c:axId val="408865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1722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012B1-2CF6-480F-AB33-2FF79A85F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Egz NOWY TYP MATEMATYKA 1997-2003</Template>
  <TotalTime>2360</TotalTime>
  <Pages>50</Pages>
  <Words>11724</Words>
  <Characters>70349</Characters>
  <Application>Microsoft Office Word</Application>
  <DocSecurity>0</DocSecurity>
  <Lines>586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81910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108</cp:revision>
  <cp:lastPrinted>2017-02-12T17:55:00Z</cp:lastPrinted>
  <dcterms:created xsi:type="dcterms:W3CDTF">2017-07-16T16:41:00Z</dcterms:created>
  <dcterms:modified xsi:type="dcterms:W3CDTF">2020-04-09T18:24:00Z</dcterms:modified>
</cp:coreProperties>
</file>